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742E" w:rsidRPr="000B6B69" w:rsidRDefault="00C5641E" w:rsidP="00F976C3">
      <w:pPr>
        <w:pStyle w:val="20Headline"/>
        <w:spacing w:before="0" w:after="270"/>
        <w:rPr>
          <w:szCs w:val="36"/>
        </w:rPr>
        <w:sectPr w:rsidR="0064742E" w:rsidRPr="000B6B69" w:rsidSect="00AC1151">
          <w:headerReference w:type="default" r:id="rId9"/>
          <w:pgSz w:w="11906" w:h="16838" w:code="9"/>
          <w:pgMar w:top="2517" w:right="1418" w:bottom="851" w:left="1304" w:header="1814" w:footer="454" w:gutter="0"/>
          <w:cols w:space="720"/>
          <w:titlePg/>
        </w:sectPr>
      </w:pPr>
      <w:r w:rsidRPr="000B6B69">
        <w:rPr>
          <w:noProof/>
          <w:lang w:eastAsia="en-GB"/>
        </w:rPr>
        <w:drawing>
          <wp:anchor distT="0" distB="0" distL="114300" distR="114300" simplePos="0" relativeHeight="251658752" behindDoc="0" locked="0" layoutInCell="1" allowOverlap="1" wp14:anchorId="549994AA" wp14:editId="22E924F0">
            <wp:simplePos x="0" y="0"/>
            <wp:positionH relativeFrom="column">
              <wp:posOffset>4138295</wp:posOffset>
            </wp:positionH>
            <wp:positionV relativeFrom="paragraph">
              <wp:posOffset>-681355</wp:posOffset>
            </wp:positionV>
            <wp:extent cx="2021205" cy="680085"/>
            <wp:effectExtent l="19050" t="0" r="0" b="0"/>
            <wp:wrapSquare wrapText="bothSides"/>
            <wp:docPr id="7" name="Bild 48" descr="~52022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48" descr="~5202274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1205" cy="6800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0B6B69">
        <w:rPr>
          <w:noProof/>
          <w:lang w:eastAsia="en-GB"/>
        </w:rPr>
        <mc:AlternateContent>
          <mc:Choice Requires="wps">
            <w:drawing>
              <wp:anchor distT="0" distB="0" distL="0" distR="0" simplePos="0" relativeHeight="251657728" behindDoc="0" locked="1" layoutInCell="1" allowOverlap="1" wp14:anchorId="653AC33B" wp14:editId="1A60A98B">
                <wp:simplePos x="0" y="0"/>
                <wp:positionH relativeFrom="page">
                  <wp:posOffset>5522595</wp:posOffset>
                </wp:positionH>
                <wp:positionV relativeFrom="page">
                  <wp:posOffset>1652905</wp:posOffset>
                </wp:positionV>
                <wp:extent cx="1557655" cy="738505"/>
                <wp:effectExtent l="0" t="0" r="0" b="4445"/>
                <wp:wrapSquare wrapText="bothSides"/>
                <wp:docPr id="4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57655" cy="7385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B63F3" w:rsidRPr="00DD3CD6" w:rsidRDefault="00DB63F3" w:rsidP="001B5FD5">
                            <w:pPr>
                              <w:pStyle w:val="Header"/>
                              <w:tabs>
                                <w:tab w:val="clear" w:pos="7399"/>
                              </w:tabs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 xml:space="preserve">smart </w:t>
                            </w:r>
                            <w:r>
                              <w:rPr>
                                <w:sz w:val="18"/>
                              </w:rPr>
                              <w:t xml:space="preserve">– </w:t>
                            </w:r>
                            <w:r w:rsidR="00DC1131">
                              <w:rPr>
                                <w:sz w:val="18"/>
                              </w:rPr>
                              <w:t xml:space="preserve">une marque de </w:t>
                            </w:r>
                            <w:r>
                              <w:rPr>
                                <w:sz w:val="18"/>
                              </w:rPr>
                              <w:t>Daimler</w:t>
                            </w:r>
                          </w:p>
                          <w:p w:rsidR="00DB63F3" w:rsidRPr="001B5FD5" w:rsidRDefault="00DB63F3" w:rsidP="001B5FD5">
                            <w:pPr>
                              <w:rPr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653AC33B" id="_x0000_t202" coordsize="21600,21600" o:spt="202" path="m,l,21600r21600,l21600,xe">
                <v:stroke joinstyle="miter"/>
                <v:path gradientshapeok="t" o:connecttype="rect"/>
              </v:shapetype>
              <v:shape id="Text Box 35" o:spid="_x0000_s1026" type="#_x0000_t202" style="position:absolute;margin-left:434.85pt;margin-top:130.15pt;width:122.65pt;height:58.15pt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" filled="f" stroked="f">
                <v:textbox inset="0,0">
                  <w:txbxContent>
                    <w:p w:rsidR="00DB63F3" w:rsidRPr="00DD3CD6" w:rsidRDefault="00DB63F3" w:rsidP="001B5FD5">
                      <w:pPr>
                        <w:pStyle w:val="Header"/>
                        <w:tabs>
                          <w:tab w:val="clear" w:pos="7399"/>
                        </w:tabs>
                        <w:rPr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sz w:val="18"/>
                        </w:rPr>
                        <w:t xml:space="preserve">smart </w:t>
                      </w:r>
                      <w:r>
                        <w:rPr>
                          <w:sz w:val="18"/>
                        </w:rPr>
                        <w:t xml:space="preserve">– </w:t>
                      </w:r>
                      <w:r w:rsidR="00DC1131">
                        <w:rPr>
                          <w:sz w:val="18"/>
                        </w:rPr>
                        <w:t xml:space="preserve">une marque de </w:t>
                      </w:r>
                      <w:r>
                        <w:rPr>
                          <w:sz w:val="18"/>
                        </w:rPr>
                        <w:t>Daimler</w:t>
                      </w:r>
                    </w:p>
                    <w:p w:rsidR="00DB63F3" w:rsidRPr="001B5FD5" w:rsidRDefault="00DB63F3" w:rsidP="001B5FD5">
                      <w:pPr>
                        <w:rPr>
                          <w:szCs w:val="18"/>
                        </w:rPr>
                      </w:pPr>
                    </w:p>
                  </w:txbxContent>
                </v:textbox>
                <w10:wrap type="square" anchorx="page" anchory="page"/>
                <w10:anchorlock/>
              </v:shape>
            </w:pict>
          </mc:Fallback>
        </mc:AlternateContent>
      </w:r>
      <w:r w:rsidRPr="000B6B69">
        <w:rPr>
          <w:noProof/>
          <w:lang w:eastAsia="en-GB"/>
        </w:rPr>
        <mc:AlternateContent>
          <mc:Choice Requires="wps">
            <w:drawing>
              <wp:anchor distT="0" distB="0" distL="0" distR="0" simplePos="0" relativeHeight="251656704" behindDoc="0" locked="1" layoutInCell="1" allowOverlap="1" wp14:anchorId="0954FDAF" wp14:editId="1C94E14B">
                <wp:simplePos x="0" y="0"/>
                <wp:positionH relativeFrom="page">
                  <wp:posOffset>5526405</wp:posOffset>
                </wp:positionH>
                <wp:positionV relativeFrom="page">
                  <wp:posOffset>2466340</wp:posOffset>
                </wp:positionV>
                <wp:extent cx="1746250" cy="685800"/>
                <wp:effectExtent l="0" t="0" r="0" b="0"/>
                <wp:wrapSquare wrapText="bothSides"/>
                <wp:docPr id="3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6250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B63F3" w:rsidRPr="00DF1D04" w:rsidRDefault="00DC1131" w:rsidP="00AE0F40">
                            <w:pPr>
                              <w:rPr>
                                <w:b/>
                                <w:lang w:val="fr-BE"/>
                              </w:rPr>
                            </w:pPr>
                            <w:r w:rsidRPr="00DF1D04">
                              <w:rPr>
                                <w:b/>
                                <w:lang w:val="fr-BE"/>
                              </w:rPr>
                              <w:t>Communiqué de p</w:t>
                            </w:r>
                            <w:r w:rsidR="00DB63F3" w:rsidRPr="00DF1D04">
                              <w:rPr>
                                <w:b/>
                                <w:lang w:val="fr-BE"/>
                              </w:rPr>
                              <w:t>ress</w:t>
                            </w:r>
                            <w:r w:rsidRPr="00DF1D04">
                              <w:rPr>
                                <w:b/>
                                <w:lang w:val="fr-BE"/>
                              </w:rPr>
                              <w:t>e</w:t>
                            </w:r>
                          </w:p>
                          <w:p w:rsidR="00DB63F3" w:rsidRPr="00DF1D04" w:rsidRDefault="00DB63F3" w:rsidP="00AE0F40">
                            <w:pPr>
                              <w:rPr>
                                <w:noProof/>
                                <w:sz w:val="18"/>
                                <w:lang w:val="fr-BE"/>
                              </w:rPr>
                            </w:pPr>
                            <w:r w:rsidRPr="00DF1D04">
                              <w:rPr>
                                <w:noProof/>
                                <w:sz w:val="18"/>
                                <w:lang w:val="fr-BE"/>
                              </w:rPr>
                              <w:t>Daimler Communications</w:t>
                            </w:r>
                          </w:p>
                          <w:p w:rsidR="00DB63F3" w:rsidRPr="00DF1D04" w:rsidRDefault="00DC1131" w:rsidP="00923775">
                            <w:pPr>
                              <w:spacing w:line="240" w:lineRule="exact"/>
                              <w:rPr>
                                <w:b/>
                                <w:sz w:val="18"/>
                                <w:szCs w:val="18"/>
                                <w:lang w:val="fr-BE"/>
                              </w:rPr>
                            </w:pPr>
                            <w:r w:rsidRPr="00DF1D04">
                              <w:rPr>
                                <w:noProof/>
                                <w:sz w:val="18"/>
                                <w:lang w:val="fr-BE"/>
                              </w:rPr>
                              <w:t>70546 Stuttgart, Allemagne</w:t>
                            </w:r>
                          </w:p>
                        </w:txbxContent>
                      </wps:txbx>
                      <wps:bodyPr rot="0" vert="horz" wrap="square" lIns="0" tIns="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0954FDAF" id="Text Box 31" o:spid="_x0000_s1027" type="#_x0000_t202" style="position:absolute;margin-left:435.15pt;margin-top:194.2pt;width:137.5pt;height:54pt;z-index:251656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" filled="f" stroked="f">
                <v:textbox inset="0,0">
                  <w:txbxContent>
                    <w:p w:rsidR="00DB63F3" w:rsidRPr="00DF1D04" w:rsidRDefault="00DC1131" w:rsidP="00AE0F40">
                      <w:pPr>
                        <w:rPr>
                          <w:b/>
                          <w:lang w:val="fr-BE"/>
                        </w:rPr>
                      </w:pPr>
                      <w:r w:rsidRPr="00DF1D04">
                        <w:rPr>
                          <w:b/>
                          <w:lang w:val="fr-BE"/>
                        </w:rPr>
                        <w:t>Communiqué de p</w:t>
                      </w:r>
                      <w:r w:rsidR="00DB63F3" w:rsidRPr="00DF1D04">
                        <w:rPr>
                          <w:b/>
                          <w:lang w:val="fr-BE"/>
                        </w:rPr>
                        <w:t>ress</w:t>
                      </w:r>
                      <w:r w:rsidRPr="00DF1D04">
                        <w:rPr>
                          <w:b/>
                          <w:lang w:val="fr-BE"/>
                        </w:rPr>
                        <w:t>e</w:t>
                      </w:r>
                    </w:p>
                    <w:p w:rsidR="00DB63F3" w:rsidRPr="00DF1D04" w:rsidRDefault="00DB63F3" w:rsidP="00AE0F40">
                      <w:pPr>
                        <w:rPr>
                          <w:noProof/>
                          <w:sz w:val="18"/>
                          <w:lang w:val="fr-BE"/>
                        </w:rPr>
                      </w:pPr>
                      <w:r w:rsidRPr="00DF1D04">
                        <w:rPr>
                          <w:noProof/>
                          <w:sz w:val="18"/>
                          <w:lang w:val="fr-BE"/>
                        </w:rPr>
                        <w:t>Daimler Communications</w:t>
                      </w:r>
                    </w:p>
                    <w:p w:rsidR="00DB63F3" w:rsidRPr="00DF1D04" w:rsidRDefault="00DC1131" w:rsidP="00923775">
                      <w:pPr>
                        <w:spacing w:line="240" w:lineRule="exact"/>
                        <w:rPr>
                          <w:b/>
                          <w:sz w:val="18"/>
                          <w:szCs w:val="18"/>
                          <w:lang w:val="fr-BE"/>
                        </w:rPr>
                      </w:pPr>
                      <w:r w:rsidRPr="00DF1D04">
                        <w:rPr>
                          <w:noProof/>
                          <w:sz w:val="18"/>
                          <w:lang w:val="fr-BE"/>
                        </w:rPr>
                        <w:t>70546 Stuttgart, Allemagne</w:t>
                      </w:r>
                    </w:p>
                  </w:txbxContent>
                </v:textbox>
                <w10:wrap type="square" anchorx="page" anchory="page"/>
                <w10:anchorlock/>
              </v:shape>
            </w:pict>
          </mc:Fallback>
        </mc:AlternateContent>
      </w:r>
    </w:p>
    <w:p w:rsidR="00F976C3" w:rsidRPr="00DC1131" w:rsidRDefault="00F976C3" w:rsidP="00F976C3">
      <w:pPr>
        <w:pStyle w:val="30Introductory"/>
        <w:rPr>
          <w:lang w:val="fr-BE"/>
        </w:rPr>
      </w:pPr>
    </w:p>
    <w:p w:rsidR="00DB63F3" w:rsidRPr="00DC1131" w:rsidRDefault="00220EA5" w:rsidP="00F976C3">
      <w:pPr>
        <w:pStyle w:val="20Headline"/>
        <w:rPr>
          <w:sz w:val="22"/>
          <w:szCs w:val="22"/>
          <w:u w:val="single"/>
          <w:lang w:val="fr-BE"/>
        </w:rPr>
      </w:pPr>
      <w:r w:rsidRPr="00DC1131">
        <w:rPr>
          <w:sz w:val="22"/>
          <w:u w:val="single"/>
          <w:lang w:val="fr-BE"/>
        </w:rPr>
        <w:t>smart BRABUS fan edition</w:t>
      </w:r>
    </w:p>
    <w:p w:rsidR="00694ED3" w:rsidRPr="00DC1131" w:rsidRDefault="00DC1131" w:rsidP="00220EA5">
      <w:pPr>
        <w:pStyle w:val="20Headline"/>
        <w:rPr>
          <w:b/>
          <w:lang w:val="fr-BE"/>
        </w:rPr>
      </w:pPr>
      <w:r>
        <w:rPr>
          <w:lang w:val="fr-BE"/>
        </w:rPr>
        <w:t xml:space="preserve">Faites un vœu </w:t>
      </w:r>
    </w:p>
    <w:p w:rsidR="0064742E" w:rsidRPr="00DC1131" w:rsidRDefault="00FA39B2" w:rsidP="00DB63F3">
      <w:pPr>
        <w:pStyle w:val="30Introductory"/>
        <w:rPr>
          <w:lang w:val="fr-BE"/>
        </w:rPr>
      </w:pPr>
      <w:r>
        <w:rPr>
          <w:lang w:val="fr-BE"/>
        </w:rPr>
        <w:t>Bruxelles</w:t>
      </w:r>
      <w:r w:rsidR="00EF1CB5" w:rsidRPr="00DC1131">
        <w:rPr>
          <w:lang w:val="fr-BE"/>
        </w:rPr>
        <w:t xml:space="preserve">.  </w:t>
      </w:r>
      <w:r w:rsidR="00DC1131">
        <w:rPr>
          <w:lang w:val="fr-BE"/>
        </w:rPr>
        <w:t xml:space="preserve">Un modèle </w:t>
      </w:r>
      <w:r w:rsidR="00EF1CB5" w:rsidRPr="00DC1131">
        <w:rPr>
          <w:lang w:val="fr-BE"/>
        </w:rPr>
        <w:t>BRABUS sp</w:t>
      </w:r>
      <w:r w:rsidR="00DC1131">
        <w:rPr>
          <w:lang w:val="fr-BE"/>
        </w:rPr>
        <w:t>é</w:t>
      </w:r>
      <w:r w:rsidR="00EF1CB5" w:rsidRPr="00DC1131">
        <w:rPr>
          <w:lang w:val="fr-BE"/>
        </w:rPr>
        <w:t xml:space="preserve">cial </w:t>
      </w:r>
      <w:r w:rsidR="00DC1131">
        <w:rPr>
          <w:lang w:val="fr-BE"/>
        </w:rPr>
        <w:t xml:space="preserve">répondant aux souhaits des fans de </w:t>
      </w:r>
      <w:r w:rsidR="00EF1CB5" w:rsidRPr="00DC1131">
        <w:rPr>
          <w:lang w:val="fr-BE"/>
        </w:rPr>
        <w:t xml:space="preserve">smart – </w:t>
      </w:r>
      <w:r w:rsidR="00DC1131">
        <w:rPr>
          <w:lang w:val="fr-BE"/>
        </w:rPr>
        <w:t xml:space="preserve">voilà l'objectif d'une campagne </w:t>
      </w:r>
      <w:r w:rsidR="00535637">
        <w:rPr>
          <w:lang w:val="fr-BE"/>
        </w:rPr>
        <w:t>originale</w:t>
      </w:r>
      <w:r w:rsidR="00DC1131">
        <w:rPr>
          <w:lang w:val="fr-BE"/>
        </w:rPr>
        <w:t xml:space="preserve"> </w:t>
      </w:r>
      <w:r w:rsidR="00DF1D04">
        <w:rPr>
          <w:lang w:val="fr-BE"/>
        </w:rPr>
        <w:t xml:space="preserve">organisée </w:t>
      </w:r>
      <w:r w:rsidR="00DC1131">
        <w:rPr>
          <w:lang w:val="fr-BE"/>
        </w:rPr>
        <w:t xml:space="preserve">sur les médias sociaux </w:t>
      </w:r>
      <w:r w:rsidR="00DF1D04">
        <w:rPr>
          <w:lang w:val="fr-BE"/>
        </w:rPr>
        <w:t xml:space="preserve">et </w:t>
      </w:r>
      <w:r w:rsidR="00DC1131">
        <w:rPr>
          <w:lang w:val="fr-BE"/>
        </w:rPr>
        <w:t xml:space="preserve">lancée par smart le 15 mai sur </w:t>
      </w:r>
      <w:r w:rsidR="00EF1CB5" w:rsidRPr="00DC1131">
        <w:rPr>
          <w:lang w:val="fr-BE"/>
        </w:rPr>
        <w:t>Facebook.</w:t>
      </w:r>
      <w:r w:rsidR="00EF1CB5" w:rsidRPr="00DC1131">
        <w:rPr>
          <w:noProof/>
          <w:lang w:eastAsia="en-GB"/>
        </w:rPr>
        <mc:AlternateContent>
          <mc:Choice Requires="wps">
            <w:drawing>
              <wp:anchor distT="0" distB="0" distL="0" distR="0" simplePos="0" relativeHeight="251659776" behindDoc="0" locked="1" layoutInCell="1" allowOverlap="1" wp14:anchorId="474BEBD6" wp14:editId="46A33E72">
                <wp:simplePos x="0" y="0"/>
                <wp:positionH relativeFrom="page">
                  <wp:posOffset>5476875</wp:posOffset>
                </wp:positionH>
                <wp:positionV relativeFrom="page">
                  <wp:posOffset>3088640</wp:posOffset>
                </wp:positionV>
                <wp:extent cx="1943100" cy="6948805"/>
                <wp:effectExtent l="0" t="0" r="0" b="4445"/>
                <wp:wrapSquare wrapText="bothSides"/>
                <wp:docPr id="1" name="shpBookmark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0" cy="69488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2914" w:type="dxa"/>
                              <w:tblBorders>
                                <w:insideV w:val="single" w:sz="4" w:space="0" w:color="auto"/>
                              </w:tblBorders>
                              <w:tblCellMar>
                                <w:top w:w="128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914"/>
                            </w:tblGrid>
                            <w:tr w:rsidR="00DB63F3" w:rsidRPr="000B6B69">
                              <w:tc>
                                <w:tcPr>
                                  <w:tcW w:w="2914" w:type="dxa"/>
                                </w:tcPr>
                                <w:tbl>
                                  <w:tblPr>
                                    <w:tblW w:w="0" w:type="auto"/>
                                    <w:tblBorders>
                                      <w:insideV w:val="single" w:sz="4" w:space="0" w:color="auto"/>
                                    </w:tblBorders>
                                    <w:tblCellMar>
                                      <w:top w:w="128" w:type="dxa"/>
                                    </w:tblCellMar>
                                    <w:tblLook w:val="01E0" w:firstRow="1" w:lastRow="1" w:firstColumn="1" w:lastColumn="1" w:noHBand="0" w:noVBand="0"/>
                                  </w:tblPr>
                                  <w:tblGrid>
                                    <w:gridCol w:w="2698"/>
                                  </w:tblGrid>
                                  <w:tr w:rsidR="00DB63F3" w:rsidRPr="008930F7">
                                    <w:tc>
                                      <w:tcPr>
                                        <w:tcW w:w="2698" w:type="dxa"/>
                                      </w:tcPr>
                                      <w:p w:rsidR="00DB63F3" w:rsidRPr="008930F7" w:rsidRDefault="00DB63F3" w:rsidP="00DE351D">
                                        <w:pPr>
                                          <w:pStyle w:val="MLStat"/>
                                          <w:spacing w:after="0"/>
                                          <w:ind w:left="0" w:right="0" w:firstLine="0"/>
                                          <w:rPr>
                                            <w:rFonts w:ascii="Smart Courier Condensed" w:hAnsi="Smart Courier Condensed"/>
                                            <w:noProof/>
                                            <w:sz w:val="18"/>
                                            <w:szCs w:val="18"/>
                                          </w:rPr>
                                        </w:pPr>
                                      </w:p>
                                      <w:p w:rsidR="00DB63F3" w:rsidRPr="008930F7" w:rsidRDefault="00DC1131" w:rsidP="00FA39B2">
                                        <w:pPr>
                                          <w:spacing w:line="240" w:lineRule="auto"/>
                                          <w:rPr>
                                            <w:noProof/>
                                            <w:sz w:val="18"/>
                                            <w:szCs w:val="18"/>
                                          </w:rPr>
                                        </w:pPr>
                                        <w:r>
                                          <w:rPr>
                                            <w:noProof/>
                                            <w:sz w:val="18"/>
                                          </w:rPr>
                                          <w:t xml:space="preserve">Le </w:t>
                                        </w:r>
                                        <w:r w:rsidR="00FA39B2">
                                          <w:rPr>
                                            <w:noProof/>
                                            <w:sz w:val="18"/>
                                          </w:rPr>
                                          <w:t>23 mai 2014</w:t>
                                        </w:r>
                                      </w:p>
                                    </w:tc>
                                  </w:tr>
                                  <w:tr w:rsidR="00DB63F3" w:rsidRPr="008930F7">
                                    <w:tc>
                                      <w:tcPr>
                                        <w:tcW w:w="2698" w:type="dxa"/>
                                      </w:tcPr>
                                      <w:p w:rsidR="00DB63F3" w:rsidRPr="008930F7" w:rsidRDefault="00DB63F3" w:rsidP="00DE351D">
                                        <w:pPr>
                                          <w:pStyle w:val="MLStat"/>
                                          <w:spacing w:after="0"/>
                                          <w:ind w:left="0" w:right="0" w:firstLine="0"/>
                                          <w:rPr>
                                            <w:rFonts w:ascii="Smart Courier Condensed" w:hAnsi="Smart Courier Condensed"/>
                                            <w:noProof/>
                                            <w:sz w:val="18"/>
                                            <w:szCs w:val="18"/>
                                            <w:highlight w:val="yellow"/>
                                          </w:rPr>
                                        </w:pPr>
                                      </w:p>
                                      <w:p w:rsidR="00DB63F3" w:rsidRDefault="00DB63F3" w:rsidP="00DE351D">
                                        <w:pPr>
                                          <w:pStyle w:val="MLStat"/>
                                          <w:spacing w:after="0"/>
                                          <w:ind w:left="0" w:right="0" w:firstLine="0"/>
                                          <w:rPr>
                                            <w:rFonts w:ascii="Smart Courier Condensed" w:hAnsi="Smart Courier Condensed"/>
                                            <w:noProof/>
                                            <w:sz w:val="18"/>
                                            <w:szCs w:val="18"/>
                                          </w:rPr>
                                        </w:pPr>
                                        <w:r>
                                          <w:rPr>
                                            <w:rFonts w:ascii="Smart Courier Condensed" w:hAnsi="Smart Courier Condensed"/>
                                            <w:noProof/>
                                            <w:sz w:val="18"/>
                                          </w:rPr>
                                          <w:t>Contact:</w:t>
                                        </w:r>
                                      </w:p>
                                      <w:p w:rsidR="00DB63F3" w:rsidRPr="008930F7" w:rsidRDefault="00DB63F3" w:rsidP="00DE351D">
                                        <w:pPr>
                                          <w:pStyle w:val="MLStat"/>
                                          <w:spacing w:after="0"/>
                                          <w:ind w:left="0" w:right="0" w:firstLine="0"/>
                                          <w:rPr>
                                            <w:rFonts w:ascii="Smart Courier Condensed" w:hAnsi="Smart Courier Condensed"/>
                                            <w:noProof/>
                                            <w:sz w:val="18"/>
                                            <w:szCs w:val="18"/>
                                          </w:rPr>
                                        </w:pPr>
                                      </w:p>
                                      <w:p w:rsidR="00DB63F3" w:rsidRPr="008930F7" w:rsidRDefault="00FA39B2" w:rsidP="00DE351D">
                                        <w:pPr>
                                          <w:pStyle w:val="MLStat"/>
                                          <w:spacing w:after="0"/>
                                          <w:ind w:left="0" w:right="0" w:firstLine="0"/>
                                          <w:rPr>
                                            <w:rFonts w:ascii="Smart Courier Condensed" w:hAnsi="Smart Courier Condensed"/>
                                            <w:noProof/>
                                            <w:sz w:val="18"/>
                                            <w:szCs w:val="18"/>
                                            <w:highlight w:val="yellow"/>
                                          </w:rPr>
                                        </w:pPr>
                                        <w:r>
                                          <w:rPr>
                                            <w:rFonts w:ascii="Smart Courier Condensed" w:hAnsi="Smart Courier Condensed"/>
                                            <w:noProof/>
                                            <w:sz w:val="18"/>
                                          </w:rPr>
                                          <w:t>Céline Monbrun</w:t>
                                        </w:r>
                                      </w:p>
                                    </w:tc>
                                  </w:tr>
                                  <w:tr w:rsidR="00DB63F3" w:rsidRPr="008930F7">
                                    <w:tc>
                                      <w:tcPr>
                                        <w:tcW w:w="2698" w:type="dxa"/>
                                      </w:tcPr>
                                      <w:p w:rsidR="00DB63F3" w:rsidRPr="008930F7" w:rsidRDefault="00DB63F3" w:rsidP="00DE351D">
                                        <w:pPr>
                                          <w:pStyle w:val="MLStat"/>
                                          <w:spacing w:after="0"/>
                                          <w:ind w:left="0" w:right="0" w:firstLine="0"/>
                                          <w:rPr>
                                            <w:rFonts w:ascii="Smart Courier Condensed" w:hAnsi="Smart Courier Condensed"/>
                                            <w:noProof/>
                                            <w:sz w:val="18"/>
                                            <w:szCs w:val="18"/>
                                          </w:rPr>
                                        </w:pPr>
                                        <w:r>
                                          <w:rPr>
                                            <w:rFonts w:ascii="Smart Courier Condensed" w:hAnsi="Smart Courier Condensed"/>
                                            <w:noProof/>
                                            <w:sz w:val="18"/>
                                          </w:rPr>
                                          <w:t>T</w:t>
                                        </w:r>
                                        <w:r w:rsidR="00DC1131">
                                          <w:rPr>
                                            <w:rFonts w:ascii="Smart Courier Condensed" w:hAnsi="Smart Courier Condensed"/>
                                            <w:noProof/>
                                            <w:sz w:val="18"/>
                                          </w:rPr>
                                          <w:t>é</w:t>
                                        </w:r>
                                        <w:r>
                                          <w:rPr>
                                            <w:rFonts w:ascii="Smart Courier Condensed" w:hAnsi="Smart Courier Condensed"/>
                                            <w:noProof/>
                                            <w:sz w:val="18"/>
                                          </w:rPr>
                                          <w:t xml:space="preserve">l. </w:t>
                                        </w:r>
                                      </w:p>
                                      <w:p w:rsidR="00DB63F3" w:rsidRPr="008930F7" w:rsidRDefault="00DB63F3" w:rsidP="00FA39B2">
                                        <w:pPr>
                                          <w:pStyle w:val="MLStat"/>
                                          <w:spacing w:after="0"/>
                                          <w:ind w:left="0" w:right="0" w:firstLine="0"/>
                                          <w:rPr>
                                            <w:rFonts w:ascii="Smart Courier Condensed" w:hAnsi="Smart Courier Condensed"/>
                                            <w:noProof/>
                                            <w:sz w:val="18"/>
                                            <w:szCs w:val="18"/>
                                          </w:rPr>
                                        </w:pPr>
                                        <w:r>
                                          <w:rPr>
                                            <w:rFonts w:ascii="Smart Courier Condensed" w:hAnsi="Smart Courier Condensed"/>
                                            <w:noProof/>
                                            <w:sz w:val="18"/>
                                          </w:rPr>
                                          <w:t>+</w:t>
                                        </w:r>
                                        <w:r w:rsidR="00FA39B2">
                                          <w:rPr>
                                            <w:rFonts w:ascii="Smart Courier Condensed" w:hAnsi="Smart Courier Condensed"/>
                                            <w:noProof/>
                                            <w:sz w:val="18"/>
                                          </w:rPr>
                                          <w:t>32 2 724 12 83</w:t>
                                        </w:r>
                                      </w:p>
                                    </w:tc>
                                  </w:tr>
                                  <w:tr w:rsidR="00DB63F3" w:rsidRPr="00FA39B2">
                                    <w:tc>
                                      <w:tcPr>
                                        <w:tcW w:w="2698" w:type="dxa"/>
                                      </w:tcPr>
                                      <w:p w:rsidR="00DB63F3" w:rsidRPr="00FA39B2" w:rsidRDefault="00DB63F3" w:rsidP="00DE351D">
                                        <w:pPr>
                                          <w:pStyle w:val="MLStat"/>
                                          <w:spacing w:after="0"/>
                                          <w:ind w:left="0" w:right="0" w:firstLine="0"/>
                                          <w:rPr>
                                            <w:rFonts w:ascii="Smart Courier Condensed" w:hAnsi="Smart Courier Condensed"/>
                                            <w:noProof/>
                                            <w:sz w:val="18"/>
                                            <w:szCs w:val="18"/>
                                            <w:lang w:val="de-DE"/>
                                          </w:rPr>
                                        </w:pPr>
                                        <w:r w:rsidRPr="00FA39B2">
                                          <w:rPr>
                                            <w:rFonts w:ascii="Smart Courier Condensed" w:hAnsi="Smart Courier Condensed"/>
                                            <w:noProof/>
                                            <w:sz w:val="18"/>
                                            <w:lang w:val="de-DE"/>
                                          </w:rPr>
                                          <w:t>E</w:t>
                                        </w:r>
                                        <w:r w:rsidR="00DC1131" w:rsidRPr="00FA39B2">
                                          <w:rPr>
                                            <w:rFonts w:ascii="Smart Courier Condensed" w:hAnsi="Smart Courier Condensed"/>
                                            <w:noProof/>
                                            <w:sz w:val="18"/>
                                            <w:lang w:val="de-DE"/>
                                          </w:rPr>
                                          <w:t>-</w:t>
                                        </w:r>
                                        <w:r w:rsidRPr="00FA39B2">
                                          <w:rPr>
                                            <w:rFonts w:ascii="Smart Courier Condensed" w:hAnsi="Smart Courier Condensed"/>
                                            <w:noProof/>
                                            <w:sz w:val="18"/>
                                            <w:lang w:val="de-DE"/>
                                          </w:rPr>
                                          <w:t xml:space="preserve">mail: </w:t>
                                        </w:r>
                                      </w:p>
                                      <w:p w:rsidR="00DB63F3" w:rsidRPr="00FA39B2" w:rsidRDefault="00FA39B2" w:rsidP="00FA39B2">
                                        <w:pPr>
                                          <w:pStyle w:val="MLStat"/>
                                          <w:spacing w:after="0"/>
                                          <w:ind w:left="0" w:right="0" w:firstLine="0"/>
                                          <w:rPr>
                                            <w:rFonts w:ascii="Smart Courier Condensed" w:hAnsi="Smart Courier Condensed"/>
                                            <w:noProof/>
                                            <w:sz w:val="18"/>
                                            <w:szCs w:val="18"/>
                                            <w:lang w:val="de-DE"/>
                                          </w:rPr>
                                        </w:pPr>
                                        <w:hyperlink r:id="rId11" w:history="1">
                                          <w:r>
                                            <w:rPr>
                                              <w:rStyle w:val="Hyperlink"/>
                                              <w:rFonts w:ascii="Smart Courier Condensed" w:hAnsi="Smart Courier Condensed"/>
                                              <w:noProof/>
                                              <w:sz w:val="18"/>
                                              <w:u w:val="none"/>
                                              <w:lang w:val="de-DE"/>
                                            </w:rPr>
                                            <w:t>celine.monbrun</w:t>
                                          </w:r>
                                          <w:r w:rsidR="00B93ACF" w:rsidRPr="00FA39B2">
                                            <w:rPr>
                                              <w:rStyle w:val="Hyperlink"/>
                                              <w:rFonts w:ascii="Smart Courier Condensed" w:hAnsi="Smart Courier Condensed"/>
                                              <w:noProof/>
                                              <w:sz w:val="18"/>
                                              <w:u w:val="none"/>
                                              <w:lang w:val="de-DE"/>
                                            </w:rPr>
                                            <w:t>rdaimler.com</w:t>
                                          </w:r>
                                        </w:hyperlink>
                                        <w:r w:rsidR="00B93ACF" w:rsidRPr="00FA39B2">
                                          <w:rPr>
                                            <w:lang w:val="de-DE"/>
                                          </w:rPr>
                                          <w:t xml:space="preserve"> </w:t>
                                        </w:r>
                                      </w:p>
                                    </w:tc>
                                  </w:tr>
                                  <w:tr w:rsidR="00DB63F3" w:rsidRPr="00FA39B2">
                                    <w:tc>
                                      <w:tcPr>
                                        <w:tcW w:w="2698" w:type="dxa"/>
                                      </w:tcPr>
                                      <w:p w:rsidR="00DB63F3" w:rsidRPr="00FA39B2" w:rsidRDefault="00DB63F3" w:rsidP="00DE351D">
                                        <w:pPr>
                                          <w:pStyle w:val="MLStat"/>
                                          <w:spacing w:after="0"/>
                                          <w:ind w:left="0" w:right="0" w:firstLine="0"/>
                                          <w:rPr>
                                            <w:rFonts w:ascii="Smart Courier Condensed" w:hAnsi="Smart Courier Condensed"/>
                                            <w:noProof/>
                                            <w:sz w:val="18"/>
                                            <w:szCs w:val="18"/>
                                            <w:lang w:val="de-DE"/>
                                          </w:rPr>
                                        </w:pPr>
                                      </w:p>
                                    </w:tc>
                                  </w:tr>
                                </w:tbl>
                                <w:p w:rsidR="00DB63F3" w:rsidRPr="000B6B69" w:rsidRDefault="00DB63F3" w:rsidP="00DE351D">
                                  <w:pPr>
                                    <w:spacing w:line="240" w:lineRule="auto"/>
                                    <w:rPr>
                                      <w:noProof/>
                                      <w:sz w:val="18"/>
                                      <w:szCs w:val="18"/>
                                      <w:lang w:val="de-DE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DB63F3" w:rsidRPr="000B6B69" w:rsidRDefault="00DB63F3" w:rsidP="00996B0D">
                            <w:pPr>
                              <w:rPr>
                                <w:noProof/>
                                <w:color w:val="auto"/>
                                <w:sz w:val="18"/>
                                <w:szCs w:val="18"/>
                                <w:lang w:val="de-DE" w:eastAsia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hpBookmarks" o:spid="_x0000_s1028" type="#_x0000_t202" style="position:absolute;margin-left:431.25pt;margin-top:243.2pt;width:153pt;height:547.15pt;z-index:2516597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" filled="f" stroked="f">
                <v:textbox inset="0,0">
                  <w:txbxContent>
                    <w:tbl>
                      <w:tblPr>
                        <w:tblW w:w="2914" w:type="dxa"/>
                        <w:tblBorders>
                          <w:insideV w:val="single" w:sz="4" w:space="0" w:color="auto"/>
                        </w:tblBorders>
                        <w:tblCellMar>
                          <w:top w:w="128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914"/>
                      </w:tblGrid>
                      <w:tr w:rsidR="00DB63F3" w:rsidRPr="000B6B69">
                        <w:tc>
                          <w:tcPr>
                            <w:tcW w:w="2914" w:type="dxa"/>
                          </w:tcPr>
                          <w:tbl>
                            <w:tblPr>
                              <w:tblW w:w="0" w:type="auto"/>
                              <w:tblBorders>
                                <w:insideV w:val="single" w:sz="4" w:space="0" w:color="auto"/>
                              </w:tblBorders>
                              <w:tblCellMar>
                                <w:top w:w="128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698"/>
                            </w:tblGrid>
                            <w:tr w:rsidR="00DB63F3" w:rsidRPr="008930F7">
                              <w:tc>
                                <w:tcPr>
                                  <w:tcW w:w="2698" w:type="dxa"/>
                                </w:tcPr>
                                <w:p w:rsidR="00DB63F3" w:rsidRPr="008930F7" w:rsidRDefault="00DB63F3" w:rsidP="00DE351D">
                                  <w:pPr>
                                    <w:pStyle w:val="MLStat"/>
                                    <w:spacing w:after="0"/>
                                    <w:ind w:left="0" w:right="0" w:firstLine="0"/>
                                    <w:rPr>
                                      <w:rFonts w:ascii="Smart Courier Condensed" w:hAnsi="Smart Courier Condensed"/>
                                      <w:noProof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DB63F3" w:rsidRPr="008930F7" w:rsidRDefault="00DC1131" w:rsidP="00FA39B2">
                                  <w:pPr>
                                    <w:spacing w:line="240" w:lineRule="auto"/>
                                    <w:rPr>
                                      <w:noProof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noProof/>
                                      <w:sz w:val="18"/>
                                    </w:rPr>
                                    <w:t xml:space="preserve">Le </w:t>
                                  </w:r>
                                  <w:r w:rsidR="00FA39B2">
                                    <w:rPr>
                                      <w:noProof/>
                                      <w:sz w:val="18"/>
                                    </w:rPr>
                                    <w:t>23 mai 2014</w:t>
                                  </w:r>
                                </w:p>
                              </w:tc>
                            </w:tr>
                            <w:tr w:rsidR="00DB63F3" w:rsidRPr="008930F7">
                              <w:tc>
                                <w:tcPr>
                                  <w:tcW w:w="2698" w:type="dxa"/>
                                </w:tcPr>
                                <w:p w:rsidR="00DB63F3" w:rsidRPr="008930F7" w:rsidRDefault="00DB63F3" w:rsidP="00DE351D">
                                  <w:pPr>
                                    <w:pStyle w:val="MLStat"/>
                                    <w:spacing w:after="0"/>
                                    <w:ind w:left="0" w:right="0" w:firstLine="0"/>
                                    <w:rPr>
                                      <w:rFonts w:ascii="Smart Courier Condensed" w:hAnsi="Smart Courier Condensed"/>
                                      <w:noProof/>
                                      <w:sz w:val="18"/>
                                      <w:szCs w:val="18"/>
                                      <w:highlight w:val="yellow"/>
                                    </w:rPr>
                                  </w:pPr>
                                </w:p>
                                <w:p w:rsidR="00DB63F3" w:rsidRDefault="00DB63F3" w:rsidP="00DE351D">
                                  <w:pPr>
                                    <w:pStyle w:val="MLStat"/>
                                    <w:spacing w:after="0"/>
                                    <w:ind w:left="0" w:right="0" w:firstLine="0"/>
                                    <w:rPr>
                                      <w:rFonts w:ascii="Smart Courier Condensed" w:hAnsi="Smart Courier Condensed"/>
                                      <w:noProof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Smart Courier Condensed" w:hAnsi="Smart Courier Condensed"/>
                                      <w:noProof/>
                                      <w:sz w:val="18"/>
                                    </w:rPr>
                                    <w:t>Contact:</w:t>
                                  </w:r>
                                </w:p>
                                <w:p w:rsidR="00DB63F3" w:rsidRPr="008930F7" w:rsidRDefault="00DB63F3" w:rsidP="00DE351D">
                                  <w:pPr>
                                    <w:pStyle w:val="MLStat"/>
                                    <w:spacing w:after="0"/>
                                    <w:ind w:left="0" w:right="0" w:firstLine="0"/>
                                    <w:rPr>
                                      <w:rFonts w:ascii="Smart Courier Condensed" w:hAnsi="Smart Courier Condensed"/>
                                      <w:noProof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DB63F3" w:rsidRPr="008930F7" w:rsidRDefault="00FA39B2" w:rsidP="00DE351D">
                                  <w:pPr>
                                    <w:pStyle w:val="MLStat"/>
                                    <w:spacing w:after="0"/>
                                    <w:ind w:left="0" w:right="0" w:firstLine="0"/>
                                    <w:rPr>
                                      <w:rFonts w:ascii="Smart Courier Condensed" w:hAnsi="Smart Courier Condensed"/>
                                      <w:noProof/>
                                      <w:sz w:val="18"/>
                                      <w:szCs w:val="18"/>
                                      <w:highlight w:val="yellow"/>
                                    </w:rPr>
                                  </w:pPr>
                                  <w:r>
                                    <w:rPr>
                                      <w:rFonts w:ascii="Smart Courier Condensed" w:hAnsi="Smart Courier Condensed"/>
                                      <w:noProof/>
                                      <w:sz w:val="18"/>
                                    </w:rPr>
                                    <w:t>Céline Monbrun</w:t>
                                  </w:r>
                                </w:p>
                              </w:tc>
                            </w:tr>
                            <w:tr w:rsidR="00DB63F3" w:rsidRPr="008930F7">
                              <w:tc>
                                <w:tcPr>
                                  <w:tcW w:w="2698" w:type="dxa"/>
                                </w:tcPr>
                                <w:p w:rsidR="00DB63F3" w:rsidRPr="008930F7" w:rsidRDefault="00DB63F3" w:rsidP="00DE351D">
                                  <w:pPr>
                                    <w:pStyle w:val="MLStat"/>
                                    <w:spacing w:after="0"/>
                                    <w:ind w:left="0" w:right="0" w:firstLine="0"/>
                                    <w:rPr>
                                      <w:rFonts w:ascii="Smart Courier Condensed" w:hAnsi="Smart Courier Condensed"/>
                                      <w:noProof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Smart Courier Condensed" w:hAnsi="Smart Courier Condensed"/>
                                      <w:noProof/>
                                      <w:sz w:val="18"/>
                                    </w:rPr>
                                    <w:t>T</w:t>
                                  </w:r>
                                  <w:r w:rsidR="00DC1131">
                                    <w:rPr>
                                      <w:rFonts w:ascii="Smart Courier Condensed" w:hAnsi="Smart Courier Condensed"/>
                                      <w:noProof/>
                                      <w:sz w:val="18"/>
                                    </w:rPr>
                                    <w:t>é</w:t>
                                  </w:r>
                                  <w:r>
                                    <w:rPr>
                                      <w:rFonts w:ascii="Smart Courier Condensed" w:hAnsi="Smart Courier Condensed"/>
                                      <w:noProof/>
                                      <w:sz w:val="18"/>
                                    </w:rPr>
                                    <w:t xml:space="preserve">l. </w:t>
                                  </w:r>
                                </w:p>
                                <w:p w:rsidR="00DB63F3" w:rsidRPr="008930F7" w:rsidRDefault="00DB63F3" w:rsidP="00FA39B2">
                                  <w:pPr>
                                    <w:pStyle w:val="MLStat"/>
                                    <w:spacing w:after="0"/>
                                    <w:ind w:left="0" w:right="0" w:firstLine="0"/>
                                    <w:rPr>
                                      <w:rFonts w:ascii="Smart Courier Condensed" w:hAnsi="Smart Courier Condensed"/>
                                      <w:noProof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Smart Courier Condensed" w:hAnsi="Smart Courier Condensed"/>
                                      <w:noProof/>
                                      <w:sz w:val="18"/>
                                    </w:rPr>
                                    <w:t>+</w:t>
                                  </w:r>
                                  <w:r w:rsidR="00FA39B2">
                                    <w:rPr>
                                      <w:rFonts w:ascii="Smart Courier Condensed" w:hAnsi="Smart Courier Condensed"/>
                                      <w:noProof/>
                                      <w:sz w:val="18"/>
                                    </w:rPr>
                                    <w:t>32 2 724 12 83</w:t>
                                  </w:r>
                                </w:p>
                              </w:tc>
                            </w:tr>
                            <w:tr w:rsidR="00DB63F3" w:rsidRPr="00FA39B2">
                              <w:tc>
                                <w:tcPr>
                                  <w:tcW w:w="2698" w:type="dxa"/>
                                </w:tcPr>
                                <w:p w:rsidR="00DB63F3" w:rsidRPr="00FA39B2" w:rsidRDefault="00DB63F3" w:rsidP="00DE351D">
                                  <w:pPr>
                                    <w:pStyle w:val="MLStat"/>
                                    <w:spacing w:after="0"/>
                                    <w:ind w:left="0" w:right="0" w:firstLine="0"/>
                                    <w:rPr>
                                      <w:rFonts w:ascii="Smart Courier Condensed" w:hAnsi="Smart Courier Condensed"/>
                                      <w:noProof/>
                                      <w:sz w:val="18"/>
                                      <w:szCs w:val="18"/>
                                      <w:lang w:val="de-DE"/>
                                    </w:rPr>
                                  </w:pPr>
                                  <w:r w:rsidRPr="00FA39B2">
                                    <w:rPr>
                                      <w:rFonts w:ascii="Smart Courier Condensed" w:hAnsi="Smart Courier Condensed"/>
                                      <w:noProof/>
                                      <w:sz w:val="18"/>
                                      <w:lang w:val="de-DE"/>
                                    </w:rPr>
                                    <w:t>E</w:t>
                                  </w:r>
                                  <w:r w:rsidR="00DC1131" w:rsidRPr="00FA39B2">
                                    <w:rPr>
                                      <w:rFonts w:ascii="Smart Courier Condensed" w:hAnsi="Smart Courier Condensed"/>
                                      <w:noProof/>
                                      <w:sz w:val="18"/>
                                      <w:lang w:val="de-DE"/>
                                    </w:rPr>
                                    <w:t>-</w:t>
                                  </w:r>
                                  <w:r w:rsidRPr="00FA39B2">
                                    <w:rPr>
                                      <w:rFonts w:ascii="Smart Courier Condensed" w:hAnsi="Smart Courier Condensed"/>
                                      <w:noProof/>
                                      <w:sz w:val="18"/>
                                      <w:lang w:val="de-DE"/>
                                    </w:rPr>
                                    <w:t xml:space="preserve">mail: </w:t>
                                  </w:r>
                                </w:p>
                                <w:p w:rsidR="00DB63F3" w:rsidRPr="00FA39B2" w:rsidRDefault="00FA39B2" w:rsidP="00FA39B2">
                                  <w:pPr>
                                    <w:pStyle w:val="MLStat"/>
                                    <w:spacing w:after="0"/>
                                    <w:ind w:left="0" w:right="0" w:firstLine="0"/>
                                    <w:rPr>
                                      <w:rFonts w:ascii="Smart Courier Condensed" w:hAnsi="Smart Courier Condensed"/>
                                      <w:noProof/>
                                      <w:sz w:val="18"/>
                                      <w:szCs w:val="18"/>
                                      <w:lang w:val="de-DE"/>
                                    </w:rPr>
                                  </w:pPr>
                                  <w:hyperlink r:id="rId12" w:history="1">
                                    <w:r>
                                      <w:rPr>
                                        <w:rStyle w:val="Hyperlink"/>
                                        <w:rFonts w:ascii="Smart Courier Condensed" w:hAnsi="Smart Courier Condensed"/>
                                        <w:noProof/>
                                        <w:sz w:val="18"/>
                                        <w:u w:val="none"/>
                                        <w:lang w:val="de-DE"/>
                                      </w:rPr>
                                      <w:t>celine.monbrun</w:t>
                                    </w:r>
                                    <w:r w:rsidR="00B93ACF" w:rsidRPr="00FA39B2">
                                      <w:rPr>
                                        <w:rStyle w:val="Hyperlink"/>
                                        <w:rFonts w:ascii="Smart Courier Condensed" w:hAnsi="Smart Courier Condensed"/>
                                        <w:noProof/>
                                        <w:sz w:val="18"/>
                                        <w:u w:val="none"/>
                                        <w:lang w:val="de-DE"/>
                                      </w:rPr>
                                      <w:t>rdaimler.com</w:t>
                                    </w:r>
                                  </w:hyperlink>
                                  <w:r w:rsidR="00B93ACF" w:rsidRPr="00FA39B2">
                                    <w:rPr>
                                      <w:lang w:val="de-DE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  <w:tr w:rsidR="00DB63F3" w:rsidRPr="00FA39B2">
                              <w:tc>
                                <w:tcPr>
                                  <w:tcW w:w="2698" w:type="dxa"/>
                                </w:tcPr>
                                <w:p w:rsidR="00DB63F3" w:rsidRPr="00FA39B2" w:rsidRDefault="00DB63F3" w:rsidP="00DE351D">
                                  <w:pPr>
                                    <w:pStyle w:val="MLStat"/>
                                    <w:spacing w:after="0"/>
                                    <w:ind w:left="0" w:right="0" w:firstLine="0"/>
                                    <w:rPr>
                                      <w:rFonts w:ascii="Smart Courier Condensed" w:hAnsi="Smart Courier Condensed"/>
                                      <w:noProof/>
                                      <w:sz w:val="18"/>
                                      <w:szCs w:val="18"/>
                                      <w:lang w:val="de-DE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DB63F3" w:rsidRPr="000B6B69" w:rsidRDefault="00DB63F3" w:rsidP="00DE351D">
                            <w:pPr>
                              <w:spacing w:line="240" w:lineRule="auto"/>
                              <w:rPr>
                                <w:noProof/>
                                <w:sz w:val="18"/>
                                <w:szCs w:val="18"/>
                                <w:lang w:val="de-DE"/>
                              </w:rPr>
                            </w:pPr>
                          </w:p>
                        </w:tc>
                      </w:tr>
                    </w:tbl>
                    <w:p w:rsidR="00DB63F3" w:rsidRPr="000B6B69" w:rsidRDefault="00DB63F3" w:rsidP="00996B0D">
                      <w:pPr>
                        <w:rPr>
                          <w:noProof/>
                          <w:color w:val="auto"/>
                          <w:sz w:val="18"/>
                          <w:szCs w:val="18"/>
                          <w:lang w:val="de-DE" w:eastAsia="en-US"/>
                        </w:rPr>
                      </w:pPr>
                    </w:p>
                  </w:txbxContent>
                </v:textbox>
                <w10:wrap type="square" anchorx="page" anchory="page"/>
                <w10:anchorlock/>
              </v:shape>
            </w:pict>
          </mc:Fallback>
        </mc:AlternateContent>
      </w:r>
      <w:r w:rsidR="000B6B69" w:rsidRPr="00DC1131">
        <w:rPr>
          <w:lang w:val="fr-BE"/>
        </w:rPr>
        <w:t xml:space="preserve"> </w:t>
      </w:r>
    </w:p>
    <w:p w:rsidR="003326F6" w:rsidRPr="00DC1131" w:rsidRDefault="00DC1131">
      <w:pPr>
        <w:pStyle w:val="40Continoustext11pt"/>
        <w:rPr>
          <w:lang w:val="fr-BE"/>
        </w:rPr>
      </w:pPr>
      <w:r>
        <w:rPr>
          <w:lang w:val="fr-BE"/>
        </w:rPr>
        <w:t xml:space="preserve">La </w:t>
      </w:r>
      <w:r w:rsidR="00220EA5" w:rsidRPr="00DC1131">
        <w:rPr>
          <w:lang w:val="fr-BE"/>
        </w:rPr>
        <w:t xml:space="preserve">smart BRABUS </w:t>
      </w:r>
      <w:r w:rsidR="00DD128E">
        <w:rPr>
          <w:lang w:val="fr-BE"/>
        </w:rPr>
        <w:t xml:space="preserve">a toujours été très prisée des fans de </w:t>
      </w:r>
      <w:r w:rsidR="00220EA5" w:rsidRPr="00DC1131">
        <w:rPr>
          <w:lang w:val="fr-BE"/>
        </w:rPr>
        <w:t>smart</w:t>
      </w:r>
      <w:r w:rsidR="00273084">
        <w:rPr>
          <w:lang w:val="fr-BE"/>
        </w:rPr>
        <w:t xml:space="preserve"> </w:t>
      </w:r>
      <w:r w:rsidR="00DF1D04">
        <w:rPr>
          <w:lang w:val="fr-BE"/>
        </w:rPr>
        <w:t>désireux</w:t>
      </w:r>
      <w:r w:rsidR="00273084">
        <w:rPr>
          <w:lang w:val="fr-BE"/>
        </w:rPr>
        <w:t xml:space="preserve"> de se distinguer encore davantage lors de leurs déplacements urbains. Depuis </w:t>
      </w:r>
      <w:r w:rsidR="00220EA5" w:rsidRPr="00DC1131">
        <w:rPr>
          <w:lang w:val="fr-BE"/>
        </w:rPr>
        <w:t>2002</w:t>
      </w:r>
      <w:r w:rsidR="00273084">
        <w:rPr>
          <w:lang w:val="fr-BE"/>
        </w:rPr>
        <w:t xml:space="preserve">, le partenaire de </w:t>
      </w:r>
      <w:r w:rsidR="00220EA5" w:rsidRPr="00DC1131">
        <w:rPr>
          <w:lang w:val="fr-BE"/>
        </w:rPr>
        <w:t xml:space="preserve">smart </w:t>
      </w:r>
      <w:r w:rsidR="00273084">
        <w:rPr>
          <w:lang w:val="fr-BE"/>
        </w:rPr>
        <w:t xml:space="preserve">a commercialisé plus de 50.000 véhicules réalisés sur mesure. Mais la nouvelle </w:t>
      </w:r>
      <w:r w:rsidR="00220EA5" w:rsidRPr="00DC1131">
        <w:rPr>
          <w:lang w:val="fr-BE"/>
        </w:rPr>
        <w:t xml:space="preserve">smart BRABUS fan edition </w:t>
      </w:r>
      <w:r w:rsidR="00273084">
        <w:rPr>
          <w:lang w:val="fr-BE"/>
        </w:rPr>
        <w:t>va plu</w:t>
      </w:r>
      <w:bookmarkStart w:id="0" w:name="_GoBack"/>
      <w:bookmarkEnd w:id="0"/>
      <w:r w:rsidR="00273084">
        <w:rPr>
          <w:lang w:val="fr-BE"/>
        </w:rPr>
        <w:t>s loin encore puisque tous les fans de smart peuvent voter en ligne et choisir la configuration de ce modèle très spécial qui sera lancé à l'automne</w:t>
      </w:r>
      <w:r w:rsidR="00220EA5" w:rsidRPr="00DC1131">
        <w:rPr>
          <w:lang w:val="fr-BE"/>
        </w:rPr>
        <w:t>.</w:t>
      </w:r>
    </w:p>
    <w:p w:rsidR="00EF1CB5" w:rsidRPr="00DC1131" w:rsidRDefault="0045078A">
      <w:pPr>
        <w:pStyle w:val="40Continoustext11pt"/>
        <w:rPr>
          <w:lang w:val="fr-BE"/>
        </w:rPr>
      </w:pPr>
      <w:r>
        <w:rPr>
          <w:lang w:val="fr-BE"/>
        </w:rPr>
        <w:t xml:space="preserve">Lors de cinq </w:t>
      </w:r>
      <w:r w:rsidR="00535637">
        <w:rPr>
          <w:lang w:val="fr-BE"/>
        </w:rPr>
        <w:t>phases</w:t>
      </w:r>
      <w:r>
        <w:rPr>
          <w:lang w:val="fr-BE"/>
        </w:rPr>
        <w:t xml:space="preserve"> de vote en ligne, tous les fans pourront choisir </w:t>
      </w:r>
      <w:r w:rsidR="00AD4727">
        <w:rPr>
          <w:lang w:val="fr-BE"/>
        </w:rPr>
        <w:t xml:space="preserve">les spécifications de ce modèle </w:t>
      </w:r>
      <w:r w:rsidR="00DF1D04">
        <w:rPr>
          <w:lang w:val="fr-BE"/>
        </w:rPr>
        <w:t xml:space="preserve">unique </w:t>
      </w:r>
      <w:r w:rsidR="00D97F54" w:rsidRPr="00DC1131">
        <w:rPr>
          <w:lang w:val="fr-BE"/>
        </w:rPr>
        <w:t xml:space="preserve">via Facebook, </w:t>
      </w:r>
      <w:r w:rsidR="00AD4727">
        <w:rPr>
          <w:lang w:val="fr-BE"/>
        </w:rPr>
        <w:t xml:space="preserve">le média social le plus en phase avec </w:t>
      </w:r>
      <w:r w:rsidR="00D97F54" w:rsidRPr="00DC1131">
        <w:rPr>
          <w:lang w:val="fr-BE"/>
        </w:rPr>
        <w:t xml:space="preserve">smart, </w:t>
      </w:r>
      <w:r w:rsidR="00AD4727">
        <w:rPr>
          <w:lang w:val="fr-BE"/>
        </w:rPr>
        <w:t xml:space="preserve">et un microsite spécialement réalisé </w:t>
      </w:r>
      <w:r w:rsidR="00DF1D04">
        <w:rPr>
          <w:lang w:val="fr-BE"/>
        </w:rPr>
        <w:t xml:space="preserve">pour l’occasion </w:t>
      </w:r>
      <w:r w:rsidR="00D97F54" w:rsidRPr="00DC1131">
        <w:rPr>
          <w:lang w:val="fr-BE"/>
        </w:rPr>
        <w:t>(</w:t>
      </w:r>
      <w:hyperlink r:id="rId13" w:history="1">
        <w:r w:rsidR="00D97F54" w:rsidRPr="00DC1131">
          <w:rPr>
            <w:rStyle w:val="Hyperlink"/>
            <w:lang w:val="fr-BE"/>
          </w:rPr>
          <w:t>www.smart-fan-edition.com</w:t>
        </w:r>
      </w:hyperlink>
      <w:r w:rsidR="00D97F54" w:rsidRPr="00DC1131">
        <w:rPr>
          <w:lang w:val="fr-BE"/>
        </w:rPr>
        <w:t xml:space="preserve">). </w:t>
      </w:r>
      <w:r w:rsidR="00AD4727">
        <w:rPr>
          <w:lang w:val="fr-BE"/>
        </w:rPr>
        <w:t>Les p</w:t>
      </w:r>
      <w:r w:rsidR="00D97F54" w:rsidRPr="00DC1131">
        <w:rPr>
          <w:lang w:val="fr-BE"/>
        </w:rPr>
        <w:t xml:space="preserve">articipants </w:t>
      </w:r>
      <w:r w:rsidR="00AD4727">
        <w:rPr>
          <w:lang w:val="fr-BE"/>
        </w:rPr>
        <w:t xml:space="preserve">peuvent voter pour le coloris des panneaux de carrosserie, la couleur de la cellule de sécurité </w:t>
      </w:r>
      <w:r w:rsidR="00D97F54" w:rsidRPr="00DC1131">
        <w:rPr>
          <w:lang w:val="fr-BE"/>
        </w:rPr>
        <w:t xml:space="preserve">tridion, </w:t>
      </w:r>
      <w:r w:rsidR="00AD4727">
        <w:rPr>
          <w:lang w:val="fr-BE"/>
        </w:rPr>
        <w:t>le coloris des sièges et leur capitonnage ainsi que le design des jantes en alliage</w:t>
      </w:r>
      <w:r w:rsidR="00D97F54" w:rsidRPr="00DC1131">
        <w:rPr>
          <w:lang w:val="fr-BE"/>
        </w:rPr>
        <w:t>.</w:t>
      </w:r>
    </w:p>
    <w:p w:rsidR="00EF1CB5" w:rsidRPr="00DC1131" w:rsidRDefault="00D97F54">
      <w:pPr>
        <w:pStyle w:val="40Continoustext11pt"/>
        <w:rPr>
          <w:lang w:val="fr-BE"/>
        </w:rPr>
      </w:pPr>
      <w:r w:rsidRPr="00DC1131">
        <w:rPr>
          <w:lang w:val="fr-BE"/>
        </w:rPr>
        <w:t>A</w:t>
      </w:r>
      <w:r w:rsidR="00AD4727">
        <w:rPr>
          <w:lang w:val="fr-BE"/>
        </w:rPr>
        <w:t xml:space="preserve">u terme de cette campagne </w:t>
      </w:r>
      <w:r w:rsidR="00DF1D04">
        <w:rPr>
          <w:lang w:val="fr-BE"/>
        </w:rPr>
        <w:t xml:space="preserve">menée </w:t>
      </w:r>
      <w:r w:rsidR="00AD4727">
        <w:rPr>
          <w:lang w:val="fr-BE"/>
        </w:rPr>
        <w:t>en Allemagne, en</w:t>
      </w:r>
      <w:r w:rsidRPr="00DC1131">
        <w:rPr>
          <w:lang w:val="fr-BE"/>
        </w:rPr>
        <w:t xml:space="preserve"> France, </w:t>
      </w:r>
      <w:r w:rsidR="00AD4727">
        <w:rPr>
          <w:lang w:val="fr-BE"/>
        </w:rPr>
        <w:t>en Belgique, en Italie, en Espagne, aux Pays-Bas, en Suisse, en Au</w:t>
      </w:r>
      <w:r w:rsidRPr="00DC1131">
        <w:rPr>
          <w:lang w:val="fr-BE"/>
        </w:rPr>
        <w:t>tri</w:t>
      </w:r>
      <w:r w:rsidR="00AD4727">
        <w:rPr>
          <w:lang w:val="fr-BE"/>
        </w:rPr>
        <w:t>che</w:t>
      </w:r>
      <w:r w:rsidRPr="00DC1131">
        <w:rPr>
          <w:lang w:val="fr-BE"/>
        </w:rPr>
        <w:t xml:space="preserve">, </w:t>
      </w:r>
      <w:r w:rsidR="00AD4727">
        <w:rPr>
          <w:lang w:val="fr-BE"/>
        </w:rPr>
        <w:t xml:space="preserve">au </w:t>
      </w:r>
      <w:r w:rsidRPr="00DC1131">
        <w:rPr>
          <w:lang w:val="fr-BE"/>
        </w:rPr>
        <w:t xml:space="preserve">Portugal </w:t>
      </w:r>
      <w:r w:rsidR="00AD4727">
        <w:rPr>
          <w:lang w:val="fr-BE"/>
        </w:rPr>
        <w:t xml:space="preserve">et aux Etats-Unis, les </w:t>
      </w:r>
      <w:r w:rsidRPr="00DC1131">
        <w:rPr>
          <w:lang w:val="fr-BE"/>
        </w:rPr>
        <w:t xml:space="preserve">fans </w:t>
      </w:r>
      <w:r w:rsidR="00AD4727">
        <w:rPr>
          <w:lang w:val="fr-BE"/>
        </w:rPr>
        <w:t>auront ainsi conçu leur voiture idéale. Et ce n'est pas tout</w:t>
      </w:r>
      <w:r w:rsidR="00DF1D04">
        <w:rPr>
          <w:lang w:val="fr-BE"/>
        </w:rPr>
        <w:t>,</w:t>
      </w:r>
      <w:r w:rsidR="00AD4727">
        <w:rPr>
          <w:lang w:val="fr-BE"/>
        </w:rPr>
        <w:t xml:space="preserve"> puisque tous les </w:t>
      </w:r>
      <w:r w:rsidRPr="00DC1131">
        <w:rPr>
          <w:lang w:val="fr-BE"/>
        </w:rPr>
        <w:t xml:space="preserve">participants </w:t>
      </w:r>
      <w:r w:rsidR="00AD4727">
        <w:rPr>
          <w:lang w:val="fr-BE"/>
        </w:rPr>
        <w:t xml:space="preserve">auront l'occasion de prendre part à un tirage au sort pour gagner un voyage </w:t>
      </w:r>
      <w:r w:rsidRPr="00DC1131">
        <w:rPr>
          <w:lang w:val="fr-BE"/>
        </w:rPr>
        <w:t>exclusi</w:t>
      </w:r>
      <w:r w:rsidR="00AD4727">
        <w:rPr>
          <w:lang w:val="fr-BE"/>
        </w:rPr>
        <w:t xml:space="preserve">f à l'événement </w:t>
      </w:r>
      <w:r w:rsidRPr="00DC1131">
        <w:rPr>
          <w:lang w:val="fr-BE"/>
        </w:rPr>
        <w:t>“smart times 2014”</w:t>
      </w:r>
      <w:r w:rsidR="00AD4727">
        <w:rPr>
          <w:lang w:val="fr-BE"/>
        </w:rPr>
        <w:t xml:space="preserve">, organisé à </w:t>
      </w:r>
      <w:r w:rsidRPr="00DC1131">
        <w:rPr>
          <w:lang w:val="fr-BE"/>
        </w:rPr>
        <w:t xml:space="preserve">Cascais, </w:t>
      </w:r>
      <w:r w:rsidR="00AD4727">
        <w:rPr>
          <w:lang w:val="fr-BE"/>
        </w:rPr>
        <w:t xml:space="preserve">au </w:t>
      </w:r>
      <w:r w:rsidRPr="00DC1131">
        <w:rPr>
          <w:lang w:val="fr-BE"/>
        </w:rPr>
        <w:t>Portugal.</w:t>
      </w:r>
    </w:p>
    <w:p w:rsidR="00264FDB" w:rsidRPr="00DC1131" w:rsidRDefault="00264FDB">
      <w:pPr>
        <w:pStyle w:val="40Continoustext11pt"/>
        <w:rPr>
          <w:lang w:val="fr-BE"/>
        </w:rPr>
      </w:pPr>
    </w:p>
    <w:p w:rsidR="00264FDB" w:rsidRPr="00DC1131" w:rsidRDefault="00264FDB">
      <w:pPr>
        <w:pStyle w:val="40Continoustext11pt"/>
        <w:rPr>
          <w:lang w:val="fr-BE"/>
        </w:rPr>
        <w:sectPr w:rsidR="00264FDB" w:rsidRPr="00DC1131" w:rsidSect="00AC1151">
          <w:headerReference w:type="even" r:id="rId14"/>
          <w:type w:val="continuous"/>
          <w:pgSz w:w="11906" w:h="16838" w:code="9"/>
          <w:pgMar w:top="1956" w:right="4111" w:bottom="851" w:left="1304" w:header="2608" w:footer="113" w:gutter="0"/>
          <w:cols w:space="720"/>
          <w:formProt w:val="0"/>
        </w:sectPr>
      </w:pPr>
    </w:p>
    <w:p w:rsidR="00AE0F40" w:rsidRPr="00DC1131" w:rsidRDefault="00AD4727" w:rsidP="00035C2B">
      <w:pPr>
        <w:pStyle w:val="40Continoustext11pt"/>
        <w:rPr>
          <w:rStyle w:val="41Continoustext11ptFettZchn"/>
          <w:lang w:val="fr-BE"/>
        </w:rPr>
      </w:pPr>
      <w:r>
        <w:rPr>
          <w:lang w:val="fr-BE"/>
        </w:rPr>
        <w:lastRenderedPageBreak/>
        <w:t xml:space="preserve">De plus amples </w:t>
      </w:r>
      <w:r w:rsidR="00272955" w:rsidRPr="00DC1131">
        <w:rPr>
          <w:lang w:val="fr-BE"/>
        </w:rPr>
        <w:t>information</w:t>
      </w:r>
      <w:r>
        <w:rPr>
          <w:lang w:val="fr-BE"/>
        </w:rPr>
        <w:t>s sur s</w:t>
      </w:r>
      <w:r w:rsidR="00272955" w:rsidRPr="00DC1131">
        <w:rPr>
          <w:lang w:val="fr-BE"/>
        </w:rPr>
        <w:t>mart</w:t>
      </w:r>
      <w:r>
        <w:rPr>
          <w:lang w:val="fr-BE"/>
        </w:rPr>
        <w:t xml:space="preserve"> sont disponibles en ligne</w:t>
      </w:r>
      <w:r w:rsidR="00272955" w:rsidRPr="00DC1131">
        <w:rPr>
          <w:lang w:val="fr-BE"/>
        </w:rPr>
        <w:t>:</w:t>
      </w:r>
      <w:r w:rsidR="00272955" w:rsidRPr="00DC1131">
        <w:rPr>
          <w:lang w:val="fr-BE"/>
        </w:rPr>
        <w:br/>
      </w:r>
      <w:hyperlink r:id="rId15" w:history="1">
        <w:r w:rsidR="00272955" w:rsidRPr="00DC1131">
          <w:rPr>
            <w:rStyle w:val="Hyperlink"/>
            <w:b/>
            <w:lang w:val="fr-BE"/>
          </w:rPr>
          <w:t>www.media.daimler.com</w:t>
        </w:r>
      </w:hyperlink>
      <w:r w:rsidR="00272955" w:rsidRPr="00DC1131">
        <w:rPr>
          <w:rStyle w:val="41Continoustext11ptFettZchn"/>
          <w:b w:val="0"/>
          <w:lang w:val="fr-BE"/>
        </w:rPr>
        <w:t xml:space="preserve"> and </w:t>
      </w:r>
      <w:hyperlink r:id="rId16" w:history="1">
        <w:r w:rsidR="00272955" w:rsidRPr="00DC1131">
          <w:rPr>
            <w:rStyle w:val="Hyperlink"/>
            <w:b/>
            <w:lang w:val="fr-BE"/>
          </w:rPr>
          <w:t>www.smart.com</w:t>
        </w:r>
      </w:hyperlink>
    </w:p>
    <w:p w:rsidR="0064742E" w:rsidRPr="00DC1131" w:rsidRDefault="0064742E" w:rsidP="00BF43B5">
      <w:pPr>
        <w:pStyle w:val="40Continoustext11pt"/>
        <w:rPr>
          <w:lang w:val="fr-BE"/>
        </w:rPr>
      </w:pPr>
    </w:p>
    <w:sectPr w:rsidR="0064742E" w:rsidRPr="00DC1131" w:rsidSect="00AC1151">
      <w:type w:val="continuous"/>
      <w:pgSz w:w="11906" w:h="16838" w:code="9"/>
      <w:pgMar w:top="1956" w:right="1446" w:bottom="851" w:left="1304" w:header="2608" w:footer="11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38CD" w:rsidRDefault="00A038CD">
      <w:r>
        <w:separator/>
      </w:r>
    </w:p>
    <w:p w:rsidR="00A038CD" w:rsidRDefault="00A038CD"/>
    <w:p w:rsidR="00A038CD" w:rsidRDefault="00A038CD"/>
  </w:endnote>
  <w:endnote w:type="continuationSeparator" w:id="0">
    <w:p w:rsidR="00A038CD" w:rsidRDefault="00A038CD">
      <w:r>
        <w:continuationSeparator/>
      </w:r>
    </w:p>
    <w:p w:rsidR="00A038CD" w:rsidRDefault="00A038CD"/>
    <w:p w:rsidR="00A038CD" w:rsidRDefault="00A038C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mart Courier Condensed">
    <w:altName w:val="Myriad Web Pro Condensed"/>
    <w:panose1 w:val="020005060300000200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LStat">
    <w:altName w:val="Times New Roman"/>
    <w:panose1 w:val="00000000000000000000"/>
    <w:charset w:val="00"/>
    <w:family w:val="roman"/>
    <w:notTrueType/>
    <w:pitch w:val="default"/>
    <w:sig w:usb0="0282A57B" w:usb1="00000008" w:usb2="0282A578" w:usb3="00000008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poA">
    <w:panose1 w:val="00000000000000000000"/>
    <w:charset w:val="00"/>
    <w:family w:val="auto"/>
    <w:pitch w:val="variable"/>
    <w:sig w:usb0="800000AF" w:usb1="1000204A" w:usb2="00000000" w:usb3="00000000" w:csb0="00000001" w:csb1="00000000"/>
  </w:font>
  <w:font w:name="CorpoS">
    <w:panose1 w:val="00000000000000000000"/>
    <w:charset w:val="00"/>
    <w:family w:val="auto"/>
    <w:pitch w:val="variable"/>
    <w:sig w:usb0="800000AF" w:usb1="1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38CD" w:rsidRDefault="00A038CD">
      <w:r>
        <w:separator/>
      </w:r>
    </w:p>
    <w:p w:rsidR="00A038CD" w:rsidRDefault="00A038CD"/>
    <w:p w:rsidR="00A038CD" w:rsidRDefault="00A038CD"/>
  </w:footnote>
  <w:footnote w:type="continuationSeparator" w:id="0">
    <w:p w:rsidR="00A038CD" w:rsidRDefault="00A038CD">
      <w:r>
        <w:continuationSeparator/>
      </w:r>
    </w:p>
    <w:p w:rsidR="00A038CD" w:rsidRDefault="00A038CD"/>
    <w:p w:rsidR="00A038CD" w:rsidRDefault="00A038CD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63F3" w:rsidRDefault="00DB63F3" w:rsidP="00026983">
    <w:pPr>
      <w:pStyle w:val="MLStat"/>
      <w:framePr w:w="2325" w:h="442" w:hSpace="113" w:wrap="around" w:vAnchor="page" w:hAnchor="page" w:x="8909" w:y="2885" w:anchorLock="1"/>
      <w:spacing w:after="0"/>
      <w:ind w:left="0" w:right="0" w:firstLine="0"/>
      <w:rPr>
        <w:rFonts w:ascii="CorpoS" w:hAnsi="CorpoS"/>
        <w:noProof/>
        <w:sz w:val="22"/>
      </w:rPr>
    </w:pPr>
    <w:r>
      <w:rPr>
        <w:rFonts w:ascii="Smart Courier Condensed" w:hAnsi="Smart Courier Condensed"/>
        <w:noProof/>
        <w:sz w:val="22"/>
      </w:rPr>
      <w:t xml:space="preserve">Page </w:t>
    </w:r>
    <w:r w:rsidR="009D362A" w:rsidRPr="001676E0">
      <w:rPr>
        <w:rFonts w:ascii="Smart Courier Condensed" w:hAnsi="Smart Courier Condensed"/>
        <w:sz w:val="22"/>
        <w:lang w:val="de-DE" w:eastAsia="de-DE"/>
      </w:rPr>
      <w:fldChar w:fldCharType="begin"/>
    </w:r>
    <w:r w:rsidRPr="001676E0">
      <w:rPr>
        <w:rFonts w:ascii="Smart Courier Condensed" w:hAnsi="Smart Courier Condensed"/>
        <w:sz w:val="22"/>
        <w:lang w:val="de-DE" w:eastAsia="de-DE"/>
      </w:rPr>
      <w:instrText xml:space="preserve"> PAGE </w:instrText>
    </w:r>
    <w:r w:rsidR="009D362A" w:rsidRPr="001676E0">
      <w:rPr>
        <w:rFonts w:ascii="Smart Courier Condensed" w:hAnsi="Smart Courier Condensed"/>
        <w:sz w:val="22"/>
        <w:lang w:val="de-DE" w:eastAsia="de-DE"/>
      </w:rPr>
      <w:fldChar w:fldCharType="separate"/>
    </w:r>
    <w:r>
      <w:rPr>
        <w:rFonts w:ascii="Smart Courier Condensed" w:hAnsi="Smart Courier Condensed"/>
        <w:noProof/>
        <w:sz w:val="22"/>
        <w:lang w:val="de-DE" w:eastAsia="de-DE"/>
      </w:rPr>
      <w:t>2</w:t>
    </w:r>
    <w:r w:rsidR="009D362A" w:rsidRPr="001676E0">
      <w:rPr>
        <w:rFonts w:ascii="Smart Courier Condensed" w:hAnsi="Smart Courier Condensed"/>
        <w:sz w:val="22"/>
        <w:lang w:val="de-DE" w:eastAsia="de-DE"/>
      </w:rPr>
      <w:fldChar w:fldCharType="end"/>
    </w:r>
  </w:p>
  <w:p w:rsidR="00DB63F3" w:rsidRDefault="00DB63F3" w:rsidP="002857A3">
    <w:pPr>
      <w:pStyle w:val="Header"/>
      <w:spacing w:after="40" w:line="240" w:lineRule="exac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63F3" w:rsidRDefault="00DB63F3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15F8136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2157BC2"/>
    <w:multiLevelType w:val="multilevel"/>
    <w:tmpl w:val="E2C2C834"/>
    <w:lvl w:ilvl="0">
      <w:start w:val="1"/>
      <w:numFmt w:val="bullet"/>
      <w:lvlText w:val="›"/>
      <w:lvlJc w:val="left"/>
      <w:pPr>
        <w:tabs>
          <w:tab w:val="num" w:pos="720"/>
        </w:tabs>
        <w:ind w:left="720" w:hanging="360"/>
      </w:pPr>
      <w:rPr>
        <w:rFonts w:ascii="Smart Courier Condensed" w:hAnsi="Smart Courier Condensed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78D4E2C"/>
    <w:multiLevelType w:val="hybridMultilevel"/>
    <w:tmpl w:val="834CA08E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C985458"/>
    <w:multiLevelType w:val="hybridMultilevel"/>
    <w:tmpl w:val="0E3C5C44"/>
    <w:lvl w:ilvl="0" w:tplc="AF6C632C">
      <w:start w:val="1"/>
      <w:numFmt w:val="bullet"/>
      <w:lvlText w:val="›"/>
      <w:lvlJc w:val="left"/>
      <w:pPr>
        <w:tabs>
          <w:tab w:val="num" w:pos="720"/>
        </w:tabs>
        <w:ind w:left="720" w:hanging="360"/>
      </w:pPr>
      <w:rPr>
        <w:rFonts w:ascii="Smart Courier Condensed" w:hAnsi="Smart Courier Condensed" w:hint="default"/>
        <w:b/>
        <w:i w:val="0"/>
        <w:sz w:val="20"/>
        <w:szCs w:val="20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EA01377"/>
    <w:multiLevelType w:val="hybridMultilevel"/>
    <w:tmpl w:val="E2C2C834"/>
    <w:lvl w:ilvl="0" w:tplc="0112491A">
      <w:start w:val="1"/>
      <w:numFmt w:val="bullet"/>
      <w:lvlText w:val="›"/>
      <w:lvlJc w:val="left"/>
      <w:pPr>
        <w:tabs>
          <w:tab w:val="num" w:pos="720"/>
        </w:tabs>
        <w:ind w:left="720" w:hanging="360"/>
      </w:pPr>
      <w:rPr>
        <w:rFonts w:ascii="Smart Courier Condensed" w:hAnsi="Smart Courier Condensed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46E1768"/>
    <w:multiLevelType w:val="hybridMultilevel"/>
    <w:tmpl w:val="C18A3D96"/>
    <w:lvl w:ilvl="0" w:tplc="0B1698EC">
      <w:start w:val="1"/>
      <w:numFmt w:val="bullet"/>
      <w:pStyle w:val="Subhead"/>
      <w:lvlText w:val="›"/>
      <w:lvlJc w:val="left"/>
      <w:pPr>
        <w:tabs>
          <w:tab w:val="num" w:pos="720"/>
        </w:tabs>
        <w:ind w:left="720" w:hanging="360"/>
      </w:pPr>
      <w:rPr>
        <w:rFonts w:ascii="Smart Courier Condensed" w:hAnsi="Smart Courier Condensed" w:hint="default"/>
        <w:b/>
        <w:i w:val="0"/>
        <w:sz w:val="22"/>
        <w:szCs w:val="22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C4237C4"/>
    <w:multiLevelType w:val="multilevel"/>
    <w:tmpl w:val="0E3C5C44"/>
    <w:lvl w:ilvl="0">
      <w:start w:val="1"/>
      <w:numFmt w:val="bullet"/>
      <w:lvlText w:val="›"/>
      <w:lvlJc w:val="left"/>
      <w:pPr>
        <w:tabs>
          <w:tab w:val="num" w:pos="720"/>
        </w:tabs>
        <w:ind w:left="720" w:hanging="360"/>
      </w:pPr>
      <w:rPr>
        <w:rFonts w:ascii="Smart Courier Condensed" w:hAnsi="Smart Courier Condensed" w:hint="default"/>
        <w:b/>
        <w:i w:val="0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DF107C4"/>
    <w:multiLevelType w:val="multilevel"/>
    <w:tmpl w:val="834CA08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79C83B0A"/>
    <w:multiLevelType w:val="multilevel"/>
    <w:tmpl w:val="0E3C5C44"/>
    <w:lvl w:ilvl="0">
      <w:start w:val="1"/>
      <w:numFmt w:val="bullet"/>
      <w:lvlText w:val="›"/>
      <w:lvlJc w:val="left"/>
      <w:pPr>
        <w:tabs>
          <w:tab w:val="num" w:pos="720"/>
        </w:tabs>
        <w:ind w:left="720" w:hanging="360"/>
      </w:pPr>
      <w:rPr>
        <w:rFonts w:ascii="Smart Courier Condensed" w:hAnsi="Smart Courier Condensed" w:hint="default"/>
        <w:b/>
        <w:i w:val="0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4"/>
  </w:num>
  <w:num w:numId="4">
    <w:abstractNumId w:val="1"/>
  </w:num>
  <w:num w:numId="5">
    <w:abstractNumId w:val="3"/>
  </w:num>
  <w:num w:numId="6">
    <w:abstractNumId w:val="6"/>
  </w:num>
  <w:num w:numId="7">
    <w:abstractNumId w:val="8"/>
  </w:num>
  <w:num w:numId="8">
    <w:abstractNumId w:val="5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stylePaneFormatFilter w:val="1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0" w:visibleStyles="0" w:alternateStyleNames="0"/>
  <w:documentProtection w:edit="forms" w:formatting="1" w:enforcement="0"/>
  <w:defaultTabStop w:val="7173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1CB5"/>
    <w:rsid w:val="000134C7"/>
    <w:rsid w:val="00026983"/>
    <w:rsid w:val="00035C2B"/>
    <w:rsid w:val="000365E3"/>
    <w:rsid w:val="00055B57"/>
    <w:rsid w:val="00057858"/>
    <w:rsid w:val="00062A1D"/>
    <w:rsid w:val="000705FB"/>
    <w:rsid w:val="00097249"/>
    <w:rsid w:val="000B6B69"/>
    <w:rsid w:val="000C6469"/>
    <w:rsid w:val="000D642F"/>
    <w:rsid w:val="000E00E8"/>
    <w:rsid w:val="000E2FF1"/>
    <w:rsid w:val="000E6883"/>
    <w:rsid w:val="000E7123"/>
    <w:rsid w:val="000F6C05"/>
    <w:rsid w:val="00104221"/>
    <w:rsid w:val="00107AE8"/>
    <w:rsid w:val="001240F7"/>
    <w:rsid w:val="00131C12"/>
    <w:rsid w:val="001445CC"/>
    <w:rsid w:val="00156883"/>
    <w:rsid w:val="001637A6"/>
    <w:rsid w:val="001A0F45"/>
    <w:rsid w:val="001B5FD5"/>
    <w:rsid w:val="001B64D0"/>
    <w:rsid w:val="001D3428"/>
    <w:rsid w:val="001F1D27"/>
    <w:rsid w:val="001F4F0F"/>
    <w:rsid w:val="001F52F1"/>
    <w:rsid w:val="002030DA"/>
    <w:rsid w:val="00205454"/>
    <w:rsid w:val="00206A4E"/>
    <w:rsid w:val="00220EA5"/>
    <w:rsid w:val="002335AB"/>
    <w:rsid w:val="0023672B"/>
    <w:rsid w:val="0024017B"/>
    <w:rsid w:val="00240D75"/>
    <w:rsid w:val="002423C1"/>
    <w:rsid w:val="0025241C"/>
    <w:rsid w:val="00256C10"/>
    <w:rsid w:val="00264FDB"/>
    <w:rsid w:val="00265053"/>
    <w:rsid w:val="00270F85"/>
    <w:rsid w:val="00272955"/>
    <w:rsid w:val="00273084"/>
    <w:rsid w:val="0027519C"/>
    <w:rsid w:val="002857A3"/>
    <w:rsid w:val="00287741"/>
    <w:rsid w:val="00295F90"/>
    <w:rsid w:val="002B2952"/>
    <w:rsid w:val="002B576D"/>
    <w:rsid w:val="002C2CD3"/>
    <w:rsid w:val="002D5D50"/>
    <w:rsid w:val="002E20EA"/>
    <w:rsid w:val="002E6428"/>
    <w:rsid w:val="002E7D94"/>
    <w:rsid w:val="0030024E"/>
    <w:rsid w:val="003326F6"/>
    <w:rsid w:val="00357641"/>
    <w:rsid w:val="00367EC8"/>
    <w:rsid w:val="0037424C"/>
    <w:rsid w:val="00374307"/>
    <w:rsid w:val="00391E99"/>
    <w:rsid w:val="003A4F2B"/>
    <w:rsid w:val="003B1CEE"/>
    <w:rsid w:val="003B230E"/>
    <w:rsid w:val="003E084D"/>
    <w:rsid w:val="003F1A0C"/>
    <w:rsid w:val="003F792F"/>
    <w:rsid w:val="00400F70"/>
    <w:rsid w:val="004037B6"/>
    <w:rsid w:val="00430388"/>
    <w:rsid w:val="00432CE3"/>
    <w:rsid w:val="004331F7"/>
    <w:rsid w:val="00444916"/>
    <w:rsid w:val="00447AE3"/>
    <w:rsid w:val="0045078A"/>
    <w:rsid w:val="004669F8"/>
    <w:rsid w:val="00493000"/>
    <w:rsid w:val="004A3348"/>
    <w:rsid w:val="004C28CA"/>
    <w:rsid w:val="004D7A66"/>
    <w:rsid w:val="004E63B8"/>
    <w:rsid w:val="004F4611"/>
    <w:rsid w:val="0051078A"/>
    <w:rsid w:val="005169B9"/>
    <w:rsid w:val="00522F70"/>
    <w:rsid w:val="00534278"/>
    <w:rsid w:val="00535637"/>
    <w:rsid w:val="00554C16"/>
    <w:rsid w:val="005569EA"/>
    <w:rsid w:val="00556F7D"/>
    <w:rsid w:val="00571A5F"/>
    <w:rsid w:val="00575884"/>
    <w:rsid w:val="00583FD3"/>
    <w:rsid w:val="00595A6A"/>
    <w:rsid w:val="005974B6"/>
    <w:rsid w:val="005E29DB"/>
    <w:rsid w:val="00605A08"/>
    <w:rsid w:val="00614438"/>
    <w:rsid w:val="0062436F"/>
    <w:rsid w:val="006267C7"/>
    <w:rsid w:val="0063697A"/>
    <w:rsid w:val="00641E14"/>
    <w:rsid w:val="0064742E"/>
    <w:rsid w:val="00694ED3"/>
    <w:rsid w:val="0069503C"/>
    <w:rsid w:val="00696624"/>
    <w:rsid w:val="006A3198"/>
    <w:rsid w:val="006A71CE"/>
    <w:rsid w:val="006B3AB0"/>
    <w:rsid w:val="006C4CA7"/>
    <w:rsid w:val="006C5F49"/>
    <w:rsid w:val="006E1B9A"/>
    <w:rsid w:val="006E72F8"/>
    <w:rsid w:val="00704AB0"/>
    <w:rsid w:val="00716FB8"/>
    <w:rsid w:val="0073499D"/>
    <w:rsid w:val="00737F48"/>
    <w:rsid w:val="00742A2C"/>
    <w:rsid w:val="007469D3"/>
    <w:rsid w:val="00764BF4"/>
    <w:rsid w:val="007748B8"/>
    <w:rsid w:val="00776D5E"/>
    <w:rsid w:val="00780B96"/>
    <w:rsid w:val="007A0205"/>
    <w:rsid w:val="007A0669"/>
    <w:rsid w:val="007A567E"/>
    <w:rsid w:val="007C65FC"/>
    <w:rsid w:val="007D27D1"/>
    <w:rsid w:val="007E34CF"/>
    <w:rsid w:val="007F005B"/>
    <w:rsid w:val="007F0674"/>
    <w:rsid w:val="008003E9"/>
    <w:rsid w:val="00812702"/>
    <w:rsid w:val="00816AA9"/>
    <w:rsid w:val="00820319"/>
    <w:rsid w:val="008237F1"/>
    <w:rsid w:val="008250D6"/>
    <w:rsid w:val="00837E58"/>
    <w:rsid w:val="00847832"/>
    <w:rsid w:val="0085351B"/>
    <w:rsid w:val="00864235"/>
    <w:rsid w:val="00883096"/>
    <w:rsid w:val="00887F25"/>
    <w:rsid w:val="008A0427"/>
    <w:rsid w:val="008A5B79"/>
    <w:rsid w:val="008D24C7"/>
    <w:rsid w:val="008D5F1A"/>
    <w:rsid w:val="008D64BE"/>
    <w:rsid w:val="008E3911"/>
    <w:rsid w:val="008F7EE0"/>
    <w:rsid w:val="00907B1F"/>
    <w:rsid w:val="00911BF8"/>
    <w:rsid w:val="00915749"/>
    <w:rsid w:val="00923775"/>
    <w:rsid w:val="009237A7"/>
    <w:rsid w:val="00924A60"/>
    <w:rsid w:val="00925E74"/>
    <w:rsid w:val="0093203E"/>
    <w:rsid w:val="009349A4"/>
    <w:rsid w:val="009358B6"/>
    <w:rsid w:val="00937D09"/>
    <w:rsid w:val="00946CCD"/>
    <w:rsid w:val="009660E2"/>
    <w:rsid w:val="00970907"/>
    <w:rsid w:val="00976799"/>
    <w:rsid w:val="00982FEF"/>
    <w:rsid w:val="00996B0D"/>
    <w:rsid w:val="00997DED"/>
    <w:rsid w:val="009D362A"/>
    <w:rsid w:val="009E34F5"/>
    <w:rsid w:val="009F0E42"/>
    <w:rsid w:val="00A038CD"/>
    <w:rsid w:val="00A044D5"/>
    <w:rsid w:val="00A15366"/>
    <w:rsid w:val="00A20387"/>
    <w:rsid w:val="00A27A53"/>
    <w:rsid w:val="00A5403E"/>
    <w:rsid w:val="00A62053"/>
    <w:rsid w:val="00A756BA"/>
    <w:rsid w:val="00A83365"/>
    <w:rsid w:val="00A8694F"/>
    <w:rsid w:val="00AA0AF9"/>
    <w:rsid w:val="00AB1020"/>
    <w:rsid w:val="00AB2A0A"/>
    <w:rsid w:val="00AC1108"/>
    <w:rsid w:val="00AC1151"/>
    <w:rsid w:val="00AD4727"/>
    <w:rsid w:val="00AE0F40"/>
    <w:rsid w:val="00AE2113"/>
    <w:rsid w:val="00AE2C2D"/>
    <w:rsid w:val="00AF7976"/>
    <w:rsid w:val="00B027BC"/>
    <w:rsid w:val="00B3368F"/>
    <w:rsid w:val="00B41DFD"/>
    <w:rsid w:val="00B42041"/>
    <w:rsid w:val="00B53317"/>
    <w:rsid w:val="00B610EC"/>
    <w:rsid w:val="00B739F8"/>
    <w:rsid w:val="00B73ED4"/>
    <w:rsid w:val="00B867B9"/>
    <w:rsid w:val="00B93ACF"/>
    <w:rsid w:val="00BA015D"/>
    <w:rsid w:val="00BB2D50"/>
    <w:rsid w:val="00BB6578"/>
    <w:rsid w:val="00BC43A1"/>
    <w:rsid w:val="00BD60DD"/>
    <w:rsid w:val="00BE7D6A"/>
    <w:rsid w:val="00BF1CF7"/>
    <w:rsid w:val="00BF43B5"/>
    <w:rsid w:val="00BF5CBC"/>
    <w:rsid w:val="00C07595"/>
    <w:rsid w:val="00C17090"/>
    <w:rsid w:val="00C42196"/>
    <w:rsid w:val="00C45632"/>
    <w:rsid w:val="00C45D39"/>
    <w:rsid w:val="00C5641E"/>
    <w:rsid w:val="00C67C59"/>
    <w:rsid w:val="00C72375"/>
    <w:rsid w:val="00C77309"/>
    <w:rsid w:val="00C90406"/>
    <w:rsid w:val="00CB1A55"/>
    <w:rsid w:val="00CC3411"/>
    <w:rsid w:val="00CD5F08"/>
    <w:rsid w:val="00CF1689"/>
    <w:rsid w:val="00CF6E8F"/>
    <w:rsid w:val="00D0100D"/>
    <w:rsid w:val="00D251CC"/>
    <w:rsid w:val="00D3294F"/>
    <w:rsid w:val="00D3391A"/>
    <w:rsid w:val="00D34112"/>
    <w:rsid w:val="00D4367D"/>
    <w:rsid w:val="00D4544D"/>
    <w:rsid w:val="00D8473D"/>
    <w:rsid w:val="00D97F54"/>
    <w:rsid w:val="00DA1504"/>
    <w:rsid w:val="00DB61E0"/>
    <w:rsid w:val="00DB63F3"/>
    <w:rsid w:val="00DC0424"/>
    <w:rsid w:val="00DC1131"/>
    <w:rsid w:val="00DC519F"/>
    <w:rsid w:val="00DC5CDD"/>
    <w:rsid w:val="00DD128E"/>
    <w:rsid w:val="00DD3CD6"/>
    <w:rsid w:val="00DE0D60"/>
    <w:rsid w:val="00DE351D"/>
    <w:rsid w:val="00DF1D04"/>
    <w:rsid w:val="00E167DD"/>
    <w:rsid w:val="00E22C20"/>
    <w:rsid w:val="00E276C8"/>
    <w:rsid w:val="00E31983"/>
    <w:rsid w:val="00E65665"/>
    <w:rsid w:val="00E803FF"/>
    <w:rsid w:val="00E91960"/>
    <w:rsid w:val="00E931F8"/>
    <w:rsid w:val="00EA7314"/>
    <w:rsid w:val="00EB36F0"/>
    <w:rsid w:val="00EB66DE"/>
    <w:rsid w:val="00EC526C"/>
    <w:rsid w:val="00EC645A"/>
    <w:rsid w:val="00ED759A"/>
    <w:rsid w:val="00EF1CB5"/>
    <w:rsid w:val="00F00316"/>
    <w:rsid w:val="00F0115B"/>
    <w:rsid w:val="00F10EC3"/>
    <w:rsid w:val="00F1354B"/>
    <w:rsid w:val="00F13CD9"/>
    <w:rsid w:val="00F15979"/>
    <w:rsid w:val="00F374E2"/>
    <w:rsid w:val="00F40060"/>
    <w:rsid w:val="00F40132"/>
    <w:rsid w:val="00F4611F"/>
    <w:rsid w:val="00F555CD"/>
    <w:rsid w:val="00F77EEE"/>
    <w:rsid w:val="00F908A0"/>
    <w:rsid w:val="00F976C3"/>
    <w:rsid w:val="00FA39B2"/>
    <w:rsid w:val="00FC44A0"/>
    <w:rsid w:val="00FD7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de-DE" w:bidi="ar-SA"/>
      </w:rPr>
    </w:rPrDefault>
    <w:pPrDefault/>
  </w:docDefaults>
  <w:latentStyles w:defLockedState="1" w:defUIPriority="0" w:defSemiHidden="1" w:defUnhideWhenUsed="1" w:defQFormat="0" w:count="267">
    <w:lsdException w:name="Normal" w:locked="0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Normal Indent" w:locked="0"/>
    <w:lsdException w:name="header" w:locked="0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locked="0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Balloon Text" w:locked="0"/>
    <w:lsdException w:name="Table Grid" w:semiHidden="0" w:unhideWhenUsed="0"/>
    <w:lsdException w:name="Placeholder Text" w:locked="0" w:uiPriority="99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iPriority="99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aliases w:val="_smart Standard"/>
    <w:qFormat/>
    <w:rsid w:val="008E3911"/>
    <w:pPr>
      <w:spacing w:line="270" w:lineRule="atLeast"/>
    </w:pPr>
    <w:rPr>
      <w:rFonts w:ascii="Smart Courier Condensed" w:hAnsi="Smart Courier Condensed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aliases w:val="_smart Header"/>
    <w:basedOn w:val="Normal"/>
    <w:semiHidden/>
    <w:locked/>
    <w:rsid w:val="008E3911"/>
    <w:pPr>
      <w:tabs>
        <w:tab w:val="left" w:pos="3686"/>
        <w:tab w:val="left" w:pos="7399"/>
      </w:tabs>
      <w:spacing w:line="180" w:lineRule="atLeast"/>
      <w:ind w:right="-851"/>
    </w:pPr>
    <w:rPr>
      <w:noProof/>
      <w:sz w:val="15"/>
    </w:rPr>
  </w:style>
  <w:style w:type="paragraph" w:customStyle="1" w:styleId="30Introductory">
    <w:name w:val="3.0 Introductory"/>
    <w:rsid w:val="00F374E2"/>
    <w:pPr>
      <w:spacing w:after="270" w:line="270" w:lineRule="atLeast"/>
    </w:pPr>
    <w:rPr>
      <w:rFonts w:ascii="Smart Courier Condensed" w:hAnsi="Smart Courier Condensed"/>
      <w:b/>
      <w:color w:val="000000"/>
      <w:sz w:val="22"/>
    </w:rPr>
  </w:style>
  <w:style w:type="paragraph" w:customStyle="1" w:styleId="20Headline">
    <w:name w:val="2.0 Headline"/>
    <w:next w:val="30Introductory"/>
    <w:rsid w:val="00BF43B5"/>
    <w:pPr>
      <w:spacing w:before="120" w:after="540" w:line="360" w:lineRule="atLeast"/>
      <w:ind w:right="2438"/>
    </w:pPr>
    <w:rPr>
      <w:rFonts w:ascii="Smart Courier Condensed" w:hAnsi="Smart Courier Condensed"/>
      <w:color w:val="000000"/>
      <w:sz w:val="36"/>
    </w:rPr>
  </w:style>
  <w:style w:type="character" w:customStyle="1" w:styleId="40Continoustext11ptZchn">
    <w:name w:val="4.0 Continous text 11pt Zchn"/>
    <w:link w:val="40Continoustext11pt"/>
    <w:rsid w:val="004A3348"/>
    <w:rPr>
      <w:rFonts w:ascii="Smart Courier Condensed" w:hAnsi="Smart Courier Condensed"/>
      <w:color w:val="000000"/>
      <w:sz w:val="22"/>
      <w:lang w:val="en-GB" w:eastAsia="de-DE" w:bidi="ar-SA"/>
    </w:rPr>
  </w:style>
  <w:style w:type="paragraph" w:customStyle="1" w:styleId="40Continoustext11pt">
    <w:name w:val="4.0 Continous text 11pt"/>
    <w:link w:val="40Continoustext11ptZchn"/>
    <w:rsid w:val="004A3348"/>
    <w:pPr>
      <w:widowControl w:val="0"/>
      <w:spacing w:after="270" w:line="270" w:lineRule="atLeast"/>
    </w:pPr>
    <w:rPr>
      <w:rFonts w:ascii="Smart Courier Condensed" w:hAnsi="Smart Courier Condensed"/>
      <w:color w:val="000000"/>
      <w:sz w:val="22"/>
    </w:rPr>
  </w:style>
  <w:style w:type="character" w:customStyle="1" w:styleId="41Continoustext11ptFettZchn">
    <w:name w:val="4.1 Continous text 11pt + Fett Zchn"/>
    <w:link w:val="41Continoustext11ptFett"/>
    <w:rsid w:val="00035C2B"/>
    <w:rPr>
      <w:rFonts w:ascii="Smart Courier Condensed" w:hAnsi="Smart Courier Condensed"/>
      <w:b/>
      <w:bCs/>
      <w:color w:val="000000"/>
      <w:sz w:val="22"/>
      <w:lang w:val="en-GB" w:eastAsia="de-DE" w:bidi="ar-SA"/>
    </w:rPr>
  </w:style>
  <w:style w:type="paragraph" w:customStyle="1" w:styleId="41Continoustext11ptFett">
    <w:name w:val="4.1 Continous text 11pt + Fett"/>
    <w:basedOn w:val="40Continoustext11pt"/>
    <w:link w:val="41Continoustext11ptFettZchn"/>
    <w:rsid w:val="004F4611"/>
    <w:rPr>
      <w:b/>
      <w:bCs/>
    </w:rPr>
  </w:style>
  <w:style w:type="paragraph" w:customStyle="1" w:styleId="MLStat">
    <w:name w:val="MLStat"/>
    <w:semiHidden/>
    <w:locked/>
    <w:rsid w:val="00AE0F40"/>
    <w:pPr>
      <w:spacing w:after="340"/>
      <w:ind w:left="2002" w:right="2002" w:firstLine="2002"/>
    </w:pPr>
    <w:rPr>
      <w:rFonts w:ascii="MLStat" w:hAnsi="MLStat"/>
      <w:sz w:val="2"/>
      <w:lang w:eastAsia="en-US"/>
    </w:rPr>
  </w:style>
  <w:style w:type="paragraph" w:styleId="BalloonText">
    <w:name w:val="Balloon Text"/>
    <w:basedOn w:val="Normal"/>
    <w:semiHidden/>
    <w:locked/>
    <w:rsid w:val="00AE0F40"/>
    <w:rPr>
      <w:rFonts w:ascii="Tahoma" w:hAnsi="Tahoma" w:cs="Tahoma"/>
      <w:sz w:val="16"/>
      <w:szCs w:val="16"/>
    </w:rPr>
  </w:style>
  <w:style w:type="paragraph" w:customStyle="1" w:styleId="Subhead">
    <w:name w:val="Subhead"/>
    <w:basedOn w:val="40Continoustext11pt"/>
    <w:rsid w:val="004F4611"/>
    <w:pPr>
      <w:numPr>
        <w:numId w:val="8"/>
      </w:numPr>
      <w:tabs>
        <w:tab w:val="clear" w:pos="720"/>
        <w:tab w:val="num" w:pos="284"/>
      </w:tabs>
      <w:ind w:left="0" w:firstLine="0"/>
    </w:pPr>
    <w:rPr>
      <w:b/>
    </w:rPr>
  </w:style>
  <w:style w:type="paragraph" w:customStyle="1" w:styleId="50Closing11pt">
    <w:name w:val="5.0 Closing 11pt"/>
    <w:basedOn w:val="Normal"/>
    <w:rsid w:val="00D3294F"/>
    <w:pPr>
      <w:widowControl w:val="0"/>
      <w:suppressAutoHyphens/>
      <w:spacing w:line="340" w:lineRule="atLeast"/>
    </w:pPr>
    <w:rPr>
      <w:rFonts w:ascii="CorpoA" w:hAnsi="CorpoA"/>
      <w:color w:val="auto"/>
    </w:rPr>
  </w:style>
  <w:style w:type="table" w:styleId="TableGrid">
    <w:name w:val="Table Grid"/>
    <w:basedOn w:val="TableNormal"/>
    <w:locked/>
    <w:rsid w:val="00D3294F"/>
    <w:pPr>
      <w:spacing w:after="34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locked/>
    <w:rsid w:val="0025241C"/>
    <w:rPr>
      <w:color w:val="0000FF"/>
      <w:u w:val="single"/>
    </w:rPr>
  </w:style>
  <w:style w:type="paragraph" w:styleId="Footer">
    <w:name w:val="footer"/>
    <w:basedOn w:val="Normal"/>
    <w:locked/>
    <w:rsid w:val="00026983"/>
    <w:pPr>
      <w:tabs>
        <w:tab w:val="center" w:pos="4536"/>
        <w:tab w:val="right" w:pos="9072"/>
      </w:tabs>
    </w:pPr>
  </w:style>
  <w:style w:type="character" w:styleId="CommentReference">
    <w:name w:val="annotation reference"/>
    <w:basedOn w:val="DefaultParagraphFont"/>
    <w:locked/>
    <w:rsid w:val="00970907"/>
    <w:rPr>
      <w:sz w:val="16"/>
      <w:szCs w:val="16"/>
    </w:rPr>
  </w:style>
  <w:style w:type="paragraph" w:styleId="CommentText">
    <w:name w:val="annotation text"/>
    <w:basedOn w:val="Normal"/>
    <w:link w:val="CommentTextChar"/>
    <w:locked/>
    <w:rsid w:val="00970907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970907"/>
    <w:rPr>
      <w:rFonts w:ascii="Smart Courier Condensed" w:hAnsi="Smart Courier Condensed"/>
      <w:color w:val="000000"/>
    </w:rPr>
  </w:style>
  <w:style w:type="paragraph" w:styleId="CommentSubject">
    <w:name w:val="annotation subject"/>
    <w:basedOn w:val="CommentText"/>
    <w:next w:val="CommentText"/>
    <w:link w:val="CommentSubjectChar"/>
    <w:locked/>
    <w:rsid w:val="00970907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970907"/>
    <w:rPr>
      <w:rFonts w:ascii="Smart Courier Condensed" w:hAnsi="Smart Courier Condensed"/>
      <w:b/>
      <w:bCs/>
      <w:color w:val="000000"/>
    </w:rPr>
  </w:style>
  <w:style w:type="character" w:styleId="FollowedHyperlink">
    <w:name w:val="FollowedHyperlink"/>
    <w:basedOn w:val="DefaultParagraphFont"/>
    <w:locked/>
    <w:rsid w:val="00AD4727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de-DE" w:bidi="ar-SA"/>
      </w:rPr>
    </w:rPrDefault>
    <w:pPrDefault/>
  </w:docDefaults>
  <w:latentStyles w:defLockedState="1" w:defUIPriority="0" w:defSemiHidden="1" w:defUnhideWhenUsed="1" w:defQFormat="0" w:count="267">
    <w:lsdException w:name="Normal" w:locked="0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Normal Indent" w:locked="0"/>
    <w:lsdException w:name="header" w:locked="0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locked="0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Balloon Text" w:locked="0"/>
    <w:lsdException w:name="Table Grid" w:semiHidden="0" w:unhideWhenUsed="0"/>
    <w:lsdException w:name="Placeholder Text" w:locked="0" w:uiPriority="99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iPriority="99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aliases w:val="_smart Standard"/>
    <w:qFormat/>
    <w:rsid w:val="008E3911"/>
    <w:pPr>
      <w:spacing w:line="270" w:lineRule="atLeast"/>
    </w:pPr>
    <w:rPr>
      <w:rFonts w:ascii="Smart Courier Condensed" w:hAnsi="Smart Courier Condensed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aliases w:val="_smart Header"/>
    <w:basedOn w:val="Normal"/>
    <w:semiHidden/>
    <w:locked/>
    <w:rsid w:val="008E3911"/>
    <w:pPr>
      <w:tabs>
        <w:tab w:val="left" w:pos="3686"/>
        <w:tab w:val="left" w:pos="7399"/>
      </w:tabs>
      <w:spacing w:line="180" w:lineRule="atLeast"/>
      <w:ind w:right="-851"/>
    </w:pPr>
    <w:rPr>
      <w:noProof/>
      <w:sz w:val="15"/>
    </w:rPr>
  </w:style>
  <w:style w:type="paragraph" w:customStyle="1" w:styleId="30Introductory">
    <w:name w:val="3.0 Introductory"/>
    <w:rsid w:val="00F374E2"/>
    <w:pPr>
      <w:spacing w:after="270" w:line="270" w:lineRule="atLeast"/>
    </w:pPr>
    <w:rPr>
      <w:rFonts w:ascii="Smart Courier Condensed" w:hAnsi="Smart Courier Condensed"/>
      <w:b/>
      <w:color w:val="000000"/>
      <w:sz w:val="22"/>
    </w:rPr>
  </w:style>
  <w:style w:type="paragraph" w:customStyle="1" w:styleId="20Headline">
    <w:name w:val="2.0 Headline"/>
    <w:next w:val="30Introductory"/>
    <w:rsid w:val="00BF43B5"/>
    <w:pPr>
      <w:spacing w:before="120" w:after="540" w:line="360" w:lineRule="atLeast"/>
      <w:ind w:right="2438"/>
    </w:pPr>
    <w:rPr>
      <w:rFonts w:ascii="Smart Courier Condensed" w:hAnsi="Smart Courier Condensed"/>
      <w:color w:val="000000"/>
      <w:sz w:val="36"/>
    </w:rPr>
  </w:style>
  <w:style w:type="character" w:customStyle="1" w:styleId="40Continoustext11ptZchn">
    <w:name w:val="4.0 Continous text 11pt Zchn"/>
    <w:link w:val="40Continoustext11pt"/>
    <w:rsid w:val="004A3348"/>
    <w:rPr>
      <w:rFonts w:ascii="Smart Courier Condensed" w:hAnsi="Smart Courier Condensed"/>
      <w:color w:val="000000"/>
      <w:sz w:val="22"/>
      <w:lang w:val="en-GB" w:eastAsia="de-DE" w:bidi="ar-SA"/>
    </w:rPr>
  </w:style>
  <w:style w:type="paragraph" w:customStyle="1" w:styleId="40Continoustext11pt">
    <w:name w:val="4.0 Continous text 11pt"/>
    <w:link w:val="40Continoustext11ptZchn"/>
    <w:rsid w:val="004A3348"/>
    <w:pPr>
      <w:widowControl w:val="0"/>
      <w:spacing w:after="270" w:line="270" w:lineRule="atLeast"/>
    </w:pPr>
    <w:rPr>
      <w:rFonts w:ascii="Smart Courier Condensed" w:hAnsi="Smart Courier Condensed"/>
      <w:color w:val="000000"/>
      <w:sz w:val="22"/>
    </w:rPr>
  </w:style>
  <w:style w:type="character" w:customStyle="1" w:styleId="41Continoustext11ptFettZchn">
    <w:name w:val="4.1 Continous text 11pt + Fett Zchn"/>
    <w:link w:val="41Continoustext11ptFett"/>
    <w:rsid w:val="00035C2B"/>
    <w:rPr>
      <w:rFonts w:ascii="Smart Courier Condensed" w:hAnsi="Smart Courier Condensed"/>
      <w:b/>
      <w:bCs/>
      <w:color w:val="000000"/>
      <w:sz w:val="22"/>
      <w:lang w:val="en-GB" w:eastAsia="de-DE" w:bidi="ar-SA"/>
    </w:rPr>
  </w:style>
  <w:style w:type="paragraph" w:customStyle="1" w:styleId="41Continoustext11ptFett">
    <w:name w:val="4.1 Continous text 11pt + Fett"/>
    <w:basedOn w:val="40Continoustext11pt"/>
    <w:link w:val="41Continoustext11ptFettZchn"/>
    <w:rsid w:val="004F4611"/>
    <w:rPr>
      <w:b/>
      <w:bCs/>
    </w:rPr>
  </w:style>
  <w:style w:type="paragraph" w:customStyle="1" w:styleId="MLStat">
    <w:name w:val="MLStat"/>
    <w:semiHidden/>
    <w:locked/>
    <w:rsid w:val="00AE0F40"/>
    <w:pPr>
      <w:spacing w:after="340"/>
      <w:ind w:left="2002" w:right="2002" w:firstLine="2002"/>
    </w:pPr>
    <w:rPr>
      <w:rFonts w:ascii="MLStat" w:hAnsi="MLStat"/>
      <w:sz w:val="2"/>
      <w:lang w:eastAsia="en-US"/>
    </w:rPr>
  </w:style>
  <w:style w:type="paragraph" w:styleId="BalloonText">
    <w:name w:val="Balloon Text"/>
    <w:basedOn w:val="Normal"/>
    <w:semiHidden/>
    <w:locked/>
    <w:rsid w:val="00AE0F40"/>
    <w:rPr>
      <w:rFonts w:ascii="Tahoma" w:hAnsi="Tahoma" w:cs="Tahoma"/>
      <w:sz w:val="16"/>
      <w:szCs w:val="16"/>
    </w:rPr>
  </w:style>
  <w:style w:type="paragraph" w:customStyle="1" w:styleId="Subhead">
    <w:name w:val="Subhead"/>
    <w:basedOn w:val="40Continoustext11pt"/>
    <w:rsid w:val="004F4611"/>
    <w:pPr>
      <w:numPr>
        <w:numId w:val="8"/>
      </w:numPr>
      <w:tabs>
        <w:tab w:val="clear" w:pos="720"/>
        <w:tab w:val="num" w:pos="284"/>
      </w:tabs>
      <w:ind w:left="0" w:firstLine="0"/>
    </w:pPr>
    <w:rPr>
      <w:b/>
    </w:rPr>
  </w:style>
  <w:style w:type="paragraph" w:customStyle="1" w:styleId="50Closing11pt">
    <w:name w:val="5.0 Closing 11pt"/>
    <w:basedOn w:val="Normal"/>
    <w:rsid w:val="00D3294F"/>
    <w:pPr>
      <w:widowControl w:val="0"/>
      <w:suppressAutoHyphens/>
      <w:spacing w:line="340" w:lineRule="atLeast"/>
    </w:pPr>
    <w:rPr>
      <w:rFonts w:ascii="CorpoA" w:hAnsi="CorpoA"/>
      <w:color w:val="auto"/>
    </w:rPr>
  </w:style>
  <w:style w:type="table" w:styleId="TableGrid">
    <w:name w:val="Table Grid"/>
    <w:basedOn w:val="TableNormal"/>
    <w:locked/>
    <w:rsid w:val="00D3294F"/>
    <w:pPr>
      <w:spacing w:after="34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locked/>
    <w:rsid w:val="0025241C"/>
    <w:rPr>
      <w:color w:val="0000FF"/>
      <w:u w:val="single"/>
    </w:rPr>
  </w:style>
  <w:style w:type="paragraph" w:styleId="Footer">
    <w:name w:val="footer"/>
    <w:basedOn w:val="Normal"/>
    <w:locked/>
    <w:rsid w:val="00026983"/>
    <w:pPr>
      <w:tabs>
        <w:tab w:val="center" w:pos="4536"/>
        <w:tab w:val="right" w:pos="9072"/>
      </w:tabs>
    </w:pPr>
  </w:style>
  <w:style w:type="character" w:styleId="CommentReference">
    <w:name w:val="annotation reference"/>
    <w:basedOn w:val="DefaultParagraphFont"/>
    <w:locked/>
    <w:rsid w:val="00970907"/>
    <w:rPr>
      <w:sz w:val="16"/>
      <w:szCs w:val="16"/>
    </w:rPr>
  </w:style>
  <w:style w:type="paragraph" w:styleId="CommentText">
    <w:name w:val="annotation text"/>
    <w:basedOn w:val="Normal"/>
    <w:link w:val="CommentTextChar"/>
    <w:locked/>
    <w:rsid w:val="00970907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970907"/>
    <w:rPr>
      <w:rFonts w:ascii="Smart Courier Condensed" w:hAnsi="Smart Courier Condensed"/>
      <w:color w:val="000000"/>
    </w:rPr>
  </w:style>
  <w:style w:type="paragraph" w:styleId="CommentSubject">
    <w:name w:val="annotation subject"/>
    <w:basedOn w:val="CommentText"/>
    <w:next w:val="CommentText"/>
    <w:link w:val="CommentSubjectChar"/>
    <w:locked/>
    <w:rsid w:val="00970907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970907"/>
    <w:rPr>
      <w:rFonts w:ascii="Smart Courier Condensed" w:hAnsi="Smart Courier Condensed"/>
      <w:b/>
      <w:bCs/>
      <w:color w:val="000000"/>
    </w:rPr>
  </w:style>
  <w:style w:type="character" w:styleId="FollowedHyperlink">
    <w:name w:val="FollowedHyperlink"/>
    <w:basedOn w:val="DefaultParagraphFont"/>
    <w:locked/>
    <w:rsid w:val="00AD472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smart-fan-edition.com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joachim_franz.kutscher@daimler.com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smart.com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joachim_franz.kutscher@daimler.com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media.daimler.com" TargetMode="External"/><Relationship Id="rId10" Type="http://schemas.openxmlformats.org/officeDocument/2006/relationships/image" Target="media/image1.jpeg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chen\Documents\A_Mercedes\smart%20PI.dot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:star_td="http://www.star-group.net/schemas/transit/filters/textdata" SelectedStyle="\APA.XSL" StyleName="APA"/>
</file>

<file path=customXml/itemProps1.xml><?xml version="1.0" encoding="utf-8"?>
<ds:datastoreItem xmlns:ds="http://schemas.openxmlformats.org/officeDocument/2006/customXml" ds:itemID="{C43ED0B6-0EF0-4DAC-B923-93511758DEB6}">
  <ds:schemaRefs>
    <ds:schemaRef ds:uri="http://schemas.openxmlformats.org/officeDocument/2006/bibliography"/>
    <ds:schemaRef ds:uri="http://www.star-group.net/schemas/transit/filters/text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smart PI.dot</Template>
  <TotalTime>0</TotalTime>
  <Pages>1</Pages>
  <Words>265</Words>
  <Characters>1528</Characters>
  <Application>Microsoft Office Word</Application>
  <DocSecurity>0</DocSecurity>
  <Lines>12</Lines>
  <Paragraphs>3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Press information</vt:lpstr>
      <vt:lpstr>Press information</vt:lpstr>
    </vt:vector>
  </TitlesOfParts>
  <Company>Daimler AG</Company>
  <LinksUpToDate>false</LinksUpToDate>
  <CharactersWithSpaces>1790</CharactersWithSpaces>
  <SharedDoc>false</SharedDoc>
  <HLinks>
    <vt:vector size="30" baseType="variant">
      <vt:variant>
        <vt:i4>4390926</vt:i4>
      </vt:variant>
      <vt:variant>
        <vt:i4>3</vt:i4>
      </vt:variant>
      <vt:variant>
        <vt:i4>0</vt:i4>
      </vt:variant>
      <vt:variant>
        <vt:i4>5</vt:i4>
      </vt:variant>
      <vt:variant>
        <vt:lpwstr>http://www.smart.com/</vt:lpwstr>
      </vt:variant>
      <vt:variant>
        <vt:lpwstr/>
      </vt:variant>
      <vt:variant>
        <vt:i4>6160474</vt:i4>
      </vt:variant>
      <vt:variant>
        <vt:i4>0</vt:i4>
      </vt:variant>
      <vt:variant>
        <vt:i4>0</vt:i4>
      </vt:variant>
      <vt:variant>
        <vt:i4>5</vt:i4>
      </vt:variant>
      <vt:variant>
        <vt:lpwstr>http://www.media.daimler.com/</vt:lpwstr>
      </vt:variant>
      <vt:variant>
        <vt:lpwstr/>
      </vt:variant>
      <vt:variant>
        <vt:i4>3866716</vt:i4>
      </vt:variant>
      <vt:variant>
        <vt:i4>6</vt:i4>
      </vt:variant>
      <vt:variant>
        <vt:i4>0</vt:i4>
      </vt:variant>
      <vt:variant>
        <vt:i4>5</vt:i4>
      </vt:variant>
      <vt:variant>
        <vt:lpwstr>mailto:wolfgang.zanker@daimler.com</vt:lpwstr>
      </vt:variant>
      <vt:variant>
        <vt:lpwstr/>
      </vt:variant>
      <vt:variant>
        <vt:i4>3080257</vt:i4>
      </vt:variant>
      <vt:variant>
        <vt:i4>3</vt:i4>
      </vt:variant>
      <vt:variant>
        <vt:i4>0</vt:i4>
      </vt:variant>
      <vt:variant>
        <vt:i4>5</vt:i4>
      </vt:variant>
      <vt:variant>
        <vt:lpwstr>mailto:nadine.toberer@daimler.com</vt:lpwstr>
      </vt:variant>
      <vt:variant>
        <vt:lpwstr/>
      </vt:variant>
      <vt:variant>
        <vt:i4>6291502</vt:i4>
      </vt:variant>
      <vt:variant>
        <vt:i4>0</vt:i4>
      </vt:variant>
      <vt:variant>
        <vt:i4>0</vt:i4>
      </vt:variant>
      <vt:variant>
        <vt:i4>5</vt:i4>
      </vt:variant>
      <vt:variant>
        <vt:lpwstr>mailto:joachim_franz.kutscher@daimler.com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 information</dc:title>
  <dc:creator>COM/MBC</dc:creator>
  <cp:lastModifiedBy>Monbrun, Celine (179)</cp:lastModifiedBy>
  <cp:revision>6</cp:revision>
  <cp:lastPrinted>2008-04-08T12:41:00Z</cp:lastPrinted>
  <dcterms:created xsi:type="dcterms:W3CDTF">2014-05-23T06:54:00Z</dcterms:created>
  <dcterms:modified xsi:type="dcterms:W3CDTF">2014-05-23T09:28:00Z</dcterms:modified>
</cp:coreProperties>
</file>