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BF64B3" w:rsidRDefault="00D50F7A" w:rsidP="00331A2D">
      <w:pPr>
        <w:spacing w:after="113" w:line="240" w:lineRule="auto"/>
        <w:rPr>
          <w:sz w:val="22"/>
          <w:szCs w:val="22"/>
          <w:u w:val="single"/>
          <w:lang w:val="en-GB"/>
        </w:rPr>
        <w:sectPr w:rsidR="00D50F7A" w:rsidRPr="00BF64B3" w:rsidSect="00D50F7A">
          <w:headerReference w:type="default" r:id="rId8"/>
          <w:footerReference w:type="default" r:id="rId9"/>
          <w:pgSz w:w="11906" w:h="16838" w:code="9"/>
          <w:pgMar w:top="4173" w:right="3402" w:bottom="567" w:left="1418" w:header="709" w:footer="567" w:gutter="0"/>
          <w:cols w:space="708"/>
          <w:docGrid w:linePitch="360"/>
        </w:sectPr>
      </w:pPr>
    </w:p>
    <w:p w:rsidR="00DD7D90" w:rsidRPr="00116AF3" w:rsidRDefault="003E4454" w:rsidP="00DD7D90">
      <w:pPr>
        <w:spacing w:after="113" w:line="240" w:lineRule="auto"/>
        <w:rPr>
          <w:sz w:val="22"/>
          <w:szCs w:val="22"/>
          <w:u w:val="single"/>
          <w:lang w:val="nl-NL"/>
        </w:rPr>
      </w:pPr>
      <w:r w:rsidRPr="00116AF3">
        <w:rPr>
          <w:noProof/>
          <w:u w:val="single"/>
          <w:lang w:val="nl-BE" w:eastAsia="nl-BE"/>
        </w:rPr>
        <w:lastRenderedPageBreak/>
        <mc:AlternateContent>
          <mc:Choice Requires="wps">
            <w:drawing>
              <wp:anchor distT="0" distB="0" distL="114300" distR="114300" simplePos="0" relativeHeight="251657728" behindDoc="0" locked="0" layoutInCell="1" allowOverlap="1" wp14:anchorId="12F2F4B2" wp14:editId="0DA20830">
                <wp:simplePos x="0" y="0"/>
                <wp:positionH relativeFrom="column">
                  <wp:posOffset>4662170</wp:posOffset>
                </wp:positionH>
                <wp:positionV relativeFrom="paragraph">
                  <wp:posOffset>51435</wp:posOffset>
                </wp:positionV>
                <wp:extent cx="2000250" cy="69411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w="9525">
                          <a:noFill/>
                          <a:miter lim="800000"/>
                          <a:headEnd/>
                          <a:tailEnd/>
                        </a:ln>
                      </wps:spPr>
                      <wps:txbx>
                        <w:txbxContent>
                          <w:p w:rsidR="00D00DAE" w:rsidRPr="003E4454" w:rsidRDefault="00DA786F" w:rsidP="005D67AD">
                            <w:pPr>
                              <w:spacing w:after="20"/>
                              <w:rPr>
                                <w:rFonts w:ascii="Smart Courier EUR Bold Cond" w:hAnsi="Smart Courier EUR Bold Cond"/>
                                <w:sz w:val="22"/>
                                <w:szCs w:val="22"/>
                                <w:lang w:val="en-GB"/>
                              </w:rPr>
                            </w:pPr>
                            <w:r>
                              <w:rPr>
                                <w:rFonts w:ascii="Smart Courier EUR Bold Cond" w:hAnsi="Smart Courier EUR Bold Cond"/>
                                <w:sz w:val="22"/>
                                <w:szCs w:val="22"/>
                                <w:lang w:val="en-GB"/>
                              </w:rPr>
                              <w:t>Persinformatie</w:t>
                            </w:r>
                          </w:p>
                          <w:p w:rsidR="006A40F2" w:rsidRPr="003E4454" w:rsidRDefault="006A40F2" w:rsidP="005D67AD">
                            <w:pPr>
                              <w:spacing w:after="0" w:line="240" w:lineRule="auto"/>
                              <w:rPr>
                                <w:sz w:val="18"/>
                                <w:szCs w:val="18"/>
                                <w:lang w:val="en-GB"/>
                              </w:rPr>
                            </w:pPr>
                            <w:r w:rsidRPr="003E4454">
                              <w:rPr>
                                <w:sz w:val="18"/>
                                <w:szCs w:val="18"/>
                                <w:lang w:val="en-GB"/>
                              </w:rPr>
                              <w:t>Daimler Communications</w:t>
                            </w:r>
                          </w:p>
                          <w:p w:rsidR="006A40F2" w:rsidRPr="003E4454" w:rsidRDefault="006A40F2" w:rsidP="006A40F2">
                            <w:pPr>
                              <w:spacing w:after="113" w:line="240" w:lineRule="auto"/>
                              <w:rPr>
                                <w:sz w:val="18"/>
                                <w:szCs w:val="18"/>
                                <w:lang w:val="en-GB"/>
                              </w:rPr>
                            </w:pPr>
                            <w:r w:rsidRPr="003E4454">
                              <w:rPr>
                                <w:sz w:val="18"/>
                                <w:szCs w:val="18"/>
                                <w:lang w:val="en-GB"/>
                              </w:rPr>
                              <w:t xml:space="preserve">70546 Stuttgart, </w:t>
                            </w:r>
                            <w:r w:rsidR="00DA786F">
                              <w:rPr>
                                <w:sz w:val="18"/>
                                <w:szCs w:val="18"/>
                                <w:lang w:val="en-GB"/>
                              </w:rPr>
                              <w:t>Duitsland</w:t>
                            </w:r>
                          </w:p>
                          <w:p w:rsidR="005D67AD" w:rsidRPr="003E4454" w:rsidRDefault="005D67AD" w:rsidP="006A40F2">
                            <w:pPr>
                              <w:spacing w:after="113"/>
                              <w:rPr>
                                <w:sz w:val="18"/>
                                <w:szCs w:val="18"/>
                                <w:lang w:val="en-GB"/>
                              </w:rPr>
                            </w:pPr>
                          </w:p>
                          <w:p w:rsidR="00DD7D90" w:rsidRPr="00DD7D90" w:rsidRDefault="00DD7D90" w:rsidP="00DD7D90">
                            <w:pPr>
                              <w:spacing w:after="113"/>
                              <w:rPr>
                                <w:sz w:val="18"/>
                                <w:szCs w:val="18"/>
                                <w:lang w:val="en-GB"/>
                              </w:rPr>
                            </w:pPr>
                            <w:r w:rsidRPr="00DD7D90">
                              <w:rPr>
                                <w:sz w:val="18"/>
                                <w:lang w:val="en-GB"/>
                              </w:rPr>
                              <w:t xml:space="preserve">28 </w:t>
                            </w:r>
                            <w:r w:rsidR="00DA786F">
                              <w:rPr>
                                <w:sz w:val="18"/>
                                <w:lang w:val="en-GB"/>
                              </w:rPr>
                              <w:t>februari</w:t>
                            </w:r>
                            <w:r w:rsidRPr="00DD7D90">
                              <w:rPr>
                                <w:sz w:val="18"/>
                                <w:lang w:val="en-GB"/>
                              </w:rPr>
                              <w:t xml:space="preserve"> 2015</w:t>
                            </w:r>
                          </w:p>
                          <w:p w:rsidR="00DD7D90" w:rsidRPr="00DD7D90" w:rsidRDefault="00DD7D90" w:rsidP="00DD7D90">
                            <w:pPr>
                              <w:spacing w:after="113"/>
                              <w:rPr>
                                <w:sz w:val="18"/>
                                <w:szCs w:val="18"/>
                                <w:lang w:val="en-GB"/>
                              </w:rPr>
                            </w:pPr>
                          </w:p>
                          <w:p w:rsidR="00DD7D90" w:rsidRPr="00DD7D90" w:rsidRDefault="00DD7D90" w:rsidP="00DD7D90">
                            <w:pPr>
                              <w:spacing w:after="0"/>
                              <w:rPr>
                                <w:sz w:val="18"/>
                                <w:szCs w:val="18"/>
                                <w:lang w:val="en-GB"/>
                              </w:rPr>
                            </w:pPr>
                            <w:r w:rsidRPr="00DD7D90">
                              <w:rPr>
                                <w:sz w:val="18"/>
                                <w:lang w:val="en-GB"/>
                              </w:rPr>
                              <w:t>Contact</w:t>
                            </w:r>
                            <w:r w:rsidR="00DA786F">
                              <w:rPr>
                                <w:sz w:val="18"/>
                                <w:lang w:val="en-GB"/>
                              </w:rPr>
                              <w:t>personen</w:t>
                            </w:r>
                            <w:r w:rsidRPr="00DD7D90">
                              <w:rPr>
                                <w:sz w:val="18"/>
                                <w:lang w:val="en-GB"/>
                              </w:rPr>
                              <w:t>:</w:t>
                            </w:r>
                          </w:p>
                          <w:p w:rsidR="00DD7D90" w:rsidRPr="00DD7D90" w:rsidRDefault="00DD7D90" w:rsidP="00DD7D90">
                            <w:pPr>
                              <w:spacing w:after="0"/>
                              <w:rPr>
                                <w:sz w:val="18"/>
                                <w:szCs w:val="18"/>
                                <w:lang w:val="en-GB"/>
                              </w:rPr>
                            </w:pPr>
                          </w:p>
                          <w:p w:rsidR="00DD7D90" w:rsidRPr="00DD7D90" w:rsidRDefault="00DD7D90" w:rsidP="00DD7D90">
                            <w:pPr>
                              <w:spacing w:after="0"/>
                              <w:rPr>
                                <w:sz w:val="18"/>
                                <w:szCs w:val="18"/>
                                <w:lang w:val="en-GB"/>
                              </w:rPr>
                            </w:pPr>
                            <w:r w:rsidRPr="00DD7D90">
                              <w:rPr>
                                <w:noProof/>
                                <w:sz w:val="18"/>
                                <w:lang w:val="en-GB"/>
                              </w:rPr>
                              <w:t>Joachim Franz Kutscher</w:t>
                            </w:r>
                            <w:r w:rsidRPr="00DD7D90">
                              <w:rPr>
                                <w:sz w:val="18"/>
                                <w:lang w:val="en-GB"/>
                              </w:rPr>
                              <w:t xml:space="preserve"> </w:t>
                            </w:r>
                          </w:p>
                          <w:p w:rsidR="00DD7D90" w:rsidRPr="00DD7D90" w:rsidRDefault="00DD7D90" w:rsidP="00DD7D90">
                            <w:pPr>
                              <w:spacing w:after="0"/>
                              <w:rPr>
                                <w:sz w:val="18"/>
                                <w:szCs w:val="18"/>
                                <w:lang w:val="en-GB"/>
                              </w:rPr>
                            </w:pPr>
                          </w:p>
                          <w:p w:rsidR="00DD7D90" w:rsidRPr="00DD7D90" w:rsidRDefault="00DD7D90" w:rsidP="00DD7D90">
                            <w:pPr>
                              <w:spacing w:after="0"/>
                              <w:rPr>
                                <w:sz w:val="18"/>
                                <w:szCs w:val="18"/>
                                <w:lang w:val="en-GB"/>
                              </w:rPr>
                            </w:pPr>
                            <w:r w:rsidRPr="00DD7D90">
                              <w:rPr>
                                <w:sz w:val="18"/>
                                <w:lang w:val="en-GB"/>
                              </w:rPr>
                              <w:t>Tel. n</w:t>
                            </w:r>
                            <w:r w:rsidR="00DA786F">
                              <w:rPr>
                                <w:sz w:val="18"/>
                                <w:lang w:val="en-GB"/>
                              </w:rPr>
                              <w:t>r</w:t>
                            </w:r>
                            <w:r w:rsidRPr="00DD7D90">
                              <w:rPr>
                                <w:sz w:val="18"/>
                                <w:lang w:val="en-GB"/>
                              </w:rPr>
                              <w:t xml:space="preserve">.: </w:t>
                            </w:r>
                          </w:p>
                          <w:p w:rsidR="00DD7D90" w:rsidRPr="003E4454" w:rsidRDefault="00DD7D90" w:rsidP="00DD7D90">
                            <w:pPr>
                              <w:spacing w:after="120"/>
                              <w:rPr>
                                <w:sz w:val="18"/>
                                <w:szCs w:val="18"/>
                              </w:rPr>
                            </w:pPr>
                            <w:r w:rsidRPr="003E4454">
                              <w:rPr>
                                <w:sz w:val="18"/>
                              </w:rPr>
                              <w:t>+49 (0)711 17 96924</w:t>
                            </w:r>
                          </w:p>
                          <w:p w:rsidR="00DD7D90" w:rsidRPr="003E4454" w:rsidRDefault="00DD7D90" w:rsidP="00DD7D90">
                            <w:pPr>
                              <w:spacing w:after="0"/>
                              <w:rPr>
                                <w:sz w:val="18"/>
                                <w:szCs w:val="18"/>
                              </w:rPr>
                            </w:pPr>
                            <w:r w:rsidRPr="003E4454">
                              <w:rPr>
                                <w:sz w:val="18"/>
                              </w:rPr>
                              <w:t>E</w:t>
                            </w:r>
                            <w:r w:rsidR="00DA786F">
                              <w:rPr>
                                <w:sz w:val="18"/>
                              </w:rPr>
                              <w:t>-</w:t>
                            </w:r>
                            <w:r w:rsidRPr="003E4454">
                              <w:rPr>
                                <w:sz w:val="18"/>
                              </w:rPr>
                              <w:t xml:space="preserve">mail: </w:t>
                            </w:r>
                          </w:p>
                          <w:p w:rsidR="00DD7D90" w:rsidRPr="003E4454" w:rsidRDefault="00075085" w:rsidP="00DD7D90">
                            <w:pPr>
                              <w:spacing w:after="0"/>
                              <w:rPr>
                                <w:sz w:val="18"/>
                                <w:szCs w:val="18"/>
                              </w:rPr>
                            </w:pPr>
                            <w:hyperlink r:id="rId10" w:history="1">
                              <w:r w:rsidR="00DD7D90" w:rsidRPr="003E4454">
                                <w:rPr>
                                  <w:noProof/>
                                  <w:color w:val="0000FF"/>
                                  <w:sz w:val="18"/>
                                  <w:u w:val="single"/>
                                </w:rPr>
                                <w:t>joachim_franz.kutscher@daimler.com</w:t>
                              </w:r>
                            </w:hyperlink>
                            <w:r w:rsidR="00DD7D90" w:rsidRPr="003E4454">
                              <w:br/>
                            </w:r>
                          </w:p>
                          <w:p w:rsidR="00DD7D90" w:rsidRPr="003E4454" w:rsidRDefault="00DD7D90" w:rsidP="00DD7D90">
                            <w:pPr>
                              <w:spacing w:after="0"/>
                              <w:rPr>
                                <w:sz w:val="18"/>
                                <w:szCs w:val="18"/>
                              </w:rPr>
                            </w:pPr>
                          </w:p>
                          <w:p w:rsidR="00DD7D90" w:rsidRPr="003E4454" w:rsidRDefault="00DD7D90" w:rsidP="00DD7D90">
                            <w:pPr>
                              <w:spacing w:after="120"/>
                              <w:rPr>
                                <w:sz w:val="18"/>
                                <w:szCs w:val="18"/>
                              </w:rPr>
                            </w:pPr>
                            <w:r w:rsidRPr="003E4454">
                              <w:rPr>
                                <w:sz w:val="18"/>
                              </w:rPr>
                              <w:t>Willem Spelten</w:t>
                            </w:r>
                          </w:p>
                          <w:p w:rsidR="00DD7D90" w:rsidRPr="00DD7D90" w:rsidRDefault="00DD7D90" w:rsidP="00DD7D90">
                            <w:pPr>
                              <w:spacing w:after="0"/>
                              <w:rPr>
                                <w:sz w:val="18"/>
                                <w:szCs w:val="18"/>
                                <w:lang w:val="es-ES"/>
                              </w:rPr>
                            </w:pPr>
                            <w:r w:rsidRPr="00DD7D90">
                              <w:rPr>
                                <w:sz w:val="18"/>
                                <w:lang w:val="es-ES"/>
                              </w:rPr>
                              <w:t>Tel. n</w:t>
                            </w:r>
                            <w:r w:rsidR="00DA786F">
                              <w:rPr>
                                <w:sz w:val="18"/>
                                <w:lang w:val="es-ES"/>
                              </w:rPr>
                              <w:t>r</w:t>
                            </w:r>
                            <w:r w:rsidRPr="00DD7D90">
                              <w:rPr>
                                <w:sz w:val="18"/>
                                <w:lang w:val="es-ES"/>
                              </w:rPr>
                              <w:t xml:space="preserve">.: </w:t>
                            </w:r>
                          </w:p>
                          <w:p w:rsidR="00DD7D90" w:rsidRPr="00DD7D90" w:rsidRDefault="00DD7D90" w:rsidP="00DD7D90">
                            <w:pPr>
                              <w:spacing w:after="120"/>
                              <w:rPr>
                                <w:sz w:val="18"/>
                                <w:szCs w:val="18"/>
                                <w:lang w:val="es-ES"/>
                              </w:rPr>
                            </w:pPr>
                            <w:r w:rsidRPr="00DD7D90">
                              <w:rPr>
                                <w:sz w:val="18"/>
                                <w:lang w:val="es-ES"/>
                              </w:rPr>
                              <w:t>+49 (0)711 17 75847</w:t>
                            </w:r>
                          </w:p>
                          <w:p w:rsidR="00DD7D90" w:rsidRPr="00DD7D90" w:rsidRDefault="00DD7D90" w:rsidP="00DD7D90">
                            <w:pPr>
                              <w:spacing w:after="0"/>
                              <w:rPr>
                                <w:sz w:val="18"/>
                                <w:szCs w:val="18"/>
                                <w:lang w:val="es-ES"/>
                              </w:rPr>
                            </w:pPr>
                            <w:r w:rsidRPr="00DD7D90">
                              <w:rPr>
                                <w:sz w:val="18"/>
                                <w:lang w:val="es-ES"/>
                              </w:rPr>
                              <w:t>E</w:t>
                            </w:r>
                            <w:r w:rsidR="00DA786F">
                              <w:rPr>
                                <w:sz w:val="18"/>
                                <w:lang w:val="es-ES"/>
                              </w:rPr>
                              <w:t>-</w:t>
                            </w:r>
                            <w:r w:rsidRPr="00DD7D90">
                              <w:rPr>
                                <w:sz w:val="18"/>
                                <w:lang w:val="es-ES"/>
                              </w:rPr>
                              <w:t xml:space="preserve">mail: </w:t>
                            </w:r>
                          </w:p>
                          <w:p w:rsidR="00DD7D90" w:rsidRPr="00DD7D90" w:rsidRDefault="00075085" w:rsidP="00DD7D90">
                            <w:pPr>
                              <w:spacing w:after="0" w:line="240" w:lineRule="auto"/>
                              <w:rPr>
                                <w:rFonts w:eastAsia="Times New Roman"/>
                                <w:noProof/>
                                <w:sz w:val="18"/>
                                <w:szCs w:val="18"/>
                                <w:lang w:val="es-ES"/>
                              </w:rPr>
                            </w:pPr>
                            <w:hyperlink r:id="rId11" w:history="1">
                              <w:r w:rsidR="00DD7D90" w:rsidRPr="00DD7D90">
                                <w:rPr>
                                  <w:rFonts w:eastAsia="Times New Roman"/>
                                  <w:noProof/>
                                  <w:color w:val="0000FF"/>
                                  <w:sz w:val="18"/>
                                  <w:lang w:val="es-ES"/>
                                </w:rPr>
                                <w:t>willem.spelten@daimler.com</w:t>
                              </w:r>
                            </w:hyperlink>
                          </w:p>
                          <w:p w:rsidR="00DD7D90" w:rsidRPr="00DD7D90" w:rsidRDefault="00DD7D90" w:rsidP="00DD7D90">
                            <w:pPr>
                              <w:spacing w:after="0"/>
                              <w:rPr>
                                <w:sz w:val="18"/>
                                <w:szCs w:val="18"/>
                                <w:lang w:val="es-ES"/>
                              </w:rPr>
                            </w:pPr>
                          </w:p>
                          <w:p w:rsidR="00DD7D90" w:rsidRPr="00DD7D90" w:rsidRDefault="00DD7D90" w:rsidP="00DD7D90">
                            <w:pPr>
                              <w:spacing w:after="0"/>
                              <w:rPr>
                                <w:sz w:val="18"/>
                                <w:szCs w:val="18"/>
                                <w:lang w:val="es-ES"/>
                              </w:rPr>
                            </w:pPr>
                          </w:p>
                          <w:p w:rsidR="00DD7D90" w:rsidRPr="00DD7D90" w:rsidRDefault="00DD7D90" w:rsidP="00DD7D90">
                            <w:pPr>
                              <w:spacing w:after="120"/>
                              <w:rPr>
                                <w:sz w:val="18"/>
                                <w:szCs w:val="18"/>
                                <w:lang w:val="es-ES"/>
                              </w:rPr>
                            </w:pPr>
                            <w:r w:rsidRPr="00DD7D90">
                              <w:rPr>
                                <w:sz w:val="18"/>
                                <w:lang w:val="es-ES"/>
                              </w:rPr>
                              <w:t>Nadine Toberer</w:t>
                            </w:r>
                          </w:p>
                          <w:p w:rsidR="00DD7D90" w:rsidRPr="00DD7D90" w:rsidRDefault="00DD7D90" w:rsidP="00DD7D90">
                            <w:pPr>
                              <w:spacing w:after="0"/>
                              <w:rPr>
                                <w:sz w:val="18"/>
                                <w:szCs w:val="18"/>
                                <w:lang w:val="es-ES"/>
                              </w:rPr>
                            </w:pPr>
                            <w:r w:rsidRPr="00DD7D90">
                              <w:rPr>
                                <w:sz w:val="18"/>
                                <w:lang w:val="es-ES"/>
                              </w:rPr>
                              <w:t>Tel. n</w:t>
                            </w:r>
                            <w:r w:rsidR="00DA786F">
                              <w:rPr>
                                <w:sz w:val="18"/>
                                <w:lang w:val="es-ES"/>
                              </w:rPr>
                              <w:t>r</w:t>
                            </w:r>
                            <w:r w:rsidRPr="00DD7D90">
                              <w:rPr>
                                <w:sz w:val="18"/>
                                <w:lang w:val="es-ES"/>
                              </w:rPr>
                              <w:t xml:space="preserve">.: </w:t>
                            </w:r>
                          </w:p>
                          <w:p w:rsidR="00DD7D90" w:rsidRPr="00DD7D90" w:rsidRDefault="00DD7D90" w:rsidP="00DD7D90">
                            <w:pPr>
                              <w:spacing w:after="120"/>
                              <w:rPr>
                                <w:sz w:val="18"/>
                                <w:szCs w:val="18"/>
                                <w:lang w:val="es-ES"/>
                              </w:rPr>
                            </w:pPr>
                            <w:r w:rsidRPr="00DD7D90">
                              <w:rPr>
                                <w:sz w:val="18"/>
                                <w:lang w:val="es-ES"/>
                              </w:rPr>
                              <w:t>+49 (0)711 17 76477</w:t>
                            </w:r>
                          </w:p>
                          <w:p w:rsidR="00DD7D90" w:rsidRPr="00DD7D90" w:rsidRDefault="00DD7D90" w:rsidP="00DD7D90">
                            <w:pPr>
                              <w:spacing w:after="0"/>
                              <w:rPr>
                                <w:sz w:val="18"/>
                                <w:szCs w:val="18"/>
                                <w:lang w:val="es-ES"/>
                              </w:rPr>
                            </w:pPr>
                            <w:r w:rsidRPr="00DD7D90">
                              <w:rPr>
                                <w:sz w:val="18"/>
                                <w:lang w:val="es-ES"/>
                              </w:rPr>
                              <w:t>E</w:t>
                            </w:r>
                            <w:r w:rsidR="00DA786F">
                              <w:rPr>
                                <w:sz w:val="18"/>
                                <w:lang w:val="es-ES"/>
                              </w:rPr>
                              <w:t>-</w:t>
                            </w:r>
                            <w:r w:rsidRPr="00DD7D90">
                              <w:rPr>
                                <w:sz w:val="18"/>
                                <w:lang w:val="es-ES"/>
                              </w:rPr>
                              <w:t xml:space="preserve">mail: </w:t>
                            </w:r>
                          </w:p>
                          <w:p w:rsidR="00DD7D90" w:rsidRPr="00DD7D90" w:rsidRDefault="00075085" w:rsidP="00DD7D90">
                            <w:pPr>
                              <w:spacing w:after="0"/>
                              <w:rPr>
                                <w:rFonts w:ascii="Smart Courier EUR Bold Cond" w:hAnsi="Smart Courier EUR Bold Cond"/>
                                <w:lang w:val="en-GB"/>
                              </w:rPr>
                            </w:pPr>
                            <w:hyperlink r:id="rId12" w:history="1">
                              <w:r w:rsidR="00DD7D90" w:rsidRPr="00DD7D90">
                                <w:rPr>
                                  <w:noProof/>
                                  <w:color w:val="0000FF"/>
                                  <w:sz w:val="18"/>
                                  <w:u w:val="single"/>
                                  <w:lang w:val="en-GB"/>
                                </w:rPr>
                                <w:t>nadine.toberer@daimler.com</w:t>
                              </w:r>
                            </w:hyperlink>
                          </w:p>
                          <w:p w:rsidR="00D00DAE" w:rsidRPr="003F0103" w:rsidRDefault="00DD7D90" w:rsidP="00DD7D90">
                            <w:pPr>
                              <w:rPr>
                                <w:rFonts w:ascii="Smart Courier EUR Bold Cond" w:hAnsi="Smart Courier EUR Bold Cond"/>
                              </w:rPr>
                            </w:pPr>
                            <w:r w:rsidRPr="00DD7D90">
                              <w:rPr>
                                <w:sz w:val="18"/>
                                <w:lang w:val="en-G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2F2F4B2" id="_x0000_t202" coordsize="21600,21600" o:spt="202" path="m,l,21600r21600,l21600,xe">
                <v:stroke joinstyle="miter"/>
                <v:path gradientshapeok="t" o:connecttype="rect"/>
              </v:shapetype>
              <v:shape id="Textfeld 2" o:spid="_x0000_s1026" type="#_x0000_t202" style="position:absolute;margin-left:367.1pt;margin-top:4.05pt;width:157.5pt;height:5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" stroked="f">
                <v:textbox>
                  <w:txbxContent>
                    <w:p w:rsidR="00D00DAE" w:rsidRPr="003E4454" w:rsidRDefault="00DA786F" w:rsidP="005D67AD">
                      <w:pPr>
                        <w:spacing w:after="20"/>
                        <w:rPr>
                          <w:rFonts w:ascii="Smart Courier EUR Bold Cond" w:hAnsi="Smart Courier EUR Bold Cond"/>
                          <w:sz w:val="22"/>
                          <w:szCs w:val="22"/>
                          <w:lang w:val="en-GB"/>
                        </w:rPr>
                      </w:pPr>
                      <w:proofErr w:type="spellStart"/>
                      <w:r>
                        <w:rPr>
                          <w:rFonts w:ascii="Smart Courier EUR Bold Cond" w:hAnsi="Smart Courier EUR Bold Cond"/>
                          <w:sz w:val="22"/>
                          <w:szCs w:val="22"/>
                          <w:lang w:val="en-GB"/>
                        </w:rPr>
                        <w:t>Persinformatie</w:t>
                      </w:r>
                      <w:proofErr w:type="spellEnd"/>
                    </w:p>
                    <w:p w:rsidR="006A40F2" w:rsidRPr="003E4454" w:rsidRDefault="006A40F2" w:rsidP="005D67AD">
                      <w:pPr>
                        <w:spacing w:after="0" w:line="240" w:lineRule="auto"/>
                        <w:rPr>
                          <w:sz w:val="18"/>
                          <w:szCs w:val="18"/>
                          <w:lang w:val="en-GB"/>
                        </w:rPr>
                      </w:pPr>
                      <w:r w:rsidRPr="003E4454">
                        <w:rPr>
                          <w:sz w:val="18"/>
                          <w:szCs w:val="18"/>
                          <w:lang w:val="en-GB"/>
                        </w:rPr>
                        <w:t>Daimler Communications</w:t>
                      </w:r>
                    </w:p>
                    <w:p w:rsidR="006A40F2" w:rsidRPr="003E4454" w:rsidRDefault="006A40F2" w:rsidP="006A40F2">
                      <w:pPr>
                        <w:spacing w:after="113" w:line="240" w:lineRule="auto"/>
                        <w:rPr>
                          <w:sz w:val="18"/>
                          <w:szCs w:val="18"/>
                          <w:lang w:val="en-GB"/>
                        </w:rPr>
                      </w:pPr>
                      <w:r w:rsidRPr="003E4454">
                        <w:rPr>
                          <w:sz w:val="18"/>
                          <w:szCs w:val="18"/>
                          <w:lang w:val="en-GB"/>
                        </w:rPr>
                        <w:t xml:space="preserve">70546 Stuttgart, </w:t>
                      </w:r>
                      <w:proofErr w:type="spellStart"/>
                      <w:r w:rsidR="00DA786F">
                        <w:rPr>
                          <w:sz w:val="18"/>
                          <w:szCs w:val="18"/>
                          <w:lang w:val="en-GB"/>
                        </w:rPr>
                        <w:t>Duitsland</w:t>
                      </w:r>
                      <w:proofErr w:type="spellEnd"/>
                    </w:p>
                    <w:p w:rsidR="005D67AD" w:rsidRPr="003E4454" w:rsidRDefault="005D67AD" w:rsidP="006A40F2">
                      <w:pPr>
                        <w:spacing w:after="113"/>
                        <w:rPr>
                          <w:sz w:val="18"/>
                          <w:szCs w:val="18"/>
                          <w:lang w:val="en-GB"/>
                        </w:rPr>
                      </w:pPr>
                    </w:p>
                    <w:p w:rsidR="00DD7D90" w:rsidRPr="00DD7D90" w:rsidRDefault="00DD7D90" w:rsidP="00DD7D90">
                      <w:pPr>
                        <w:spacing w:after="113"/>
                        <w:rPr>
                          <w:sz w:val="18"/>
                          <w:szCs w:val="18"/>
                          <w:lang w:val="en-GB"/>
                        </w:rPr>
                      </w:pPr>
                      <w:r w:rsidRPr="00DD7D90">
                        <w:rPr>
                          <w:sz w:val="18"/>
                          <w:lang w:val="en-GB"/>
                        </w:rPr>
                        <w:t xml:space="preserve">28 </w:t>
                      </w:r>
                      <w:proofErr w:type="spellStart"/>
                      <w:r w:rsidR="00DA786F">
                        <w:rPr>
                          <w:sz w:val="18"/>
                          <w:lang w:val="en-GB"/>
                        </w:rPr>
                        <w:t>februari</w:t>
                      </w:r>
                      <w:proofErr w:type="spellEnd"/>
                      <w:r w:rsidRPr="00DD7D90">
                        <w:rPr>
                          <w:sz w:val="18"/>
                          <w:lang w:val="en-GB"/>
                        </w:rPr>
                        <w:t xml:space="preserve"> 2015</w:t>
                      </w:r>
                    </w:p>
                    <w:p w:rsidR="00DD7D90" w:rsidRPr="00DD7D90" w:rsidRDefault="00DD7D90" w:rsidP="00DD7D90">
                      <w:pPr>
                        <w:spacing w:after="113"/>
                        <w:rPr>
                          <w:sz w:val="18"/>
                          <w:szCs w:val="18"/>
                          <w:lang w:val="en-GB"/>
                        </w:rPr>
                      </w:pPr>
                    </w:p>
                    <w:p w:rsidR="00DD7D90" w:rsidRPr="00DD7D90" w:rsidRDefault="00DD7D90" w:rsidP="00DD7D90">
                      <w:pPr>
                        <w:spacing w:after="0"/>
                        <w:rPr>
                          <w:sz w:val="18"/>
                          <w:szCs w:val="18"/>
                          <w:lang w:val="en-GB"/>
                        </w:rPr>
                      </w:pPr>
                      <w:proofErr w:type="spellStart"/>
                      <w:r w:rsidRPr="00DD7D90">
                        <w:rPr>
                          <w:sz w:val="18"/>
                          <w:lang w:val="en-GB"/>
                        </w:rPr>
                        <w:t>Contact</w:t>
                      </w:r>
                      <w:r w:rsidR="00DA786F">
                        <w:rPr>
                          <w:sz w:val="18"/>
                          <w:lang w:val="en-GB"/>
                        </w:rPr>
                        <w:t>personen</w:t>
                      </w:r>
                      <w:proofErr w:type="spellEnd"/>
                      <w:r w:rsidRPr="00DD7D90">
                        <w:rPr>
                          <w:sz w:val="18"/>
                          <w:lang w:val="en-GB"/>
                        </w:rPr>
                        <w:t>:</w:t>
                      </w:r>
                    </w:p>
                    <w:p w:rsidR="00DD7D90" w:rsidRPr="00DD7D90" w:rsidRDefault="00DD7D90" w:rsidP="00DD7D90">
                      <w:pPr>
                        <w:spacing w:after="0"/>
                        <w:rPr>
                          <w:sz w:val="18"/>
                          <w:szCs w:val="18"/>
                          <w:lang w:val="en-GB"/>
                        </w:rPr>
                      </w:pPr>
                    </w:p>
                    <w:p w:rsidR="00DD7D90" w:rsidRPr="00DD7D90" w:rsidRDefault="00DD7D90" w:rsidP="00DD7D90">
                      <w:pPr>
                        <w:spacing w:after="0"/>
                        <w:rPr>
                          <w:sz w:val="18"/>
                          <w:szCs w:val="18"/>
                          <w:lang w:val="en-GB"/>
                        </w:rPr>
                      </w:pPr>
                      <w:r w:rsidRPr="00DD7D90">
                        <w:rPr>
                          <w:noProof/>
                          <w:sz w:val="18"/>
                          <w:lang w:val="en-GB"/>
                        </w:rPr>
                        <w:t>Joachim Franz Kutscher</w:t>
                      </w:r>
                      <w:r w:rsidRPr="00DD7D90">
                        <w:rPr>
                          <w:sz w:val="18"/>
                          <w:lang w:val="en-GB"/>
                        </w:rPr>
                        <w:t xml:space="preserve"> </w:t>
                      </w:r>
                    </w:p>
                    <w:p w:rsidR="00DD7D90" w:rsidRPr="00DD7D90" w:rsidRDefault="00DD7D90" w:rsidP="00DD7D90">
                      <w:pPr>
                        <w:spacing w:after="0"/>
                        <w:rPr>
                          <w:sz w:val="18"/>
                          <w:szCs w:val="18"/>
                          <w:lang w:val="en-GB"/>
                        </w:rPr>
                      </w:pPr>
                    </w:p>
                    <w:p w:rsidR="00DD7D90" w:rsidRPr="00DD7D90" w:rsidRDefault="00DD7D90" w:rsidP="00DD7D90">
                      <w:pPr>
                        <w:spacing w:after="0"/>
                        <w:rPr>
                          <w:sz w:val="18"/>
                          <w:szCs w:val="18"/>
                          <w:lang w:val="en-GB"/>
                        </w:rPr>
                      </w:pPr>
                      <w:r w:rsidRPr="00DD7D90">
                        <w:rPr>
                          <w:sz w:val="18"/>
                          <w:lang w:val="en-GB"/>
                        </w:rPr>
                        <w:t>Tel. n</w:t>
                      </w:r>
                      <w:r w:rsidR="00DA786F">
                        <w:rPr>
                          <w:sz w:val="18"/>
                          <w:lang w:val="en-GB"/>
                        </w:rPr>
                        <w:t>r</w:t>
                      </w:r>
                      <w:r w:rsidRPr="00DD7D90">
                        <w:rPr>
                          <w:sz w:val="18"/>
                          <w:lang w:val="en-GB"/>
                        </w:rPr>
                        <w:t xml:space="preserve">.: </w:t>
                      </w:r>
                    </w:p>
                    <w:p w:rsidR="00DD7D90" w:rsidRPr="003E4454" w:rsidRDefault="00DD7D90" w:rsidP="00DD7D90">
                      <w:pPr>
                        <w:spacing w:after="120"/>
                        <w:rPr>
                          <w:sz w:val="18"/>
                          <w:szCs w:val="18"/>
                        </w:rPr>
                      </w:pPr>
                      <w:r w:rsidRPr="003E4454">
                        <w:rPr>
                          <w:sz w:val="18"/>
                        </w:rPr>
                        <w:t>+49 (0)711 17 96924</w:t>
                      </w:r>
                    </w:p>
                    <w:p w:rsidR="00DD7D90" w:rsidRPr="003E4454" w:rsidRDefault="00DD7D90" w:rsidP="00DD7D90">
                      <w:pPr>
                        <w:spacing w:after="0"/>
                        <w:rPr>
                          <w:sz w:val="18"/>
                          <w:szCs w:val="18"/>
                        </w:rPr>
                      </w:pPr>
                      <w:proofErr w:type="spellStart"/>
                      <w:r w:rsidRPr="003E4454">
                        <w:rPr>
                          <w:sz w:val="18"/>
                        </w:rPr>
                        <w:t>E</w:t>
                      </w:r>
                      <w:r w:rsidR="00DA786F">
                        <w:rPr>
                          <w:sz w:val="18"/>
                        </w:rPr>
                        <w:t>-</w:t>
                      </w:r>
                      <w:r w:rsidRPr="003E4454">
                        <w:rPr>
                          <w:sz w:val="18"/>
                        </w:rPr>
                        <w:t>mail</w:t>
                      </w:r>
                      <w:proofErr w:type="spellEnd"/>
                      <w:r w:rsidRPr="003E4454">
                        <w:rPr>
                          <w:sz w:val="18"/>
                        </w:rPr>
                        <w:t xml:space="preserve">: </w:t>
                      </w:r>
                    </w:p>
                    <w:p w:rsidR="00DD7D90" w:rsidRPr="003E4454" w:rsidRDefault="00C7139D" w:rsidP="00DD7D90">
                      <w:pPr>
                        <w:spacing w:after="0"/>
                        <w:rPr>
                          <w:sz w:val="18"/>
                          <w:szCs w:val="18"/>
                        </w:rPr>
                      </w:pPr>
                      <w:hyperlink r:id="rId13" w:history="1">
                        <w:r w:rsidR="00DD7D90" w:rsidRPr="003E4454">
                          <w:rPr>
                            <w:noProof/>
                            <w:color w:val="0000FF"/>
                            <w:sz w:val="18"/>
                            <w:u w:val="single"/>
                          </w:rPr>
                          <w:t>joachim_franz.kutscher@daimler.com</w:t>
                        </w:r>
                      </w:hyperlink>
                      <w:r w:rsidR="00DD7D90" w:rsidRPr="003E4454">
                        <w:br/>
                      </w:r>
                    </w:p>
                    <w:p w:rsidR="00DD7D90" w:rsidRPr="003E4454" w:rsidRDefault="00DD7D90" w:rsidP="00DD7D90">
                      <w:pPr>
                        <w:spacing w:after="0"/>
                        <w:rPr>
                          <w:sz w:val="18"/>
                          <w:szCs w:val="18"/>
                        </w:rPr>
                      </w:pPr>
                    </w:p>
                    <w:p w:rsidR="00DD7D90" w:rsidRPr="003E4454" w:rsidRDefault="00DD7D90" w:rsidP="00DD7D90">
                      <w:pPr>
                        <w:spacing w:after="120"/>
                        <w:rPr>
                          <w:sz w:val="18"/>
                          <w:szCs w:val="18"/>
                        </w:rPr>
                      </w:pPr>
                      <w:r w:rsidRPr="003E4454">
                        <w:rPr>
                          <w:sz w:val="18"/>
                        </w:rPr>
                        <w:t>Willem Spelten</w:t>
                      </w:r>
                    </w:p>
                    <w:p w:rsidR="00DD7D90" w:rsidRPr="00DD7D90" w:rsidRDefault="00DD7D90" w:rsidP="00DD7D90">
                      <w:pPr>
                        <w:spacing w:after="0"/>
                        <w:rPr>
                          <w:sz w:val="18"/>
                          <w:szCs w:val="18"/>
                          <w:lang w:val="es-ES"/>
                        </w:rPr>
                      </w:pPr>
                      <w:r w:rsidRPr="00DD7D90">
                        <w:rPr>
                          <w:sz w:val="18"/>
                          <w:lang w:val="es-ES"/>
                        </w:rPr>
                        <w:t>Tel. n</w:t>
                      </w:r>
                      <w:r w:rsidR="00DA786F">
                        <w:rPr>
                          <w:sz w:val="18"/>
                          <w:lang w:val="es-ES"/>
                        </w:rPr>
                        <w:t>r</w:t>
                      </w:r>
                      <w:r w:rsidRPr="00DD7D90">
                        <w:rPr>
                          <w:sz w:val="18"/>
                          <w:lang w:val="es-ES"/>
                        </w:rPr>
                        <w:t xml:space="preserve">.: </w:t>
                      </w:r>
                    </w:p>
                    <w:p w:rsidR="00DD7D90" w:rsidRPr="00DD7D90" w:rsidRDefault="00DD7D90" w:rsidP="00DD7D90">
                      <w:pPr>
                        <w:spacing w:after="120"/>
                        <w:rPr>
                          <w:sz w:val="18"/>
                          <w:szCs w:val="18"/>
                          <w:lang w:val="es-ES"/>
                        </w:rPr>
                      </w:pPr>
                      <w:r w:rsidRPr="00DD7D90">
                        <w:rPr>
                          <w:sz w:val="18"/>
                          <w:lang w:val="es-ES"/>
                        </w:rPr>
                        <w:t>+49 (0)711 17 75847</w:t>
                      </w:r>
                    </w:p>
                    <w:p w:rsidR="00DD7D90" w:rsidRPr="00DD7D90" w:rsidRDefault="00DD7D90" w:rsidP="00DD7D90">
                      <w:pPr>
                        <w:spacing w:after="0"/>
                        <w:rPr>
                          <w:sz w:val="18"/>
                          <w:szCs w:val="18"/>
                          <w:lang w:val="es-ES"/>
                        </w:rPr>
                      </w:pPr>
                      <w:r w:rsidRPr="00DD7D90">
                        <w:rPr>
                          <w:sz w:val="18"/>
                          <w:lang w:val="es-ES"/>
                        </w:rPr>
                        <w:t>E</w:t>
                      </w:r>
                      <w:r w:rsidR="00DA786F">
                        <w:rPr>
                          <w:sz w:val="18"/>
                          <w:lang w:val="es-ES"/>
                        </w:rPr>
                        <w:t>-</w:t>
                      </w:r>
                      <w:r w:rsidRPr="00DD7D90">
                        <w:rPr>
                          <w:sz w:val="18"/>
                          <w:lang w:val="es-ES"/>
                        </w:rPr>
                        <w:t xml:space="preserve">mail: </w:t>
                      </w:r>
                    </w:p>
                    <w:p w:rsidR="00DD7D90" w:rsidRPr="00DD7D90" w:rsidRDefault="005343F4" w:rsidP="00DD7D90">
                      <w:pPr>
                        <w:spacing w:after="0" w:line="240" w:lineRule="auto"/>
                        <w:rPr>
                          <w:rFonts w:eastAsia="Times New Roman"/>
                          <w:noProof/>
                          <w:sz w:val="18"/>
                          <w:szCs w:val="18"/>
                          <w:lang w:val="es-ES"/>
                        </w:rPr>
                      </w:pPr>
                      <w:hyperlink r:id="rId14" w:history="1">
                        <w:r w:rsidR="00DD7D90" w:rsidRPr="00DD7D90">
                          <w:rPr>
                            <w:rFonts w:eastAsia="Times New Roman"/>
                            <w:noProof/>
                            <w:color w:val="0000FF"/>
                            <w:sz w:val="18"/>
                            <w:lang w:val="es-ES"/>
                          </w:rPr>
                          <w:t>willem.spelten@daimler.com</w:t>
                        </w:r>
                      </w:hyperlink>
                    </w:p>
                    <w:p w:rsidR="00DD7D90" w:rsidRPr="00DD7D90" w:rsidRDefault="00DD7D90" w:rsidP="00DD7D90">
                      <w:pPr>
                        <w:spacing w:after="0"/>
                        <w:rPr>
                          <w:sz w:val="18"/>
                          <w:szCs w:val="18"/>
                          <w:lang w:val="es-ES"/>
                        </w:rPr>
                      </w:pPr>
                    </w:p>
                    <w:p w:rsidR="00DD7D90" w:rsidRPr="00DD7D90" w:rsidRDefault="00DD7D90" w:rsidP="00DD7D90">
                      <w:pPr>
                        <w:spacing w:after="0"/>
                        <w:rPr>
                          <w:sz w:val="18"/>
                          <w:szCs w:val="18"/>
                          <w:lang w:val="es-ES"/>
                        </w:rPr>
                      </w:pPr>
                    </w:p>
                    <w:p w:rsidR="00DD7D90" w:rsidRPr="00DD7D90" w:rsidRDefault="00DD7D90" w:rsidP="00DD7D90">
                      <w:pPr>
                        <w:spacing w:after="120"/>
                        <w:rPr>
                          <w:sz w:val="18"/>
                          <w:szCs w:val="18"/>
                          <w:lang w:val="es-ES"/>
                        </w:rPr>
                      </w:pPr>
                      <w:r w:rsidRPr="00DD7D90">
                        <w:rPr>
                          <w:sz w:val="18"/>
                          <w:lang w:val="es-ES"/>
                        </w:rPr>
                        <w:t>Nadine Toberer</w:t>
                      </w:r>
                    </w:p>
                    <w:p w:rsidR="00DD7D90" w:rsidRPr="00DD7D90" w:rsidRDefault="00DD7D90" w:rsidP="00DD7D90">
                      <w:pPr>
                        <w:spacing w:after="0"/>
                        <w:rPr>
                          <w:sz w:val="18"/>
                          <w:szCs w:val="18"/>
                          <w:lang w:val="es-ES"/>
                        </w:rPr>
                      </w:pPr>
                      <w:r w:rsidRPr="00DD7D90">
                        <w:rPr>
                          <w:sz w:val="18"/>
                          <w:lang w:val="es-ES"/>
                        </w:rPr>
                        <w:t>Tel. n</w:t>
                      </w:r>
                      <w:r w:rsidR="00DA786F">
                        <w:rPr>
                          <w:sz w:val="18"/>
                          <w:lang w:val="es-ES"/>
                        </w:rPr>
                        <w:t>r</w:t>
                      </w:r>
                      <w:r w:rsidRPr="00DD7D90">
                        <w:rPr>
                          <w:sz w:val="18"/>
                          <w:lang w:val="es-ES"/>
                        </w:rPr>
                        <w:t xml:space="preserve">.: </w:t>
                      </w:r>
                    </w:p>
                    <w:p w:rsidR="00DD7D90" w:rsidRPr="00DD7D90" w:rsidRDefault="00DD7D90" w:rsidP="00DD7D90">
                      <w:pPr>
                        <w:spacing w:after="120"/>
                        <w:rPr>
                          <w:sz w:val="18"/>
                          <w:szCs w:val="18"/>
                          <w:lang w:val="es-ES"/>
                        </w:rPr>
                      </w:pPr>
                      <w:r w:rsidRPr="00DD7D90">
                        <w:rPr>
                          <w:sz w:val="18"/>
                          <w:lang w:val="es-ES"/>
                        </w:rPr>
                        <w:t>+49 (0)711 17 76477</w:t>
                      </w:r>
                    </w:p>
                    <w:p w:rsidR="00DD7D90" w:rsidRPr="00DD7D90" w:rsidRDefault="00DD7D90" w:rsidP="00DD7D90">
                      <w:pPr>
                        <w:spacing w:after="0"/>
                        <w:rPr>
                          <w:sz w:val="18"/>
                          <w:szCs w:val="18"/>
                          <w:lang w:val="es-ES"/>
                        </w:rPr>
                      </w:pPr>
                      <w:r w:rsidRPr="00DD7D90">
                        <w:rPr>
                          <w:sz w:val="18"/>
                          <w:lang w:val="es-ES"/>
                        </w:rPr>
                        <w:t>E</w:t>
                      </w:r>
                      <w:r w:rsidR="00DA786F">
                        <w:rPr>
                          <w:sz w:val="18"/>
                          <w:lang w:val="es-ES"/>
                        </w:rPr>
                        <w:t>-</w:t>
                      </w:r>
                      <w:r w:rsidRPr="00DD7D90">
                        <w:rPr>
                          <w:sz w:val="18"/>
                          <w:lang w:val="es-ES"/>
                        </w:rPr>
                        <w:t xml:space="preserve">mail: </w:t>
                      </w:r>
                    </w:p>
                    <w:p w:rsidR="00DD7D90" w:rsidRPr="00DD7D90" w:rsidRDefault="00C7139D" w:rsidP="00DD7D90">
                      <w:pPr>
                        <w:spacing w:after="0"/>
                        <w:rPr>
                          <w:rFonts w:ascii="Smart Courier EUR Bold Cond" w:hAnsi="Smart Courier EUR Bold Cond"/>
                          <w:lang w:val="en-GB"/>
                        </w:rPr>
                      </w:pPr>
                      <w:hyperlink r:id="rId15" w:history="1">
                        <w:r w:rsidR="00DD7D90" w:rsidRPr="00DD7D90">
                          <w:rPr>
                            <w:noProof/>
                            <w:color w:val="0000FF"/>
                            <w:sz w:val="18"/>
                            <w:u w:val="single"/>
                            <w:lang w:val="en-GB"/>
                          </w:rPr>
                          <w:t>nadine.toberer@daimler.com</w:t>
                        </w:r>
                      </w:hyperlink>
                    </w:p>
                    <w:p w:rsidR="00D00DAE" w:rsidRPr="003F0103" w:rsidRDefault="00DD7D90" w:rsidP="00DD7D90">
                      <w:pPr>
                        <w:rPr>
                          <w:rFonts w:ascii="Smart Courier EUR Bold Cond" w:hAnsi="Smart Courier EUR Bold Cond"/>
                        </w:rPr>
                      </w:pPr>
                      <w:r w:rsidRPr="00DD7D90">
                        <w:rPr>
                          <w:sz w:val="18"/>
                          <w:lang w:val="en-GB"/>
                        </w:rPr>
                        <w:br/>
                      </w:r>
                    </w:p>
                  </w:txbxContent>
                </v:textbox>
              </v:shape>
            </w:pict>
          </mc:Fallback>
        </mc:AlternateContent>
      </w:r>
      <w:r w:rsidR="005B02D6" w:rsidRPr="00116AF3">
        <w:rPr>
          <w:noProof/>
          <w:u w:val="single"/>
          <w:lang w:val="nl-BE" w:eastAsia="nl-BE"/>
        </w:rPr>
        <w:drawing>
          <wp:anchor distT="0" distB="0" distL="114300" distR="114300" simplePos="0" relativeHeight="251656704" behindDoc="0" locked="1" layoutInCell="0" allowOverlap="0" wp14:anchorId="6193DA23" wp14:editId="00246109">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D7D90" w:rsidRPr="00116AF3">
        <w:rPr>
          <w:noProof/>
          <w:lang w:val="nl-BE" w:eastAsia="nl-BE"/>
        </w:rPr>
        <mc:AlternateContent>
          <mc:Choice Requires="wps">
            <w:drawing>
              <wp:anchor distT="0" distB="0" distL="114300" distR="114300" simplePos="0" relativeHeight="251659776" behindDoc="1" locked="0" layoutInCell="1" allowOverlap="1" wp14:anchorId="0EAB5477" wp14:editId="5DD40391">
                <wp:simplePos x="0" y="0"/>
                <wp:positionH relativeFrom="page">
                  <wp:posOffset>5673725</wp:posOffset>
                </wp:positionH>
                <wp:positionV relativeFrom="paragraph">
                  <wp:posOffset>-2661285</wp:posOffset>
                </wp:positionV>
                <wp:extent cx="1165860" cy="1569085"/>
                <wp:effectExtent l="0" t="0" r="15240" b="1206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156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pStyle w:val="Plattetekst"/>
                              <w:spacing w:before="189"/>
                              <w:ind w:left="591"/>
                            </w:pPr>
                            <w:r>
                              <w:rPr>
                                <w:spacing w:val="-2"/>
                              </w:rPr>
                              <w:t>P</w:t>
                            </w:r>
                            <w:r>
                              <w:rPr>
                                <w:spacing w:val="-1"/>
                              </w:rPr>
                              <w:t>age</w:t>
                            </w:r>
                            <w:r>
                              <w:rPr>
                                <w:spacing w:val="15"/>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AB5477" id="_x0000_s1027" type="#_x0000_t202" style="position:absolute;margin-left:446.75pt;margin-top:-209.55pt;width:91.8pt;height:123.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uYsAIAALE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" filled="f" stroked="f">
                <v:textbox inset="0,0,0,0">
                  <w:txbxContent>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rPr>
                          <w:rFonts w:ascii="Times New Roman" w:eastAsia="Times New Roman" w:hAnsi="Times New Roman"/>
                        </w:rPr>
                      </w:pPr>
                    </w:p>
                    <w:p w:rsidR="00DD7D90" w:rsidRDefault="00DD7D90" w:rsidP="00DD7D90">
                      <w:pPr>
                        <w:pStyle w:val="Plattetekst"/>
                        <w:spacing w:before="189"/>
                        <w:ind w:left="591"/>
                      </w:pPr>
                      <w:r>
                        <w:rPr>
                          <w:spacing w:val="-2"/>
                        </w:rPr>
                        <w:t>P</w:t>
                      </w:r>
                      <w:r>
                        <w:rPr>
                          <w:spacing w:val="-1"/>
                        </w:rPr>
                        <w:t>age</w:t>
                      </w:r>
                      <w:r>
                        <w:rPr>
                          <w:spacing w:val="15"/>
                        </w:rPr>
                        <w:t xml:space="preserve"> </w:t>
                      </w:r>
                      <w:r>
                        <w:t>1</w:t>
                      </w:r>
                    </w:p>
                  </w:txbxContent>
                </v:textbox>
                <w10:wrap anchorx="page"/>
              </v:shape>
            </w:pict>
          </mc:Fallback>
        </mc:AlternateContent>
      </w:r>
      <w:r w:rsidR="00DD7D90" w:rsidRPr="00116AF3">
        <w:rPr>
          <w:w w:val="95"/>
          <w:u w:val="single" w:color="000000"/>
          <w:lang w:val="nl-NL"/>
        </w:rPr>
        <w:t>smart</w:t>
      </w:r>
      <w:r w:rsidR="00DD7D90" w:rsidRPr="00116AF3">
        <w:rPr>
          <w:spacing w:val="8"/>
          <w:w w:val="95"/>
          <w:u w:val="single" w:color="000000"/>
          <w:lang w:val="nl-NL"/>
        </w:rPr>
        <w:t xml:space="preserve"> </w:t>
      </w:r>
      <w:r w:rsidR="00DD7D90" w:rsidRPr="00116AF3">
        <w:rPr>
          <w:sz w:val="22"/>
          <w:u w:val="single"/>
          <w:lang w:val="nl-NL"/>
        </w:rPr>
        <w:t>fortwo edition MOSCOT</w:t>
      </w:r>
    </w:p>
    <w:p w:rsidR="00DD7D90" w:rsidRPr="00116AF3" w:rsidRDefault="00E208A8" w:rsidP="00DD7D90">
      <w:pPr>
        <w:spacing w:after="567"/>
        <w:rPr>
          <w:rFonts w:ascii="Smart Courier EUR Bold Cond" w:eastAsia="Times New Roman" w:hAnsi="Smart Courier EUR Bold Cond"/>
          <w:sz w:val="32"/>
          <w:szCs w:val="32"/>
          <w:lang w:val="nl-NL"/>
        </w:rPr>
      </w:pPr>
      <w:r>
        <w:rPr>
          <w:rFonts w:ascii="Smart Courier EUR Bold Cond" w:hAnsi="Smart Courier EUR Bold Cond"/>
          <w:b/>
          <w:spacing w:val="-2"/>
          <w:sz w:val="32"/>
          <w:lang w:val="nl-NL"/>
        </w:rPr>
        <w:t>De s</w:t>
      </w:r>
      <w:r w:rsidR="00DD7D90" w:rsidRPr="00116AF3">
        <w:rPr>
          <w:rFonts w:ascii="Smart Courier EUR Bold Cond" w:hAnsi="Smart Courier EUR Bold Cond"/>
          <w:b/>
          <w:spacing w:val="-2"/>
          <w:sz w:val="32"/>
          <w:lang w:val="nl-NL"/>
        </w:rPr>
        <w:t>p</w:t>
      </w:r>
      <w:r w:rsidR="00DD7D90" w:rsidRPr="00116AF3">
        <w:rPr>
          <w:rFonts w:ascii="Smart Courier EUR Bold Cond" w:hAnsi="Smart Courier EUR Bold Cond"/>
          <w:b/>
          <w:spacing w:val="-1"/>
          <w:sz w:val="32"/>
          <w:lang w:val="nl-NL"/>
        </w:rPr>
        <w:t>ecial</w:t>
      </w:r>
      <w:r w:rsidR="00DA786F">
        <w:rPr>
          <w:rFonts w:ascii="Smart Courier EUR Bold Cond" w:hAnsi="Smart Courier EUR Bold Cond"/>
          <w:b/>
          <w:spacing w:val="-1"/>
          <w:sz w:val="32"/>
          <w:lang w:val="nl-NL"/>
        </w:rPr>
        <w:t xml:space="preserve">e </w:t>
      </w:r>
      <w:r w:rsidR="00DA786F">
        <w:rPr>
          <w:rFonts w:ascii="Smart Courier EUR Bold Cond" w:hAnsi="Smart Courier EUR Bold Cond"/>
          <w:b/>
          <w:sz w:val="32"/>
          <w:lang w:val="nl-NL"/>
        </w:rPr>
        <w:t>editie van de</w:t>
      </w:r>
      <w:r w:rsidR="00DD7D90" w:rsidRPr="00116AF3">
        <w:rPr>
          <w:rFonts w:ascii="Smart Courier EUR Bold Cond" w:hAnsi="Smart Courier EUR Bold Cond"/>
          <w:b/>
          <w:spacing w:val="-25"/>
          <w:sz w:val="32"/>
          <w:lang w:val="nl-NL"/>
        </w:rPr>
        <w:t xml:space="preserve"> </w:t>
      </w:r>
      <w:r w:rsidR="00DD7D90" w:rsidRPr="00116AF3">
        <w:rPr>
          <w:rFonts w:ascii="Smart Courier EUR Bold Cond" w:hAnsi="Smart Courier EUR Bold Cond"/>
          <w:b/>
          <w:spacing w:val="-2"/>
          <w:sz w:val="32"/>
          <w:lang w:val="nl-NL"/>
        </w:rPr>
        <w:t>sma</w:t>
      </w:r>
      <w:r w:rsidR="00DD7D90" w:rsidRPr="00116AF3">
        <w:rPr>
          <w:rFonts w:ascii="Smart Courier EUR Bold Cond" w:hAnsi="Smart Courier EUR Bold Cond"/>
          <w:b/>
          <w:spacing w:val="-1"/>
          <w:sz w:val="32"/>
          <w:lang w:val="nl-NL"/>
        </w:rPr>
        <w:t>rt</w:t>
      </w:r>
      <w:r w:rsidR="00DD7D90" w:rsidRPr="00116AF3">
        <w:rPr>
          <w:rFonts w:ascii="Smart Courier EUR Bold Cond" w:hAnsi="Smart Courier EUR Bold Cond"/>
          <w:b/>
          <w:spacing w:val="37"/>
          <w:w w:val="102"/>
          <w:sz w:val="32"/>
          <w:lang w:val="nl-NL"/>
        </w:rPr>
        <w:t xml:space="preserve"> </w:t>
      </w:r>
      <w:r w:rsidR="00DD7D90" w:rsidRPr="00116AF3">
        <w:rPr>
          <w:rFonts w:ascii="Smart Courier EUR Bold Cond" w:hAnsi="Smart Courier EUR Bold Cond"/>
          <w:b/>
          <w:spacing w:val="-1"/>
          <w:sz w:val="32"/>
          <w:lang w:val="nl-NL"/>
        </w:rPr>
        <w:t>fo</w:t>
      </w:r>
      <w:r w:rsidR="00DD7D90" w:rsidRPr="00116AF3">
        <w:rPr>
          <w:rFonts w:ascii="Smart Courier EUR Bold Cond" w:hAnsi="Smart Courier EUR Bold Cond"/>
          <w:b/>
          <w:spacing w:val="-2"/>
          <w:sz w:val="32"/>
          <w:lang w:val="nl-NL"/>
        </w:rPr>
        <w:t>rtw</w:t>
      </w:r>
      <w:r w:rsidR="00DD7D90" w:rsidRPr="00116AF3">
        <w:rPr>
          <w:rFonts w:ascii="Smart Courier EUR Bold Cond" w:hAnsi="Smart Courier EUR Bold Cond"/>
          <w:b/>
          <w:spacing w:val="-1"/>
          <w:sz w:val="32"/>
          <w:lang w:val="nl-NL"/>
        </w:rPr>
        <w:t>o</w:t>
      </w:r>
      <w:r w:rsidR="00DD7D90" w:rsidRPr="00116AF3">
        <w:rPr>
          <w:rFonts w:ascii="Smart Courier EUR Bold Cond" w:hAnsi="Smart Courier EUR Bold Cond"/>
          <w:b/>
          <w:spacing w:val="-41"/>
          <w:sz w:val="32"/>
          <w:lang w:val="nl-NL"/>
        </w:rPr>
        <w:t xml:space="preserve"> </w:t>
      </w:r>
      <w:r w:rsidR="00DD7D90" w:rsidRPr="00116AF3">
        <w:rPr>
          <w:rFonts w:ascii="Smart Courier EUR Bold Cond" w:hAnsi="Smart Courier EUR Bold Cond"/>
          <w:b/>
          <w:spacing w:val="-1"/>
          <w:sz w:val="32"/>
          <w:lang w:val="nl-NL"/>
        </w:rPr>
        <w:t>cabrio</w:t>
      </w:r>
      <w:r>
        <w:rPr>
          <w:rFonts w:ascii="Smart Courier EUR Bold Cond" w:hAnsi="Smart Courier EUR Bold Cond"/>
          <w:b/>
          <w:spacing w:val="-1"/>
          <w:sz w:val="32"/>
          <w:lang w:val="nl-NL"/>
        </w:rPr>
        <w:t xml:space="preserve"> – alles om een cultwagen te worden</w:t>
      </w:r>
    </w:p>
    <w:p w:rsidR="00DA786F" w:rsidRDefault="00DD7D90" w:rsidP="003476F9">
      <w:pPr>
        <w:pStyle w:val="Kop1"/>
        <w:spacing w:before="0" w:after="200" w:line="276" w:lineRule="auto"/>
        <w:ind w:left="0"/>
        <w:rPr>
          <w:rFonts w:ascii="Smart Courier Condensed" w:hAnsi="Smart Courier Condensed"/>
          <w:lang w:val="nl-NL"/>
        </w:rPr>
      </w:pPr>
      <w:r w:rsidRPr="00116AF3">
        <w:rPr>
          <w:rFonts w:ascii="Smart Courier Condensed" w:hAnsi="Smart Courier Condensed"/>
          <w:lang w:val="nl-NL"/>
        </w:rPr>
        <w:t>Mil</w:t>
      </w:r>
      <w:r w:rsidR="00DA786F">
        <w:rPr>
          <w:rFonts w:ascii="Smart Courier Condensed" w:hAnsi="Smart Courier Condensed"/>
          <w:lang w:val="nl-NL"/>
        </w:rPr>
        <w:t>aan/Genève</w:t>
      </w:r>
      <w:r w:rsidRPr="00116AF3">
        <w:rPr>
          <w:rFonts w:ascii="Smart Courier Condensed" w:hAnsi="Smart Courier Condensed"/>
          <w:lang w:val="nl-NL"/>
        </w:rPr>
        <w:t xml:space="preserve">. </w:t>
      </w:r>
      <w:r w:rsidR="003E4454" w:rsidRPr="00116AF3">
        <w:rPr>
          <w:rFonts w:ascii="Smart Courier Condensed" w:hAnsi="Smart Courier Condensed"/>
          <w:lang w:val="nl-NL"/>
        </w:rPr>
        <w:t xml:space="preserve"> </w:t>
      </w:r>
      <w:r w:rsidR="00DA786F">
        <w:rPr>
          <w:rFonts w:ascii="Smart Courier Condensed" w:hAnsi="Smart Courier Condensed"/>
          <w:lang w:val="nl-NL"/>
        </w:rPr>
        <w:t xml:space="preserve">Met de introductie van de nieuwe zwart en gele ‘smart fortwo edition MOSCOT’ </w:t>
      </w:r>
      <w:r w:rsidR="00E208A8">
        <w:rPr>
          <w:rFonts w:ascii="Smart Courier Condensed" w:hAnsi="Smart Courier Condensed"/>
          <w:lang w:val="nl-NL"/>
        </w:rPr>
        <w:t xml:space="preserve">– een speciale reeks waarvan er maar 100 exemplaren gebouwd worden – geven </w:t>
      </w:r>
      <w:r w:rsidRPr="00116AF3">
        <w:rPr>
          <w:rFonts w:ascii="Smart Courier Condensed" w:hAnsi="Smart Courier Condensed"/>
          <w:lang w:val="nl-NL"/>
        </w:rPr>
        <w:t xml:space="preserve">smart </w:t>
      </w:r>
      <w:r w:rsidR="00DA786F">
        <w:rPr>
          <w:rFonts w:ascii="Smart Courier Condensed" w:hAnsi="Smart Courier Condensed"/>
          <w:lang w:val="nl-NL"/>
        </w:rPr>
        <w:t>en</w:t>
      </w:r>
      <w:r w:rsidRPr="00116AF3">
        <w:rPr>
          <w:rFonts w:ascii="Smart Courier Condensed" w:hAnsi="Smart Courier Condensed"/>
          <w:lang w:val="nl-NL"/>
        </w:rPr>
        <w:t xml:space="preserve"> MOSCOT </w:t>
      </w:r>
      <w:r w:rsidR="00DA786F">
        <w:rPr>
          <w:rFonts w:ascii="Smart Courier Condensed" w:hAnsi="Smart Courier Condensed"/>
          <w:lang w:val="nl-NL"/>
        </w:rPr>
        <w:t xml:space="preserve">de liefhebbers een duidelijke </w:t>
      </w:r>
      <w:r w:rsidR="00E208A8">
        <w:rPr>
          <w:rFonts w:ascii="Smart Courier Condensed" w:hAnsi="Smart Courier Condensed"/>
          <w:lang w:val="nl-NL"/>
        </w:rPr>
        <w:t>boodschap</w:t>
      </w:r>
      <w:r w:rsidR="00DA786F">
        <w:rPr>
          <w:rFonts w:ascii="Smart Courier Condensed" w:hAnsi="Smart Courier Condensed"/>
          <w:lang w:val="nl-NL"/>
        </w:rPr>
        <w:t xml:space="preserve">: ‘Keep moving – stay original!’. Eveneens </w:t>
      </w:r>
      <w:r w:rsidR="00E208A8">
        <w:rPr>
          <w:rFonts w:ascii="Smart Courier Condensed" w:hAnsi="Smart Courier Condensed"/>
          <w:lang w:val="nl-NL"/>
        </w:rPr>
        <w:t xml:space="preserve">nieuw </w:t>
      </w:r>
      <w:r w:rsidR="00DA786F">
        <w:rPr>
          <w:rFonts w:ascii="Smart Courier Condensed" w:hAnsi="Smart Courier Condensed"/>
          <w:lang w:val="nl-NL"/>
        </w:rPr>
        <w:t xml:space="preserve">zijn de ‘LEMTOSH smart’ bril in </w:t>
      </w:r>
      <w:r w:rsidR="00812047">
        <w:rPr>
          <w:rFonts w:ascii="Smart Courier Condensed" w:hAnsi="Smart Courier Condensed"/>
          <w:lang w:val="nl-NL"/>
        </w:rPr>
        <w:t>bijpassende</w:t>
      </w:r>
      <w:r w:rsidR="00DA786F">
        <w:rPr>
          <w:rFonts w:ascii="Smart Courier Condensed" w:hAnsi="Smart Courier Condensed"/>
          <w:lang w:val="nl-NL"/>
        </w:rPr>
        <w:t xml:space="preserve"> kleuren en het ‘MOSCOT smart Drive Package’ met drie </w:t>
      </w:r>
      <w:r w:rsidR="00755C72">
        <w:rPr>
          <w:rFonts w:ascii="Smart Courier Condensed" w:hAnsi="Smart Courier Condensed"/>
          <w:lang w:val="nl-NL"/>
        </w:rPr>
        <w:t xml:space="preserve">sets </w:t>
      </w:r>
      <w:r w:rsidR="00DA786F">
        <w:rPr>
          <w:rFonts w:ascii="Smart Courier Condensed" w:hAnsi="Smart Courier Condensed"/>
          <w:lang w:val="nl-NL"/>
        </w:rPr>
        <w:t xml:space="preserve">opklikbare zonneglazen voor een perfect zicht op de weg in alle weersomstandigheden. De </w:t>
      </w:r>
      <w:r w:rsidR="00E208A8">
        <w:rPr>
          <w:rFonts w:ascii="Smart Courier Condensed" w:hAnsi="Smart Courier Condensed"/>
          <w:lang w:val="nl-NL"/>
        </w:rPr>
        <w:t xml:space="preserve">auto en de bril beleven hun </w:t>
      </w:r>
      <w:r w:rsidR="00DA786F">
        <w:rPr>
          <w:rFonts w:ascii="Smart Courier Condensed" w:hAnsi="Smart Courier Condensed"/>
          <w:lang w:val="nl-NL"/>
        </w:rPr>
        <w:t>wereldpremière in Milaan (Italië) op 28 februari 2015 op de ‘MOSCOT 100-Year Anniversary Party’ in de ‘Officine del Volo’, tegen de achterg</w:t>
      </w:r>
      <w:r w:rsidR="00E208A8">
        <w:rPr>
          <w:rFonts w:ascii="Smart Courier Condensed" w:hAnsi="Smart Courier Condensed"/>
          <w:lang w:val="nl-NL"/>
        </w:rPr>
        <w:t xml:space="preserve">rond van de brillenbeurs MIDO. Nadien maakt de </w:t>
      </w:r>
      <w:r w:rsidR="00DA786F">
        <w:rPr>
          <w:rFonts w:ascii="Smart Courier Condensed" w:hAnsi="Smart Courier Condensed"/>
          <w:lang w:val="nl-NL"/>
        </w:rPr>
        <w:t xml:space="preserve">‘Smart fortwo Edition MOSCOT’ zijn tweede belangrijke openbare verschijning op het Autosalon van Genève (van 5 tot 15 maart 2015). De exclusieve 2-zitter cabrio met de 75 kW sterke BRABUS </w:t>
      </w:r>
      <w:r w:rsidR="00C3244B">
        <w:rPr>
          <w:rFonts w:ascii="Smart Courier Condensed" w:hAnsi="Smart Courier Condensed"/>
          <w:lang w:val="nl-NL"/>
        </w:rPr>
        <w:t xml:space="preserve">turbomotor is in Duitsland beschikbaar tegen een verkoopprijs vanaf 29.524 </w:t>
      </w:r>
      <w:r w:rsidR="00AC25A2">
        <w:rPr>
          <w:rFonts w:ascii="Smart Courier Condensed" w:hAnsi="Smart Courier Condensed"/>
          <w:lang w:val="nl-NL"/>
        </w:rPr>
        <w:t>euro</w:t>
      </w:r>
      <w:r w:rsidR="00C3244B">
        <w:rPr>
          <w:rFonts w:ascii="Smart Courier Condensed" w:hAnsi="Smart Courier Condensed"/>
          <w:lang w:val="nl-NL"/>
        </w:rPr>
        <w:t xml:space="preserve"> (aanbevolen verkooprijs, 19% </w:t>
      </w:r>
      <w:r w:rsidR="002E56C5">
        <w:rPr>
          <w:rFonts w:ascii="Smart Courier Condensed" w:hAnsi="Smart Courier Condensed"/>
          <w:lang w:val="nl-NL"/>
        </w:rPr>
        <w:t>btw</w:t>
      </w:r>
      <w:r w:rsidR="00C3244B">
        <w:rPr>
          <w:rFonts w:ascii="Smart Courier Condensed" w:hAnsi="Smart Courier Condensed"/>
          <w:lang w:val="nl-NL"/>
        </w:rPr>
        <w:t xml:space="preserve"> inbegrepen). De eerste auto’s worden in het begin van de zomer aan de klanten geleverd.</w:t>
      </w:r>
    </w:p>
    <w:p w:rsidR="00DD7D90" w:rsidRPr="00C3244B" w:rsidRDefault="00C3244B" w:rsidP="003476F9">
      <w:pPr>
        <w:pStyle w:val="Kop1"/>
        <w:spacing w:before="0" w:after="200" w:line="276" w:lineRule="auto"/>
        <w:ind w:left="0"/>
        <w:rPr>
          <w:rFonts w:ascii="Smart Courier Condensed" w:hAnsi="Smart Courier Condensed"/>
          <w:b w:val="0"/>
          <w:bCs w:val="0"/>
          <w:lang w:val="nl-NL"/>
        </w:rPr>
      </w:pPr>
      <w:r>
        <w:rPr>
          <w:rFonts w:ascii="Smart Courier Condensed" w:hAnsi="Smart Courier Condensed"/>
          <w:b w:val="0"/>
          <w:bCs w:val="0"/>
          <w:lang w:val="nl-NL"/>
        </w:rPr>
        <w:t>Om de 100</w:t>
      </w:r>
      <w:r w:rsidRPr="00C3244B">
        <w:rPr>
          <w:rFonts w:ascii="Smart Courier Condensed" w:hAnsi="Smart Courier Condensed"/>
          <w:b w:val="0"/>
          <w:bCs w:val="0"/>
          <w:vertAlign w:val="superscript"/>
          <w:lang w:val="nl-NL"/>
        </w:rPr>
        <w:t>e</w:t>
      </w:r>
      <w:r>
        <w:rPr>
          <w:rFonts w:ascii="Smart Courier Condensed" w:hAnsi="Smart Courier Condensed"/>
          <w:b w:val="0"/>
          <w:bCs w:val="0"/>
          <w:lang w:val="nl-NL"/>
        </w:rPr>
        <w:t xml:space="preserve"> verjaardag van MOSCOT en de nakende finale van de huidige smart cabrio in de schijnwerpers te plaatsen, hebben smart – het automerk uit </w:t>
      </w:r>
      <w:r w:rsidR="00755C72">
        <w:rPr>
          <w:rFonts w:ascii="Smart Courier Condensed" w:hAnsi="Smart Courier Condensed"/>
          <w:b w:val="0"/>
          <w:bCs w:val="0"/>
          <w:lang w:val="nl-NL"/>
        </w:rPr>
        <w:t>Stuttgart</w:t>
      </w:r>
      <w:r>
        <w:rPr>
          <w:rFonts w:ascii="Smart Courier Condensed" w:hAnsi="Smart Courier Condensed"/>
          <w:b w:val="0"/>
          <w:bCs w:val="0"/>
          <w:lang w:val="nl-NL"/>
        </w:rPr>
        <w:t xml:space="preserve"> voor stede</w:t>
      </w:r>
      <w:r w:rsidR="00E208A8">
        <w:rPr>
          <w:rFonts w:ascii="Smart Courier Condensed" w:hAnsi="Smart Courier Condensed"/>
          <w:b w:val="0"/>
          <w:bCs w:val="0"/>
          <w:lang w:val="nl-NL"/>
        </w:rPr>
        <w:t xml:space="preserve">lijke mobiliteit – en MOSCOT – de brillenfabrikant </w:t>
      </w:r>
      <w:r>
        <w:rPr>
          <w:rFonts w:ascii="Smart Courier Condensed" w:hAnsi="Smart Courier Condensed"/>
          <w:b w:val="0"/>
          <w:bCs w:val="0"/>
          <w:lang w:val="nl-NL"/>
        </w:rPr>
        <w:t>uit New York City – samengewerkt om de speciale ‘smart fortwo edition MOSCOT’ te ontwerpen. Die auto met zijn opvallend geel en zwart kleurenschema wordt in een beperkte reeks van 100 exemplaren gebouwd.</w:t>
      </w:r>
    </w:p>
    <w:p w:rsidR="00DD7D90" w:rsidRPr="00116AF3" w:rsidRDefault="00E208A8" w:rsidP="003476F9">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w:t>
      </w:r>
      <w:r w:rsidR="00C3244B">
        <w:rPr>
          <w:rFonts w:ascii="Smart Courier Condensed" w:hAnsi="Smart Courier Condensed"/>
          <w:lang w:val="nl-NL"/>
        </w:rPr>
        <w:t>De ontwerpteams van MOSCOT en smart sloegen de handen in elkaar om twee producten in het leven te roepen die op een perfecte wijze stijl en functionaliteit combineren”</w:t>
      </w:r>
      <w:r w:rsidR="00BA6908">
        <w:rPr>
          <w:rFonts w:ascii="Smart Courier Condensed" w:hAnsi="Smart Courier Condensed"/>
          <w:lang w:val="nl-NL"/>
        </w:rPr>
        <w:t>,</w:t>
      </w:r>
      <w:r w:rsidR="00C3244B">
        <w:rPr>
          <w:rFonts w:ascii="Smart Courier Condensed" w:hAnsi="Smart Courier Condensed"/>
          <w:lang w:val="nl-NL"/>
        </w:rPr>
        <w:t xml:space="preserve"> zei Dr. Annette Winkler, directeur van smart. “De ‘smart fortwo edition MOSCOT’ en de ‘LEMTOSH smart’ bril zien er prachtig uit. </w:t>
      </w:r>
      <w:r>
        <w:rPr>
          <w:rFonts w:ascii="Smart Courier Condensed" w:hAnsi="Smart Courier Condensed"/>
          <w:lang w:val="nl-NL"/>
        </w:rPr>
        <w:t xml:space="preserve">Daarnaast ben ik </w:t>
      </w:r>
      <w:r w:rsidR="00C3244B">
        <w:rPr>
          <w:rFonts w:ascii="Smart Courier Condensed" w:hAnsi="Smart Courier Condensed"/>
          <w:lang w:val="nl-NL"/>
        </w:rPr>
        <w:t>ook zeer in de wolken over de manier waarop ze samengaan om de stedelijke levensstijl en onze smart attitude ten opzichte van perfectie duidelijk te maken.”</w:t>
      </w:r>
    </w:p>
    <w:p w:rsidR="00DD7D90" w:rsidRPr="00116AF3" w:rsidRDefault="00C3244B"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 xml:space="preserve">Het opvallendste koetswerkelement van de ‘smart fortwo edition MOSCOT’ is de combinatie van diepzwarte, glanzende koetswerkpanelen en </w:t>
      </w:r>
      <w:r w:rsidR="00E208A8">
        <w:rPr>
          <w:rFonts w:ascii="Smart Courier Condensed" w:hAnsi="Smart Courier Condensed"/>
          <w:lang w:val="nl-NL"/>
        </w:rPr>
        <w:t xml:space="preserve">de </w:t>
      </w:r>
      <w:r>
        <w:rPr>
          <w:rFonts w:ascii="Smart Courier Condensed" w:hAnsi="Smart Courier Condensed"/>
          <w:lang w:val="nl-NL"/>
        </w:rPr>
        <w:t>mat gele tridion veiligheidscel met een accentstreep in mat zwart. Op de deurspiegels wordt hetzelfde kleurenschema toegepast: glanzend zwart m</w:t>
      </w:r>
      <w:r w:rsidR="00E208A8">
        <w:rPr>
          <w:rFonts w:ascii="Smart Courier Condensed" w:hAnsi="Smart Courier Condensed"/>
          <w:lang w:val="nl-NL"/>
        </w:rPr>
        <w:t>e</w:t>
      </w:r>
      <w:r>
        <w:rPr>
          <w:rFonts w:ascii="Smart Courier Condensed" w:hAnsi="Smart Courier Condensed"/>
          <w:lang w:val="nl-NL"/>
        </w:rPr>
        <w:t xml:space="preserve">t een gele accentstreep. De BRABUS Monoblock VII lichtmetalen velgen zijn glanzend zwart gelakt en </w:t>
      </w:r>
      <w:r w:rsidR="00167EF9">
        <w:rPr>
          <w:rFonts w:ascii="Smart Courier Condensed" w:hAnsi="Smart Courier Condensed"/>
          <w:lang w:val="nl-NL"/>
        </w:rPr>
        <w:t xml:space="preserve">zijn voorzien van een gele ring op de velgrand. Andere koetswerkelementen zijn de titanium gekleurde </w:t>
      </w:r>
      <w:r w:rsidR="00167EF9">
        <w:rPr>
          <w:rFonts w:ascii="Smart Courier Condensed" w:hAnsi="Smart Courier Condensed"/>
          <w:lang w:val="nl-NL"/>
        </w:rPr>
        <w:lastRenderedPageBreak/>
        <w:t>koplampen, de BRABUS lip van de voorspoiler en het MOSCOT-logo in de spiegeldriehoeken</w:t>
      </w:r>
      <w:r w:rsidR="00DD7D90" w:rsidRPr="00116AF3">
        <w:rPr>
          <w:rFonts w:ascii="Smart Courier Condensed" w:hAnsi="Smart Courier Condensed"/>
          <w:lang w:val="nl-NL"/>
        </w:rPr>
        <w:t>.</w:t>
      </w:r>
    </w:p>
    <w:p w:rsidR="00295234" w:rsidRDefault="00167EF9"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 xml:space="preserve">Het zwart-gele kleurcontrast bepaalt ook het interieur van de ‘smart fortwo edition MOSCOT’: </w:t>
      </w:r>
      <w:r w:rsidR="00295234">
        <w:rPr>
          <w:rFonts w:ascii="Smart Courier Condensed" w:hAnsi="Smart Courier Condensed"/>
          <w:lang w:val="nl-NL"/>
        </w:rPr>
        <w:t xml:space="preserve">de zetels, het kniekussen, het instrumentenbord, de deurpanelen en de deurvakken zijn in zwart leer uitgevoerd, met gele lederen inzetstukken op de zijkanten van de zetels en het kniekussen. De gele contrastnaden op het driespakige lederen sportstuur </w:t>
      </w:r>
      <w:r w:rsidR="00E208A8">
        <w:rPr>
          <w:rFonts w:ascii="Smart Courier Condensed" w:hAnsi="Smart Courier Condensed"/>
          <w:lang w:val="nl-NL"/>
        </w:rPr>
        <w:t>en op andere elementen, en de gele</w:t>
      </w:r>
      <w:r w:rsidR="00295234">
        <w:rPr>
          <w:rFonts w:ascii="Smart Courier Condensed" w:hAnsi="Smart Courier Condensed"/>
          <w:lang w:val="nl-NL"/>
        </w:rPr>
        <w:t xml:space="preserve"> ringen op de knop van de versnellingspook en de ronde wijzerplaten vormen bijkomende blikvangers. Bij de interieuruitrusting horen ook exclusieve ‘edition MOSCOT’ vloermatten met een afwerking in nubuck-leder.</w:t>
      </w:r>
    </w:p>
    <w:p w:rsidR="00DD7D90" w:rsidRPr="00116AF3" w:rsidRDefault="00295234"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De beperkte reeks is gebaseerd op de smart BRABUS en is standaard uitgerust met de 10 mm verlaagde BRABUS sportophanging, de geautomatiseerde manuele vijfversnelli</w:t>
      </w:r>
      <w:r w:rsidR="00755C72">
        <w:rPr>
          <w:rFonts w:ascii="Smart Courier Condensed" w:hAnsi="Smart Courier Condensed"/>
          <w:lang w:val="nl-NL"/>
        </w:rPr>
        <w:t>ngsbak met kickdown</w:t>
      </w:r>
      <w:r>
        <w:rPr>
          <w:rFonts w:ascii="Smart Courier Condensed" w:hAnsi="Smart Courier Condensed"/>
          <w:lang w:val="nl-NL"/>
        </w:rPr>
        <w:t xml:space="preserve">-functie en sportieve afstelling. De kap in </w:t>
      </w:r>
      <w:proofErr w:type="spellStart"/>
      <w:r>
        <w:rPr>
          <w:rFonts w:ascii="Smart Courier Condensed" w:hAnsi="Smart Courier Condensed"/>
          <w:lang w:val="nl-NL"/>
        </w:rPr>
        <w:t>tritop</w:t>
      </w:r>
      <w:proofErr w:type="spellEnd"/>
      <w:r>
        <w:rPr>
          <w:rFonts w:ascii="Smart Courier Condensed" w:hAnsi="Smart Courier Condensed"/>
          <w:lang w:val="nl-NL"/>
        </w:rPr>
        <w:t>-weefsel</w:t>
      </w:r>
      <w:r w:rsidR="00B1167C">
        <w:rPr>
          <w:rFonts w:ascii="Smart Courier Condensed" w:hAnsi="Smart Courier Condensed"/>
          <w:lang w:val="nl-NL"/>
        </w:rPr>
        <w:t xml:space="preserve"> die van een achterruit in glas voorzien is,</w:t>
      </w:r>
      <w:r>
        <w:rPr>
          <w:rFonts w:ascii="Smart Courier Condensed" w:hAnsi="Smart Courier Condensed"/>
          <w:lang w:val="nl-NL"/>
        </w:rPr>
        <w:t xml:space="preserve"> wordt volledig elektrisch bediend</w:t>
      </w:r>
      <w:r w:rsidR="00DD7D90" w:rsidRPr="00116AF3">
        <w:rPr>
          <w:rFonts w:ascii="Smart Courier Condensed" w:hAnsi="Smart Courier Condensed"/>
          <w:lang w:val="nl-NL"/>
        </w:rPr>
        <w:t>.</w:t>
      </w:r>
    </w:p>
    <w:p w:rsidR="00DD7D90" w:rsidRPr="00116AF3" w:rsidRDefault="00295234"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Het model in een oogopslag</w:t>
      </w:r>
      <w:r w:rsidR="00DD7D90" w:rsidRPr="00116AF3">
        <w:rPr>
          <w:rFonts w:ascii="Smart Courier Condensed" w:hAnsi="Smart Courier Condensed"/>
          <w:lang w:val="nl-NL"/>
        </w:rPr>
        <w:t>:</w:t>
      </w:r>
    </w:p>
    <w:tbl>
      <w:tblPr>
        <w:tblW w:w="0" w:type="auto"/>
        <w:tblInd w:w="6" w:type="dxa"/>
        <w:tblLayout w:type="fixed"/>
        <w:tblCellMar>
          <w:left w:w="0" w:type="dxa"/>
          <w:right w:w="0" w:type="dxa"/>
        </w:tblCellMar>
        <w:tblLook w:val="01E0" w:firstRow="1" w:lastRow="1" w:firstColumn="1" w:lastColumn="1" w:noHBand="0" w:noVBand="0"/>
      </w:tblPr>
      <w:tblGrid>
        <w:gridCol w:w="2410"/>
        <w:gridCol w:w="1418"/>
        <w:gridCol w:w="1417"/>
        <w:gridCol w:w="1766"/>
      </w:tblGrid>
      <w:tr w:rsidR="00DD7D90" w:rsidRPr="00116AF3" w:rsidTr="00DD7D90">
        <w:tc>
          <w:tcPr>
            <w:tcW w:w="2410" w:type="dxa"/>
            <w:tcBorders>
              <w:top w:val="single" w:sz="5" w:space="0" w:color="000000"/>
              <w:left w:val="single" w:sz="5" w:space="0" w:color="000000"/>
              <w:bottom w:val="single" w:sz="5" w:space="0" w:color="000000"/>
              <w:right w:val="single" w:sz="5" w:space="0" w:color="000000"/>
            </w:tcBorders>
          </w:tcPr>
          <w:p w:rsidR="00DD7D90" w:rsidRPr="00116AF3" w:rsidRDefault="00295234" w:rsidP="00295234">
            <w:pPr>
              <w:pStyle w:val="TableParagraph"/>
              <w:spacing w:before="2" w:line="286" w:lineRule="auto"/>
              <w:rPr>
                <w:rFonts w:ascii="Smart Courier Condensed" w:eastAsia="Times New Roman" w:hAnsi="Smart Courier Condensed" w:cs="Times New Roman"/>
                <w:lang w:val="nl-NL"/>
              </w:rPr>
            </w:pPr>
            <w:r>
              <w:rPr>
                <w:rFonts w:ascii="Smart Courier Condensed" w:hAnsi="Smart Courier Condensed"/>
                <w:b/>
                <w:lang w:val="nl-NL"/>
              </w:rPr>
              <w:t xml:space="preserve">Motor </w:t>
            </w:r>
            <w:r w:rsidR="00DD7D90" w:rsidRPr="00116AF3">
              <w:rPr>
                <w:rFonts w:ascii="Smart Courier Condensed" w:hAnsi="Smart Courier Condensed"/>
                <w:b/>
                <w:lang w:val="nl-NL"/>
              </w:rPr>
              <w:t xml:space="preserve">/ </w:t>
            </w:r>
            <w:r>
              <w:rPr>
                <w:rFonts w:ascii="Smart Courier Condensed" w:hAnsi="Smart Courier Condensed"/>
                <w:b/>
                <w:lang w:val="nl-NL"/>
              </w:rPr>
              <w:t>vermogen</w:t>
            </w:r>
          </w:p>
        </w:tc>
        <w:tc>
          <w:tcPr>
            <w:tcW w:w="1418" w:type="dxa"/>
            <w:tcBorders>
              <w:top w:val="single" w:sz="5" w:space="0" w:color="000000"/>
              <w:left w:val="single" w:sz="5" w:space="0" w:color="000000"/>
              <w:bottom w:val="single" w:sz="5" w:space="0" w:color="000000"/>
              <w:right w:val="single" w:sz="5" w:space="0" w:color="000000"/>
            </w:tcBorders>
          </w:tcPr>
          <w:p w:rsidR="00DD7D90" w:rsidRPr="00116AF3" w:rsidRDefault="00E208A8" w:rsidP="00295234">
            <w:pPr>
              <w:pStyle w:val="TableParagraph"/>
              <w:spacing w:before="2"/>
              <w:rPr>
                <w:rFonts w:ascii="Smart Courier Condensed" w:eastAsia="Times New Roman" w:hAnsi="Smart Courier Condensed" w:cs="Times New Roman"/>
                <w:lang w:val="nl-NL"/>
              </w:rPr>
            </w:pPr>
            <w:r>
              <w:rPr>
                <w:rFonts w:ascii="Smart Courier Condensed" w:hAnsi="Smart Courier Condensed"/>
                <w:b/>
                <w:lang w:val="nl-NL"/>
              </w:rPr>
              <w:t>Motor</w:t>
            </w:r>
          </w:p>
        </w:tc>
        <w:tc>
          <w:tcPr>
            <w:tcW w:w="1417" w:type="dxa"/>
            <w:tcBorders>
              <w:top w:val="single" w:sz="5" w:space="0" w:color="000000"/>
              <w:left w:val="single" w:sz="5" w:space="0" w:color="000000"/>
              <w:bottom w:val="single" w:sz="5" w:space="0" w:color="000000"/>
              <w:right w:val="single" w:sz="5" w:space="0" w:color="000000"/>
            </w:tcBorders>
          </w:tcPr>
          <w:p w:rsidR="00DD7D90" w:rsidRPr="00116AF3" w:rsidRDefault="00295234" w:rsidP="00295234">
            <w:pPr>
              <w:pStyle w:val="TableParagraph"/>
              <w:spacing w:before="2"/>
              <w:rPr>
                <w:rFonts w:ascii="Smart Courier Condensed" w:eastAsia="Times New Roman" w:hAnsi="Smart Courier Condensed" w:cs="Times New Roman"/>
                <w:lang w:val="nl-NL"/>
              </w:rPr>
            </w:pPr>
            <w:r>
              <w:rPr>
                <w:rFonts w:ascii="Smart Courier Condensed" w:hAnsi="Smart Courier Condensed"/>
                <w:b/>
                <w:lang w:val="nl-NL"/>
              </w:rPr>
              <w:t>Cilinderinhoud</w:t>
            </w:r>
          </w:p>
        </w:tc>
        <w:tc>
          <w:tcPr>
            <w:tcW w:w="1766" w:type="dxa"/>
            <w:tcBorders>
              <w:top w:val="single" w:sz="5" w:space="0" w:color="000000"/>
              <w:left w:val="single" w:sz="5" w:space="0" w:color="000000"/>
              <w:bottom w:val="single" w:sz="5" w:space="0" w:color="000000"/>
              <w:right w:val="single" w:sz="5" w:space="0" w:color="000000"/>
            </w:tcBorders>
          </w:tcPr>
          <w:p w:rsidR="00DD7D90" w:rsidRPr="00116AF3" w:rsidRDefault="00295234" w:rsidP="00F951EA">
            <w:pPr>
              <w:pStyle w:val="TableParagraph"/>
              <w:spacing w:before="2" w:line="286" w:lineRule="auto"/>
              <w:rPr>
                <w:rFonts w:ascii="Smart Courier Condensed" w:hAnsi="Smart Courier Condensed"/>
                <w:b/>
                <w:lang w:val="nl-NL"/>
              </w:rPr>
            </w:pPr>
            <w:r>
              <w:rPr>
                <w:rFonts w:ascii="Smart Courier Condensed" w:hAnsi="Smart Courier Condensed"/>
                <w:b/>
                <w:lang w:val="nl-NL"/>
              </w:rPr>
              <w:t>Aankoopprijs</w:t>
            </w:r>
            <w:r w:rsidR="00DD7D90" w:rsidRPr="00116AF3">
              <w:rPr>
                <w:rFonts w:ascii="Smart Courier Condensed" w:hAnsi="Smart Courier Condensed"/>
                <w:b/>
                <w:lang w:val="nl-NL"/>
              </w:rPr>
              <w:t xml:space="preserve"> </w:t>
            </w:r>
          </w:p>
          <w:p w:rsidR="003E4454" w:rsidRPr="00116AF3" w:rsidRDefault="003E4454" w:rsidP="00F951EA">
            <w:pPr>
              <w:pStyle w:val="TableParagraph"/>
              <w:spacing w:before="2" w:line="286" w:lineRule="auto"/>
              <w:rPr>
                <w:rFonts w:ascii="Smart Courier Condensed" w:eastAsia="Times New Roman" w:hAnsi="Smart Courier Condensed" w:cs="Times New Roman"/>
                <w:lang w:val="nl-NL"/>
              </w:rPr>
            </w:pPr>
          </w:p>
        </w:tc>
      </w:tr>
      <w:tr w:rsidR="00DD7D90" w:rsidRPr="00116AF3" w:rsidTr="00F951EA">
        <w:tc>
          <w:tcPr>
            <w:tcW w:w="7011" w:type="dxa"/>
            <w:gridSpan w:val="4"/>
            <w:tcBorders>
              <w:top w:val="single" w:sz="5" w:space="0" w:color="000000"/>
              <w:left w:val="single" w:sz="5" w:space="0" w:color="000000"/>
              <w:bottom w:val="single" w:sz="5" w:space="0" w:color="000000"/>
              <w:right w:val="single" w:sz="5" w:space="0" w:color="000000"/>
            </w:tcBorders>
          </w:tcPr>
          <w:p w:rsidR="00DD7D90" w:rsidRPr="00116AF3" w:rsidRDefault="00DD7D90" w:rsidP="00F951EA">
            <w:pPr>
              <w:pStyle w:val="TableParagraph"/>
              <w:spacing w:before="2"/>
              <w:rPr>
                <w:rFonts w:ascii="Smart Courier Condensed" w:hAnsi="Smart Courier Condensed"/>
                <w:b/>
                <w:lang w:val="nl-NL"/>
              </w:rPr>
            </w:pPr>
            <w:r w:rsidRPr="00116AF3">
              <w:rPr>
                <w:rFonts w:ascii="Smart Courier Condensed" w:hAnsi="Smart Courier Condensed"/>
                <w:b/>
                <w:lang w:val="nl-NL"/>
              </w:rPr>
              <w:t>smart fortwo edition MOSCOT cabrio</w:t>
            </w:r>
          </w:p>
          <w:p w:rsidR="003E4454" w:rsidRPr="00116AF3" w:rsidRDefault="003E4454" w:rsidP="00F951EA">
            <w:pPr>
              <w:pStyle w:val="TableParagraph"/>
              <w:spacing w:before="2"/>
              <w:rPr>
                <w:rFonts w:ascii="Smart Courier Condensed" w:eastAsia="Times New Roman" w:hAnsi="Smart Courier Condensed" w:cs="Times New Roman"/>
                <w:lang w:val="nl-NL"/>
              </w:rPr>
            </w:pPr>
          </w:p>
        </w:tc>
      </w:tr>
      <w:tr w:rsidR="00DD7D90" w:rsidRPr="00116AF3" w:rsidTr="003E4454">
        <w:trPr>
          <w:trHeight w:val="857"/>
        </w:trPr>
        <w:tc>
          <w:tcPr>
            <w:tcW w:w="2410" w:type="dxa"/>
            <w:tcBorders>
              <w:top w:val="single" w:sz="5" w:space="0" w:color="000000"/>
              <w:left w:val="single" w:sz="5" w:space="0" w:color="000000"/>
              <w:bottom w:val="single" w:sz="5" w:space="0" w:color="000000"/>
              <w:right w:val="single" w:sz="5" w:space="0" w:color="000000"/>
            </w:tcBorders>
          </w:tcPr>
          <w:p w:rsidR="00DD7D90" w:rsidRPr="00116AF3" w:rsidRDefault="00E208A8" w:rsidP="00295234">
            <w:pPr>
              <w:pStyle w:val="TableParagraph"/>
              <w:spacing w:before="19" w:line="289" w:lineRule="auto"/>
              <w:rPr>
                <w:rFonts w:ascii="Smart Courier Condensed" w:eastAsia="Times New Roman" w:hAnsi="Smart Courier Condensed" w:cs="Times New Roman"/>
                <w:lang w:val="nl-NL"/>
              </w:rPr>
            </w:pPr>
            <w:r>
              <w:rPr>
                <w:rFonts w:ascii="Smart Courier Condensed" w:hAnsi="Smart Courier Condensed"/>
                <w:lang w:val="nl-NL"/>
              </w:rPr>
              <w:t>1,</w:t>
            </w:r>
            <w:r w:rsidR="00DD7D90" w:rsidRPr="00116AF3">
              <w:rPr>
                <w:rFonts w:ascii="Smart Courier Condensed" w:hAnsi="Smart Courier Condensed"/>
                <w:lang w:val="nl-NL"/>
              </w:rPr>
              <w:t xml:space="preserve">0 l </w:t>
            </w:r>
            <w:r w:rsidR="00295234">
              <w:rPr>
                <w:rFonts w:ascii="Smart Courier Condensed" w:hAnsi="Smart Courier Condensed"/>
                <w:lang w:val="nl-NL"/>
              </w:rPr>
              <w:t>benzine</w:t>
            </w:r>
            <w:r w:rsidR="00DD7D90" w:rsidRPr="00116AF3">
              <w:rPr>
                <w:rFonts w:ascii="Smart Courier Condensed" w:hAnsi="Smart Courier Condensed"/>
                <w:lang w:val="nl-NL"/>
              </w:rPr>
              <w:t xml:space="preserve"> </w:t>
            </w:r>
            <w:r w:rsidR="00DD7D90" w:rsidRPr="00116AF3">
              <w:rPr>
                <w:rFonts w:ascii="Smart Courier Condensed" w:hAnsi="Smart Courier Condensed"/>
                <w:lang w:val="nl-NL"/>
              </w:rPr>
              <w:br/>
              <w:t xml:space="preserve">(75 kW/102 </w:t>
            </w:r>
            <w:r w:rsidR="00295234">
              <w:rPr>
                <w:rFonts w:ascii="Smart Courier Condensed" w:hAnsi="Smart Courier Condensed"/>
                <w:lang w:val="nl-NL"/>
              </w:rPr>
              <w:t>pk</w:t>
            </w:r>
            <w:r w:rsidR="00DD7D90" w:rsidRPr="00116AF3">
              <w:rPr>
                <w:rFonts w:ascii="Smart Courier Condensed" w:hAnsi="Smart Courier Condensed"/>
                <w:lang w:val="nl-NL"/>
              </w:rPr>
              <w:t>)</w:t>
            </w:r>
          </w:p>
        </w:tc>
        <w:tc>
          <w:tcPr>
            <w:tcW w:w="1418" w:type="dxa"/>
            <w:tcBorders>
              <w:top w:val="single" w:sz="5" w:space="0" w:color="000000"/>
              <w:left w:val="single" w:sz="5" w:space="0" w:color="000000"/>
              <w:bottom w:val="single" w:sz="5" w:space="0" w:color="000000"/>
              <w:right w:val="single" w:sz="5" w:space="0" w:color="000000"/>
            </w:tcBorders>
          </w:tcPr>
          <w:p w:rsidR="00DD7D90" w:rsidRPr="00116AF3" w:rsidRDefault="00755C72" w:rsidP="003E4454">
            <w:pPr>
              <w:pStyle w:val="TableParagraph"/>
              <w:rPr>
                <w:rFonts w:ascii="Smart Courier Condensed" w:hAnsi="Smart Courier Condensed"/>
                <w:lang w:val="nl-NL"/>
              </w:rPr>
            </w:pPr>
            <w:r w:rsidRPr="00116AF3">
              <w:rPr>
                <w:rFonts w:ascii="Smart Courier Condensed" w:hAnsi="Smart Courier Condensed"/>
                <w:lang w:val="nl-NL"/>
              </w:rPr>
              <w:t>3-</w:t>
            </w:r>
            <w:r>
              <w:rPr>
                <w:rFonts w:ascii="Smart Courier Condensed" w:hAnsi="Smart Courier Condensed"/>
                <w:lang w:val="nl-NL"/>
              </w:rPr>
              <w:t xml:space="preserve">cilinder-in-lijn </w:t>
            </w:r>
            <w:r w:rsidR="00DD7D90" w:rsidRPr="00116AF3">
              <w:rPr>
                <w:rFonts w:ascii="Smart Courier Condensed" w:hAnsi="Smart Courier Condensed"/>
                <w:lang w:val="nl-NL"/>
              </w:rPr>
              <w:t>turbo</w:t>
            </w:r>
            <w:r w:rsidR="00295234">
              <w:rPr>
                <w:rFonts w:ascii="Smart Courier Condensed" w:hAnsi="Smart Courier Condensed"/>
                <w:lang w:val="nl-NL"/>
              </w:rPr>
              <w:t>motor</w:t>
            </w:r>
          </w:p>
          <w:p w:rsidR="003E4454" w:rsidRPr="00116AF3" w:rsidRDefault="003E4454" w:rsidP="003E4454">
            <w:pPr>
              <w:pStyle w:val="TableParagraph"/>
              <w:spacing w:before="19" w:line="289" w:lineRule="auto"/>
              <w:rPr>
                <w:rFonts w:ascii="Smart Courier Condensed" w:eastAsia="Times New Roman" w:hAnsi="Smart Courier Condensed" w:cs="Times New Roman"/>
                <w:lang w:val="nl-NL"/>
              </w:rPr>
            </w:pPr>
          </w:p>
        </w:tc>
        <w:tc>
          <w:tcPr>
            <w:tcW w:w="1417" w:type="dxa"/>
            <w:tcBorders>
              <w:top w:val="single" w:sz="5" w:space="0" w:color="000000"/>
              <w:left w:val="single" w:sz="5" w:space="0" w:color="000000"/>
              <w:bottom w:val="single" w:sz="5" w:space="0" w:color="000000"/>
              <w:right w:val="single" w:sz="5" w:space="0" w:color="000000"/>
            </w:tcBorders>
          </w:tcPr>
          <w:p w:rsidR="00DD7D90" w:rsidRPr="00116AF3" w:rsidRDefault="00DD7D90" w:rsidP="00F951EA">
            <w:pPr>
              <w:pStyle w:val="TableParagraph"/>
              <w:spacing w:before="19"/>
              <w:rPr>
                <w:rFonts w:ascii="Smart Courier Condensed" w:eastAsia="Times New Roman" w:hAnsi="Smart Courier Condensed" w:cs="Times New Roman"/>
                <w:lang w:val="nl-NL"/>
              </w:rPr>
            </w:pPr>
            <w:r w:rsidRPr="00116AF3">
              <w:rPr>
                <w:rFonts w:ascii="Smart Courier Condensed" w:hAnsi="Smart Courier Condensed"/>
                <w:lang w:val="nl-NL"/>
              </w:rPr>
              <w:t>999 cc</w:t>
            </w:r>
          </w:p>
        </w:tc>
        <w:tc>
          <w:tcPr>
            <w:tcW w:w="1766" w:type="dxa"/>
            <w:tcBorders>
              <w:top w:val="single" w:sz="5" w:space="0" w:color="000000"/>
              <w:left w:val="single" w:sz="5" w:space="0" w:color="000000"/>
              <w:bottom w:val="single" w:sz="5" w:space="0" w:color="000000"/>
              <w:right w:val="single" w:sz="5" w:space="0" w:color="000000"/>
            </w:tcBorders>
          </w:tcPr>
          <w:p w:rsidR="00DD7D90" w:rsidRPr="00116AF3" w:rsidRDefault="00295234" w:rsidP="00F951EA">
            <w:pPr>
              <w:pStyle w:val="TableParagraph"/>
              <w:spacing w:before="19"/>
              <w:rPr>
                <w:rFonts w:ascii="Smart Courier Condensed" w:eastAsia="Times New Roman" w:hAnsi="Smart Courier Condensed" w:cs="Times New Roman"/>
                <w:lang w:val="nl-NL"/>
              </w:rPr>
            </w:pPr>
            <w:r>
              <w:rPr>
                <w:rFonts w:ascii="Smart Courier Condensed" w:hAnsi="Smart Courier Condensed"/>
                <w:lang w:val="nl-NL"/>
              </w:rPr>
              <w:t>29.</w:t>
            </w:r>
            <w:r w:rsidR="00DD7D90" w:rsidRPr="00116AF3">
              <w:rPr>
                <w:rFonts w:ascii="Smart Courier Condensed" w:hAnsi="Smart Courier Condensed"/>
                <w:lang w:val="nl-NL"/>
              </w:rPr>
              <w:t>524 euro</w:t>
            </w:r>
            <w:r w:rsidR="00DD7D90" w:rsidRPr="00116AF3">
              <w:rPr>
                <w:rFonts w:ascii="Smart Courier Condensed" w:hAnsi="Smart Courier Condensed"/>
                <w:vertAlign w:val="superscript"/>
                <w:lang w:val="nl-NL"/>
              </w:rPr>
              <w:t>1</w:t>
            </w:r>
          </w:p>
        </w:tc>
      </w:tr>
    </w:tbl>
    <w:p w:rsidR="00DD7D90" w:rsidRPr="00116AF3" w:rsidRDefault="00DD7D90" w:rsidP="00DD7D90">
      <w:pPr>
        <w:rPr>
          <w:rFonts w:eastAsia="Times New Roman"/>
          <w:sz w:val="20"/>
          <w:szCs w:val="20"/>
          <w:lang w:val="nl-NL"/>
        </w:rPr>
      </w:pPr>
      <w:r w:rsidRPr="00116AF3">
        <w:rPr>
          <w:rFonts w:eastAsia="Times New Roman"/>
          <w:sz w:val="20"/>
          <w:szCs w:val="20"/>
          <w:vertAlign w:val="superscript"/>
          <w:lang w:val="nl-NL"/>
        </w:rPr>
        <w:t>1</w:t>
      </w:r>
      <w:r w:rsidRPr="00116AF3">
        <w:rPr>
          <w:rFonts w:eastAsia="Times New Roman"/>
          <w:sz w:val="20"/>
          <w:szCs w:val="20"/>
          <w:lang w:val="nl-NL"/>
        </w:rPr>
        <w:t xml:space="preserve"> in </w:t>
      </w:r>
      <w:r w:rsidR="00295234">
        <w:rPr>
          <w:rFonts w:eastAsia="Times New Roman"/>
          <w:sz w:val="20"/>
          <w:szCs w:val="20"/>
          <w:lang w:val="nl-NL"/>
        </w:rPr>
        <w:t>Duitsland</w:t>
      </w:r>
      <w:r w:rsidRPr="00116AF3">
        <w:rPr>
          <w:rFonts w:eastAsia="Times New Roman"/>
          <w:sz w:val="20"/>
          <w:szCs w:val="20"/>
          <w:lang w:val="nl-NL"/>
        </w:rPr>
        <w:t xml:space="preserve">, 19% </w:t>
      </w:r>
      <w:r w:rsidR="00295234">
        <w:rPr>
          <w:rFonts w:eastAsia="Times New Roman"/>
          <w:sz w:val="20"/>
          <w:szCs w:val="20"/>
          <w:lang w:val="nl-NL"/>
        </w:rPr>
        <w:t>BTW inbegrepen</w:t>
      </w:r>
      <w:r w:rsidR="003E4454" w:rsidRPr="00116AF3">
        <w:rPr>
          <w:rFonts w:eastAsia="Times New Roman"/>
          <w:sz w:val="20"/>
          <w:szCs w:val="20"/>
          <w:lang w:val="nl-NL"/>
        </w:rPr>
        <w:br/>
      </w:r>
    </w:p>
    <w:p w:rsidR="00DD7D90" w:rsidRPr="00116AF3" w:rsidRDefault="00E208A8" w:rsidP="00DD7D90">
      <w:pPr>
        <w:pStyle w:val="Plattetekst"/>
        <w:spacing w:after="200" w:line="276" w:lineRule="auto"/>
        <w:ind w:left="0"/>
        <w:rPr>
          <w:rFonts w:ascii="Smart Courier Condensed" w:hAnsi="Smart Courier Condensed"/>
          <w:b/>
          <w:bCs/>
          <w:lang w:val="nl-NL"/>
        </w:rPr>
      </w:pPr>
      <w:r>
        <w:rPr>
          <w:rFonts w:ascii="Smart Courier Condensed" w:hAnsi="Smart Courier Condensed"/>
          <w:b/>
          <w:lang w:val="nl-NL"/>
        </w:rPr>
        <w:t xml:space="preserve">De </w:t>
      </w:r>
      <w:r w:rsidR="00295234">
        <w:rPr>
          <w:rFonts w:ascii="Smart Courier Condensed" w:hAnsi="Smart Courier Condensed"/>
          <w:b/>
          <w:lang w:val="nl-NL"/>
        </w:rPr>
        <w:t>‘</w:t>
      </w:r>
      <w:r w:rsidR="00DD7D90" w:rsidRPr="00116AF3">
        <w:rPr>
          <w:rFonts w:ascii="Smart Courier Condensed" w:hAnsi="Smart Courier Condensed"/>
          <w:b/>
          <w:lang w:val="nl-NL"/>
        </w:rPr>
        <w:t>LEMTOSH smart</w:t>
      </w:r>
      <w:r w:rsidR="00295234">
        <w:rPr>
          <w:rFonts w:ascii="Smart Courier Condensed" w:hAnsi="Smart Courier Condensed"/>
          <w:b/>
          <w:lang w:val="nl-NL"/>
        </w:rPr>
        <w:t>’</w:t>
      </w:r>
      <w:r>
        <w:rPr>
          <w:rFonts w:ascii="Smart Courier Condensed" w:hAnsi="Smart Courier Condensed"/>
          <w:b/>
          <w:lang w:val="nl-NL"/>
        </w:rPr>
        <w:t xml:space="preserve">: een bril met </w:t>
      </w:r>
      <w:r w:rsidR="00295234">
        <w:rPr>
          <w:rFonts w:ascii="Smart Courier Condensed" w:hAnsi="Smart Courier Condensed"/>
          <w:b/>
          <w:lang w:val="nl-NL"/>
        </w:rPr>
        <w:t xml:space="preserve">mooi design </w:t>
      </w:r>
      <w:r>
        <w:rPr>
          <w:rFonts w:ascii="Smart Courier Condensed" w:hAnsi="Smart Courier Condensed"/>
          <w:b/>
          <w:lang w:val="nl-NL"/>
        </w:rPr>
        <w:t xml:space="preserve">voor </w:t>
      </w:r>
      <w:r w:rsidR="00295234">
        <w:rPr>
          <w:rFonts w:ascii="Smart Courier Condensed" w:hAnsi="Smart Courier Condensed"/>
          <w:b/>
          <w:lang w:val="nl-NL"/>
        </w:rPr>
        <w:t>een perfect zicht</w:t>
      </w:r>
    </w:p>
    <w:p w:rsidR="00DD7D90" w:rsidRPr="00116AF3" w:rsidRDefault="00E208A8"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 xml:space="preserve">Beroemdheden zoals </w:t>
      </w:r>
      <w:r w:rsidRPr="00116AF3">
        <w:rPr>
          <w:rFonts w:ascii="Smart Courier Condensed" w:hAnsi="Smart Courier Condensed"/>
          <w:lang w:val="nl-NL"/>
        </w:rPr>
        <w:t>Johnny Depp, Renee Zellweger, Helena Bonham Carter, Daniel Radcliffe</w:t>
      </w:r>
      <w:r>
        <w:rPr>
          <w:rFonts w:ascii="Smart Courier Condensed" w:hAnsi="Smart Courier Condensed"/>
          <w:lang w:val="nl-NL"/>
        </w:rPr>
        <w:t xml:space="preserve"> en </w:t>
      </w:r>
      <w:r w:rsidRPr="00116AF3">
        <w:rPr>
          <w:rFonts w:ascii="Smart Courier Condensed" w:hAnsi="Smart Courier Condensed"/>
          <w:lang w:val="nl-NL"/>
        </w:rPr>
        <w:t>Jeff Goldblum</w:t>
      </w:r>
      <w:r>
        <w:rPr>
          <w:rFonts w:ascii="Smart Courier Condensed" w:hAnsi="Smart Courier Condensed"/>
          <w:lang w:val="nl-NL"/>
        </w:rPr>
        <w:t xml:space="preserve"> zie je geregeld met de </w:t>
      </w:r>
      <w:r w:rsidR="00113B29">
        <w:rPr>
          <w:rFonts w:ascii="Smart Courier Condensed" w:hAnsi="Smart Courier Condensed"/>
          <w:lang w:val="nl-NL"/>
        </w:rPr>
        <w:t>‘LEMTOSH’, een blijvend succesnummer uit de</w:t>
      </w:r>
      <w:r w:rsidR="00DD7D90" w:rsidRPr="00116AF3">
        <w:rPr>
          <w:rFonts w:ascii="Smart Courier Condensed" w:hAnsi="Smart Courier Condensed"/>
          <w:lang w:val="nl-NL"/>
        </w:rPr>
        <w:t xml:space="preserve"> MOSCOT Originals Collection. </w:t>
      </w:r>
    </w:p>
    <w:p w:rsidR="00DD7D90" w:rsidRPr="00116AF3" w:rsidRDefault="00113B29"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 xml:space="preserve">Kenmerkend voor de </w:t>
      </w:r>
      <w:r w:rsidR="00DD7D90" w:rsidRPr="00116AF3">
        <w:rPr>
          <w:rFonts w:ascii="Smart Courier Condensed" w:hAnsi="Smart Courier Condensed"/>
          <w:lang w:val="nl-NL"/>
        </w:rPr>
        <w:t>Special Edition LEMTOSH smart</w:t>
      </w:r>
      <w:r>
        <w:rPr>
          <w:rFonts w:ascii="Smart Courier Condensed" w:hAnsi="Smart Courier Condensed"/>
          <w:lang w:val="nl-NL"/>
        </w:rPr>
        <w:t xml:space="preserve">, op basis van een model dat al 100 jaar in productie is, is het laagje </w:t>
      </w:r>
      <w:r w:rsidR="00755C72">
        <w:rPr>
          <w:rFonts w:ascii="Smart Courier Condensed" w:hAnsi="Smart Courier Condensed"/>
          <w:lang w:val="nl-NL"/>
        </w:rPr>
        <w:t xml:space="preserve">geel, meer bepaald </w:t>
      </w:r>
      <w:r w:rsidR="00DD7D90" w:rsidRPr="00116AF3">
        <w:rPr>
          <w:rFonts w:ascii="Smart Courier Condensed" w:hAnsi="Smart Courier Condensed"/>
          <w:lang w:val="nl-NL"/>
        </w:rPr>
        <w:t xml:space="preserve">Pantone 602 C Yellow </w:t>
      </w:r>
      <w:r>
        <w:rPr>
          <w:rFonts w:ascii="Smart Courier Condensed" w:hAnsi="Smart Courier Condensed"/>
          <w:lang w:val="nl-NL"/>
        </w:rPr>
        <w:t>van MOSCOT</w:t>
      </w:r>
      <w:r w:rsidR="00755C72">
        <w:rPr>
          <w:rFonts w:ascii="Smart Courier Condensed" w:hAnsi="Smart Courier Condensed"/>
          <w:lang w:val="nl-NL"/>
        </w:rPr>
        <w:t>,</w:t>
      </w:r>
      <w:r>
        <w:rPr>
          <w:rFonts w:ascii="Smart Courier Condensed" w:hAnsi="Smart Courier Condensed"/>
          <w:lang w:val="nl-NL"/>
        </w:rPr>
        <w:t xml:space="preserve"> tussen twee acetaatlagen in mat zwart. De bril bezorgt de drager, zowel op straat als achter het stuur, een tegelijk subtiele en gedurfde blik.</w:t>
      </w:r>
      <w:r w:rsidR="00DD7D90" w:rsidRPr="00116AF3">
        <w:rPr>
          <w:rFonts w:ascii="Smart Courier Condensed" w:hAnsi="Smart Courier Condensed"/>
          <w:lang w:val="nl-NL"/>
        </w:rPr>
        <w:t xml:space="preserve"> </w:t>
      </w:r>
    </w:p>
    <w:p w:rsidR="00DD7D90" w:rsidRPr="00116AF3" w:rsidRDefault="003E4454" w:rsidP="00DD7D90">
      <w:pPr>
        <w:pStyle w:val="Plattetekst"/>
        <w:spacing w:after="200" w:line="276" w:lineRule="auto"/>
        <w:ind w:left="0"/>
        <w:rPr>
          <w:rFonts w:ascii="Smart Courier Condensed" w:hAnsi="Smart Courier Condensed"/>
          <w:b/>
          <w:lang w:val="nl-NL"/>
        </w:rPr>
      </w:pPr>
      <w:r w:rsidRPr="00116AF3">
        <w:rPr>
          <w:rFonts w:ascii="Smart Courier Condensed" w:hAnsi="Smart Courier Condensed"/>
          <w:b/>
          <w:lang w:val="nl-NL"/>
        </w:rPr>
        <w:br w:type="column"/>
      </w:r>
      <w:r w:rsidR="00113B29">
        <w:rPr>
          <w:rFonts w:ascii="Smart Courier Condensed" w:hAnsi="Smart Courier Condensed"/>
          <w:b/>
          <w:lang w:val="nl-NL"/>
        </w:rPr>
        <w:lastRenderedPageBreak/>
        <w:t>Het ‘</w:t>
      </w:r>
      <w:r w:rsidR="00DD7D90" w:rsidRPr="00116AF3">
        <w:rPr>
          <w:rFonts w:ascii="Smart Courier Condensed" w:hAnsi="Smart Courier Condensed"/>
          <w:b/>
          <w:lang w:val="nl-NL"/>
        </w:rPr>
        <w:t>MOSCOT smart Drive Package</w:t>
      </w:r>
      <w:r w:rsidR="00113B29">
        <w:rPr>
          <w:rFonts w:ascii="Smart Courier Condensed" w:hAnsi="Smart Courier Condensed"/>
          <w:b/>
          <w:lang w:val="nl-NL"/>
        </w:rPr>
        <w:t>’</w:t>
      </w:r>
    </w:p>
    <w:p w:rsidR="00DD7D90" w:rsidRPr="00116AF3" w:rsidRDefault="00113B29"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Het ‘</w:t>
      </w:r>
      <w:r w:rsidR="00DD7D90" w:rsidRPr="00116AF3">
        <w:rPr>
          <w:rFonts w:ascii="Smart Courier Condensed" w:hAnsi="Smart Courier Condensed"/>
          <w:lang w:val="nl-NL"/>
        </w:rPr>
        <w:t>MOSCOT smart Drive Package</w:t>
      </w:r>
      <w:r>
        <w:rPr>
          <w:rFonts w:ascii="Smart Courier Condensed" w:hAnsi="Smart Courier Condensed"/>
          <w:lang w:val="nl-NL"/>
        </w:rPr>
        <w:t xml:space="preserve">’ </w:t>
      </w:r>
      <w:r w:rsidR="00755C72">
        <w:rPr>
          <w:rFonts w:ascii="Smart Courier Condensed" w:hAnsi="Smart Courier Condensed"/>
          <w:lang w:val="nl-NL"/>
        </w:rPr>
        <w:t xml:space="preserve">vormt met drie </w:t>
      </w:r>
      <w:proofErr w:type="spellStart"/>
      <w:r w:rsidR="00755C72">
        <w:rPr>
          <w:rFonts w:ascii="Smart Courier Condensed" w:hAnsi="Smart Courier Condensed"/>
          <w:lang w:val="nl-NL"/>
        </w:rPr>
        <w:t>opklikbare</w:t>
      </w:r>
      <w:proofErr w:type="spellEnd"/>
      <w:r w:rsidR="00755C72">
        <w:rPr>
          <w:rFonts w:ascii="Smart Courier Condensed" w:hAnsi="Smart Courier Condensed"/>
          <w:lang w:val="nl-NL"/>
        </w:rPr>
        <w:t xml:space="preserve"> lenscombinatie</w:t>
      </w:r>
      <w:r w:rsidR="00075085">
        <w:rPr>
          <w:rFonts w:ascii="Smart Courier Condensed" w:hAnsi="Smart Courier Condensed"/>
          <w:lang w:val="nl-NL"/>
        </w:rPr>
        <w:t>s</w:t>
      </w:r>
      <w:bookmarkStart w:id="0" w:name="_GoBack"/>
      <w:bookmarkEnd w:id="0"/>
      <w:r w:rsidR="00755C72">
        <w:rPr>
          <w:rFonts w:ascii="Smart Courier Condensed" w:hAnsi="Smart Courier Condensed"/>
          <w:lang w:val="nl-NL"/>
        </w:rPr>
        <w:t xml:space="preserve"> </w:t>
      </w:r>
      <w:r>
        <w:rPr>
          <w:rFonts w:ascii="Smart Courier Condensed" w:hAnsi="Smart Courier Condensed"/>
          <w:lang w:val="nl-NL"/>
        </w:rPr>
        <w:t xml:space="preserve">het toppunt van plezier en </w:t>
      </w:r>
      <w:r w:rsidR="00755C72">
        <w:rPr>
          <w:rFonts w:ascii="Smart Courier Condensed" w:hAnsi="Smart Courier Condensed"/>
          <w:lang w:val="nl-NL"/>
        </w:rPr>
        <w:t>functionaliteit en biedt in alle weersomstandigheden een optimaal zicht tijdens het rijden</w:t>
      </w:r>
      <w:r>
        <w:rPr>
          <w:rFonts w:ascii="Smart Courier Condensed" w:hAnsi="Smart Courier Condensed"/>
          <w:lang w:val="nl-NL"/>
        </w:rPr>
        <w:t xml:space="preserve">; een zilverkleurige clip met vermiljoen </w:t>
      </w:r>
      <w:r w:rsidR="00B1167C">
        <w:rPr>
          <w:rFonts w:ascii="Smart Courier Condensed" w:hAnsi="Smart Courier Condensed"/>
          <w:lang w:val="nl-NL"/>
        </w:rPr>
        <w:t>glazen</w:t>
      </w:r>
      <w:r>
        <w:rPr>
          <w:rFonts w:ascii="Smart Courier Condensed" w:hAnsi="Smart Courier Condensed"/>
          <w:lang w:val="nl-NL"/>
        </w:rPr>
        <w:t xml:space="preserve"> voor bewolkte weersomstandigheden</w:t>
      </w:r>
      <w:r w:rsidR="00755C72">
        <w:rPr>
          <w:rFonts w:ascii="Smart Courier Condensed" w:hAnsi="Smart Courier Condensed"/>
          <w:lang w:val="nl-NL"/>
        </w:rPr>
        <w:t>;</w:t>
      </w:r>
      <w:r>
        <w:rPr>
          <w:rFonts w:ascii="Smart Courier Condensed" w:hAnsi="Smart Courier Condensed"/>
          <w:lang w:val="nl-NL"/>
        </w:rPr>
        <w:t xml:space="preserve"> een gele clip met gepolariseerde G-15 </w:t>
      </w:r>
      <w:r w:rsidR="00B1167C">
        <w:rPr>
          <w:rFonts w:ascii="Smart Courier Condensed" w:hAnsi="Smart Courier Condensed"/>
          <w:lang w:val="nl-NL"/>
        </w:rPr>
        <w:t xml:space="preserve">glazen </w:t>
      </w:r>
      <w:r>
        <w:rPr>
          <w:rFonts w:ascii="Smart Courier Condensed" w:hAnsi="Smart Courier Condensed"/>
          <w:lang w:val="nl-NL"/>
        </w:rPr>
        <w:t xml:space="preserve">voor zonnig weer; en een zwarte clip met sterk contrasterende gele </w:t>
      </w:r>
      <w:r w:rsidR="00B1167C">
        <w:rPr>
          <w:rFonts w:ascii="Smart Courier Condensed" w:hAnsi="Smart Courier Condensed"/>
          <w:lang w:val="nl-NL"/>
        </w:rPr>
        <w:t>glazen</w:t>
      </w:r>
      <w:r>
        <w:rPr>
          <w:rFonts w:ascii="Smart Courier Condensed" w:hAnsi="Smart Courier Condensed"/>
          <w:lang w:val="nl-NL"/>
        </w:rPr>
        <w:t xml:space="preserve"> voor </w:t>
      </w:r>
      <w:r w:rsidR="00E96270">
        <w:rPr>
          <w:rFonts w:ascii="Smart Courier Condensed" w:hAnsi="Smart Courier Condensed"/>
          <w:lang w:val="nl-NL"/>
        </w:rPr>
        <w:t>’</w:t>
      </w:r>
      <w:r>
        <w:rPr>
          <w:rFonts w:ascii="Smart Courier Condensed" w:hAnsi="Smart Courier Condensed"/>
          <w:lang w:val="nl-NL"/>
        </w:rPr>
        <w:t>s nachts</w:t>
      </w:r>
      <w:r w:rsidR="00E96270">
        <w:rPr>
          <w:rFonts w:ascii="Smart Courier Condensed" w:hAnsi="Smart Courier Condensed"/>
          <w:lang w:val="nl-NL"/>
        </w:rPr>
        <w:t xml:space="preserve">. </w:t>
      </w:r>
      <w:r w:rsidR="00755C72">
        <w:rPr>
          <w:rFonts w:ascii="Smart Courier Condensed" w:hAnsi="Smart Courier Condensed"/>
          <w:lang w:val="nl-NL"/>
        </w:rPr>
        <w:t xml:space="preserve">Bij het pakket hoort </w:t>
      </w:r>
      <w:r w:rsidR="00E96270">
        <w:rPr>
          <w:rFonts w:ascii="Smart Courier Condensed" w:hAnsi="Smart Courier Condensed"/>
          <w:lang w:val="nl-NL"/>
        </w:rPr>
        <w:t>een zachte en handige drievoudige doos</w:t>
      </w:r>
      <w:r w:rsidR="00755C72">
        <w:rPr>
          <w:rFonts w:ascii="Smart Courier Condensed" w:hAnsi="Smart Courier Condensed"/>
          <w:lang w:val="nl-NL"/>
        </w:rPr>
        <w:t xml:space="preserve"> om de </w:t>
      </w:r>
      <w:r w:rsidR="00B1167C">
        <w:rPr>
          <w:rFonts w:ascii="Smart Courier Condensed" w:hAnsi="Smart Courier Condensed"/>
          <w:lang w:val="nl-NL"/>
        </w:rPr>
        <w:t xml:space="preserve">glazen </w:t>
      </w:r>
      <w:r w:rsidR="00755C72">
        <w:rPr>
          <w:rFonts w:ascii="Smart Courier Condensed" w:hAnsi="Smart Courier Condensed"/>
          <w:lang w:val="nl-NL"/>
        </w:rPr>
        <w:t>in op te bergen</w:t>
      </w:r>
      <w:r w:rsidR="00DD7D90" w:rsidRPr="00116AF3">
        <w:rPr>
          <w:rFonts w:ascii="Smart Courier Condensed" w:hAnsi="Smart Courier Condensed"/>
          <w:lang w:val="nl-NL"/>
        </w:rPr>
        <w:t>.</w:t>
      </w:r>
    </w:p>
    <w:p w:rsidR="00DD7D90" w:rsidRPr="00116AF3" w:rsidRDefault="00E96270" w:rsidP="00DD7D90">
      <w:pPr>
        <w:pStyle w:val="Plattetekst"/>
        <w:spacing w:after="200" w:line="276" w:lineRule="auto"/>
        <w:ind w:left="0"/>
        <w:rPr>
          <w:rFonts w:ascii="Smart Courier Condensed" w:hAnsi="Smart Courier Condensed"/>
          <w:b/>
          <w:bCs/>
          <w:lang w:val="nl-NL"/>
        </w:rPr>
      </w:pPr>
      <w:r>
        <w:rPr>
          <w:rFonts w:ascii="Smart Courier Condensed" w:hAnsi="Smart Courier Condensed"/>
          <w:b/>
          <w:lang w:val="nl-NL"/>
        </w:rPr>
        <w:t xml:space="preserve">Over </w:t>
      </w:r>
      <w:r w:rsidR="00DD7D90" w:rsidRPr="00116AF3">
        <w:rPr>
          <w:rFonts w:ascii="Smart Courier Condensed" w:hAnsi="Smart Courier Condensed"/>
          <w:b/>
          <w:lang w:val="nl-NL"/>
        </w:rPr>
        <w:t>MOSCOT</w:t>
      </w:r>
    </w:p>
    <w:p w:rsidR="00DD7D90" w:rsidRPr="00116AF3" w:rsidRDefault="00DD7D90" w:rsidP="00DD7D90">
      <w:pPr>
        <w:pStyle w:val="Plattetekst"/>
        <w:spacing w:after="200" w:line="276" w:lineRule="auto"/>
        <w:ind w:left="0"/>
        <w:rPr>
          <w:rFonts w:ascii="Smart Courier Condensed" w:hAnsi="Smart Courier Condensed"/>
          <w:lang w:val="nl-NL"/>
        </w:rPr>
      </w:pPr>
      <w:r w:rsidRPr="00116AF3">
        <w:rPr>
          <w:rFonts w:ascii="Smart Courier Condensed" w:hAnsi="Smart Courier Condensed"/>
          <w:lang w:val="nl-NL"/>
        </w:rPr>
        <w:t xml:space="preserve">MOSCOT </w:t>
      </w:r>
      <w:r w:rsidR="00E96270">
        <w:rPr>
          <w:rFonts w:ascii="Smart Courier Condensed" w:hAnsi="Smart Courier Condensed"/>
          <w:lang w:val="nl-NL"/>
        </w:rPr>
        <w:t xml:space="preserve">uit </w:t>
      </w:r>
      <w:r w:rsidRPr="00116AF3">
        <w:rPr>
          <w:rFonts w:ascii="Smart Courier Condensed" w:hAnsi="Smart Courier Condensed"/>
          <w:lang w:val="nl-NL"/>
        </w:rPr>
        <w:t xml:space="preserve">New York City </w:t>
      </w:r>
      <w:r w:rsidR="00755C72">
        <w:rPr>
          <w:rFonts w:ascii="Smart Courier Condensed" w:hAnsi="Smart Courier Condensed"/>
          <w:lang w:val="nl-NL"/>
        </w:rPr>
        <w:t xml:space="preserve">is een heus instituut en is </w:t>
      </w:r>
      <w:r w:rsidR="00E96270">
        <w:rPr>
          <w:rFonts w:ascii="Smart Courier Condensed" w:hAnsi="Smart Courier Condensed"/>
          <w:lang w:val="nl-NL"/>
        </w:rPr>
        <w:t>in de hele wereld beroemd om zijn iconische brilmonturen – de</w:t>
      </w:r>
      <w:r w:rsidRPr="00116AF3">
        <w:rPr>
          <w:rFonts w:ascii="Smart Courier Condensed" w:hAnsi="Smart Courier Condensed"/>
          <w:lang w:val="nl-NL"/>
        </w:rPr>
        <w:t xml:space="preserve"> MOSCOT Originals, MOSCOT Spirit, </w:t>
      </w:r>
      <w:r w:rsidR="00E96270">
        <w:rPr>
          <w:rFonts w:ascii="Smart Courier Condensed" w:hAnsi="Smart Courier Condensed"/>
          <w:lang w:val="nl-NL"/>
        </w:rPr>
        <w:t xml:space="preserve">en </w:t>
      </w:r>
      <w:r w:rsidRPr="00116AF3">
        <w:rPr>
          <w:rFonts w:ascii="Smart Courier Condensed" w:hAnsi="Smart Courier Condensed"/>
          <w:lang w:val="nl-NL"/>
        </w:rPr>
        <w:t xml:space="preserve">MOSCOT Sun Collections. MOSCOT </w:t>
      </w:r>
      <w:r w:rsidR="00E96270">
        <w:rPr>
          <w:rFonts w:ascii="Smart Courier Condensed" w:hAnsi="Smart Courier Condensed"/>
          <w:lang w:val="nl-NL"/>
        </w:rPr>
        <w:t>combineert zijn opmerkelijk verfijnde en steedse ontwerpen met een expertise van bijna 100 jaar en met een ongeëvenaard vakmanschap om tijdloze brillen te maken. Hoewel MOSCOT vandaag als een internationaal modemerk beschouwd wordt, is het bedrijf in wezen nog een brillenwinkel zoals je die ook in jouw wijk aantreft</w:t>
      </w:r>
      <w:r w:rsidRPr="00116AF3">
        <w:rPr>
          <w:rFonts w:ascii="Smart Courier Condensed" w:hAnsi="Smart Courier Condensed"/>
          <w:lang w:val="nl-NL"/>
        </w:rPr>
        <w:t>.</w:t>
      </w:r>
    </w:p>
    <w:p w:rsidR="00DD7D90" w:rsidRPr="00116AF3" w:rsidRDefault="00755C72" w:rsidP="00DD7D90">
      <w:pPr>
        <w:pStyle w:val="Plattetekst"/>
        <w:spacing w:after="200" w:line="276" w:lineRule="auto"/>
        <w:ind w:left="0"/>
        <w:rPr>
          <w:rFonts w:ascii="Smart Courier Condensed" w:hAnsi="Smart Courier Condensed"/>
          <w:lang w:val="nl-NL"/>
        </w:rPr>
      </w:pPr>
      <w:r>
        <w:rPr>
          <w:rFonts w:ascii="Smart Courier Condensed" w:hAnsi="Smart Courier Condensed"/>
          <w:lang w:val="nl-NL"/>
        </w:rPr>
        <w:t xml:space="preserve">Overgrootvader en familiepatriarch </w:t>
      </w:r>
      <w:proofErr w:type="spellStart"/>
      <w:r w:rsidR="00E96270">
        <w:rPr>
          <w:rFonts w:ascii="Smart Courier Condensed" w:hAnsi="Smart Courier Condensed"/>
          <w:lang w:val="nl-NL"/>
        </w:rPr>
        <w:t>Hyman</w:t>
      </w:r>
      <w:proofErr w:type="spellEnd"/>
      <w:r w:rsidR="00E96270">
        <w:rPr>
          <w:rFonts w:ascii="Smart Courier Condensed" w:hAnsi="Smart Courier Condensed"/>
          <w:lang w:val="nl-NL"/>
        </w:rPr>
        <w:t xml:space="preserve"> </w:t>
      </w:r>
      <w:proofErr w:type="spellStart"/>
      <w:r w:rsidR="00E96270">
        <w:rPr>
          <w:rFonts w:ascii="Smart Courier Condensed" w:hAnsi="Smart Courier Condensed"/>
          <w:lang w:val="nl-NL"/>
        </w:rPr>
        <w:t>Moscot</w:t>
      </w:r>
      <w:proofErr w:type="spellEnd"/>
      <w:r w:rsidR="00E96270">
        <w:rPr>
          <w:rFonts w:ascii="Smart Courier Condensed" w:hAnsi="Smart Courier Condensed"/>
          <w:lang w:val="nl-NL"/>
        </w:rPr>
        <w:t xml:space="preserve">, die in 1899 via Ellis Island </w:t>
      </w:r>
      <w:r w:rsidR="00706FF5">
        <w:rPr>
          <w:rFonts w:ascii="Smart Courier Condensed" w:hAnsi="Smart Courier Condensed"/>
          <w:lang w:val="nl-NL"/>
        </w:rPr>
        <w:t>van</w:t>
      </w:r>
      <w:r w:rsidR="00E96270">
        <w:rPr>
          <w:rFonts w:ascii="Smart Courier Condensed" w:hAnsi="Smart Courier Condensed"/>
          <w:lang w:val="nl-NL"/>
        </w:rPr>
        <w:t xml:space="preserve">uit Oost-Europa </w:t>
      </w:r>
      <w:r w:rsidR="00706FF5">
        <w:rPr>
          <w:rFonts w:ascii="Smart Courier Condensed" w:hAnsi="Smart Courier Condensed"/>
          <w:lang w:val="nl-NL"/>
        </w:rPr>
        <w:t xml:space="preserve">in </w:t>
      </w:r>
      <w:r>
        <w:rPr>
          <w:rFonts w:ascii="Smart Courier Condensed" w:hAnsi="Smart Courier Condensed"/>
          <w:lang w:val="nl-NL"/>
        </w:rPr>
        <w:t xml:space="preserve">Amerika </w:t>
      </w:r>
      <w:r w:rsidR="00706FF5">
        <w:rPr>
          <w:rFonts w:ascii="Smart Courier Condensed" w:hAnsi="Smart Courier Condensed"/>
          <w:lang w:val="nl-NL"/>
        </w:rPr>
        <w:t>aankwam</w:t>
      </w:r>
      <w:r>
        <w:rPr>
          <w:rFonts w:ascii="Smart Courier Condensed" w:hAnsi="Smart Courier Condensed"/>
          <w:lang w:val="nl-NL"/>
        </w:rPr>
        <w:t xml:space="preserve">, richtte er MOSCOT op. </w:t>
      </w:r>
      <w:r w:rsidR="00E96270">
        <w:rPr>
          <w:rFonts w:ascii="Smart Courier Condensed" w:hAnsi="Smart Courier Condensed"/>
          <w:lang w:val="nl-NL"/>
        </w:rPr>
        <w:t>Hyman begon kant-en-klare brillen te verkopen vanop een stootkar in Orchard Street, in de bekende Lower East Side van Manhattan. En de rest is, zoals ze zeggen, geschiedenis</w:t>
      </w:r>
      <w:r w:rsidR="00DD7D90" w:rsidRPr="00116AF3">
        <w:rPr>
          <w:rFonts w:ascii="Smart Courier Condensed" w:hAnsi="Smart Courier Condensed"/>
          <w:lang w:val="nl-NL"/>
        </w:rPr>
        <w:t>.</w:t>
      </w:r>
    </w:p>
    <w:p w:rsidR="00DD7D90" w:rsidRPr="00116AF3" w:rsidRDefault="00DD7D90" w:rsidP="00DD7D90">
      <w:pPr>
        <w:pStyle w:val="Plattetekst"/>
        <w:spacing w:after="200" w:line="276" w:lineRule="auto"/>
        <w:ind w:left="0"/>
        <w:rPr>
          <w:rFonts w:ascii="Smart Courier Condensed" w:hAnsi="Smart Courier Condensed"/>
          <w:lang w:val="nl-NL"/>
        </w:rPr>
      </w:pPr>
      <w:r w:rsidRPr="00116AF3">
        <w:rPr>
          <w:rFonts w:ascii="Smart Courier Condensed" w:hAnsi="Smart Courier Condensed"/>
          <w:lang w:val="nl-NL"/>
        </w:rPr>
        <w:t>Be</w:t>
      </w:r>
      <w:r w:rsidR="00E96270">
        <w:rPr>
          <w:rFonts w:ascii="Smart Courier Condensed" w:hAnsi="Smart Courier Condensed"/>
          <w:lang w:val="nl-NL"/>
        </w:rPr>
        <w:t xml:space="preserve">kende modellen zoals de </w:t>
      </w:r>
      <w:r w:rsidRPr="00116AF3">
        <w:rPr>
          <w:rFonts w:ascii="Smart Courier Condensed" w:hAnsi="Smart Courier Condensed"/>
          <w:lang w:val="nl-NL"/>
        </w:rPr>
        <w:t>LEMTOSH, MILTZEN</w:t>
      </w:r>
      <w:r w:rsidR="00E96270">
        <w:rPr>
          <w:rFonts w:ascii="Smart Courier Condensed" w:hAnsi="Smart Courier Condensed"/>
          <w:lang w:val="nl-NL"/>
        </w:rPr>
        <w:t xml:space="preserve"> en NEBB worden door liefhebbers uit de hele wereld gedragen</w:t>
      </w:r>
      <w:r w:rsidR="00706FF5">
        <w:rPr>
          <w:rFonts w:ascii="Smart Courier Condensed" w:hAnsi="Smart Courier Condensed"/>
          <w:lang w:val="nl-NL"/>
        </w:rPr>
        <w:t>. Daar</w:t>
      </w:r>
      <w:r w:rsidR="00E96270">
        <w:rPr>
          <w:rFonts w:ascii="Smart Courier Condensed" w:hAnsi="Smart Courier Condensed"/>
          <w:lang w:val="nl-NL"/>
        </w:rPr>
        <w:t>onder beroemde namen zoals</w:t>
      </w:r>
      <w:r w:rsidRPr="00116AF3">
        <w:rPr>
          <w:rFonts w:ascii="Smart Courier Condensed" w:hAnsi="Smart Courier Condensed"/>
          <w:lang w:val="nl-NL"/>
        </w:rPr>
        <w:t xml:space="preserve"> Johnny Depp, Jake Gyllenhall, Denzel Washington, Sarah Jessica Parker, Kirstin Dunst, Tim Robbins, Kiefer Sutherland, Jeff Goldblum</w:t>
      </w:r>
      <w:r w:rsidR="00E96270">
        <w:rPr>
          <w:rFonts w:ascii="Smart Courier Condensed" w:hAnsi="Smart Courier Condensed"/>
          <w:lang w:val="nl-NL"/>
        </w:rPr>
        <w:t xml:space="preserve"> en andere</w:t>
      </w:r>
      <w:r w:rsidRPr="00116AF3">
        <w:rPr>
          <w:rFonts w:ascii="Smart Courier Condensed" w:hAnsi="Smart Courier Condensed"/>
          <w:lang w:val="nl-NL"/>
        </w:rPr>
        <w:t>.</w:t>
      </w:r>
    </w:p>
    <w:p w:rsidR="00C40A4C" w:rsidRPr="00116AF3" w:rsidRDefault="00C40A4C" w:rsidP="00DB4768">
      <w:pPr>
        <w:rPr>
          <w:sz w:val="22"/>
          <w:szCs w:val="22"/>
          <w:lang w:val="nl-NL"/>
        </w:rPr>
      </w:pPr>
    </w:p>
    <w:p w:rsidR="00BF64B3" w:rsidRPr="00116AF3" w:rsidRDefault="00E96270" w:rsidP="00BF64B3">
      <w:pPr>
        <w:spacing w:after="0"/>
        <w:rPr>
          <w:sz w:val="22"/>
          <w:szCs w:val="22"/>
          <w:lang w:val="nl-NL"/>
        </w:rPr>
      </w:pPr>
      <w:r>
        <w:rPr>
          <w:sz w:val="22"/>
          <w:szCs w:val="22"/>
          <w:lang w:val="nl-NL"/>
        </w:rPr>
        <w:t>Meer informatie over smart vindt u op</w:t>
      </w:r>
      <w:r w:rsidR="00BF64B3" w:rsidRPr="00116AF3">
        <w:rPr>
          <w:sz w:val="22"/>
          <w:szCs w:val="22"/>
          <w:lang w:val="nl-NL"/>
        </w:rPr>
        <w:t>:</w:t>
      </w:r>
    </w:p>
    <w:p w:rsidR="00DB4768" w:rsidRPr="00116AF3" w:rsidRDefault="00075085" w:rsidP="00BF64B3">
      <w:pPr>
        <w:rPr>
          <w:rStyle w:val="Hyperlink"/>
          <w:b/>
          <w:sz w:val="22"/>
          <w:szCs w:val="22"/>
          <w:lang w:val="nl-NL"/>
        </w:rPr>
      </w:pPr>
      <w:hyperlink r:id="rId17" w:history="1">
        <w:r w:rsidR="00BF64B3" w:rsidRPr="00116AF3">
          <w:rPr>
            <w:b/>
            <w:color w:val="0000FF" w:themeColor="hyperlink"/>
            <w:sz w:val="22"/>
            <w:szCs w:val="22"/>
            <w:u w:val="single"/>
            <w:lang w:val="nl-NL"/>
          </w:rPr>
          <w:t>www.media.daimler.com</w:t>
        </w:r>
      </w:hyperlink>
      <w:r w:rsidR="00BF64B3" w:rsidRPr="00116AF3">
        <w:rPr>
          <w:b/>
          <w:sz w:val="22"/>
          <w:szCs w:val="22"/>
          <w:lang w:val="nl-NL"/>
        </w:rPr>
        <w:t xml:space="preserve"> </w:t>
      </w:r>
      <w:r w:rsidR="00E96270">
        <w:rPr>
          <w:sz w:val="22"/>
          <w:szCs w:val="22"/>
          <w:lang w:val="nl-NL"/>
        </w:rPr>
        <w:t>en</w:t>
      </w:r>
      <w:r w:rsidR="00BF64B3" w:rsidRPr="00116AF3">
        <w:rPr>
          <w:sz w:val="22"/>
          <w:szCs w:val="22"/>
          <w:lang w:val="nl-NL"/>
        </w:rPr>
        <w:t xml:space="preserve"> </w:t>
      </w:r>
      <w:hyperlink r:id="rId18" w:history="1">
        <w:r w:rsidR="00BF64B3" w:rsidRPr="00116AF3">
          <w:rPr>
            <w:b/>
            <w:color w:val="0000FF" w:themeColor="hyperlink"/>
            <w:sz w:val="22"/>
            <w:szCs w:val="22"/>
            <w:u w:val="single"/>
            <w:lang w:val="nl-NL"/>
          </w:rPr>
          <w:t>www.smart.com</w:t>
        </w:r>
      </w:hyperlink>
    </w:p>
    <w:sectPr w:rsidR="00DB4768" w:rsidRPr="00116AF3" w:rsidSect="003476F9">
      <w:headerReference w:type="default" r:id="rId19"/>
      <w:type w:val="continuous"/>
      <w:pgSz w:w="11906" w:h="16838" w:code="9"/>
      <w:pgMar w:top="1740" w:right="3402" w:bottom="567"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4CF" w:rsidRDefault="002924CF" w:rsidP="00FE7F52">
      <w:pPr>
        <w:spacing w:after="0" w:line="240" w:lineRule="auto"/>
      </w:pPr>
      <w:r>
        <w:separator/>
      </w:r>
    </w:p>
  </w:endnote>
  <w:endnote w:type="continuationSeparator" w:id="0">
    <w:p w:rsidR="002924CF" w:rsidRDefault="002924CF"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mart Courier Condensed">
    <w:altName w:val="Franklin Gothic Medium Con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Smart Courier EUR Bold Cond">
    <w:altName w:val="Franklin Gothic Demi Cond"/>
    <w:charset w:val="00"/>
    <w:family w:val="roman"/>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52" w:rsidRPr="00FE7F52" w:rsidRDefault="00FE7F52" w:rsidP="00287542">
    <w:pPr>
      <w:widowControl w:val="0"/>
      <w:spacing w:after="0" w:line="240" w:lineRule="auto"/>
      <w:rPr>
        <w:sz w:val="22"/>
      </w:rPr>
    </w:pPr>
    <w:r>
      <w:rPr>
        <w:sz w:val="18"/>
      </w:rPr>
      <w:t>s</w:t>
    </w:r>
    <w:r w:rsidRPr="00FE7F52">
      <w:rPr>
        <w:sz w:val="18"/>
      </w:rPr>
      <w:t xml:space="preserve">mart – </w:t>
    </w:r>
    <w:r w:rsidR="00167EF9">
      <w:rPr>
        <w:sz w:val="18"/>
      </w:rPr>
      <w:t xml:space="preserve">een merk van </w:t>
    </w:r>
    <w:r w:rsidR="00BF64B3" w:rsidRPr="000011AF">
      <w:rPr>
        <w:sz w:val="18"/>
      </w:rPr>
      <w:t xml:space="preserve">Daimler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4CF" w:rsidRDefault="002924CF" w:rsidP="00FE7F52">
      <w:pPr>
        <w:spacing w:after="0" w:line="240" w:lineRule="auto"/>
      </w:pPr>
      <w:r>
        <w:separator/>
      </w:r>
    </w:p>
  </w:footnote>
  <w:footnote w:type="continuationSeparator" w:id="0">
    <w:p w:rsidR="002924CF" w:rsidRDefault="002924CF"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rsidR="00174576" w:rsidRDefault="00174576">
        <w:pPr>
          <w:pStyle w:val="Koptekst"/>
        </w:pPr>
        <w:r>
          <w:rPr>
            <w:noProof/>
            <w:lang w:val="nl-BE" w:eastAsia="nl-BE"/>
          </w:rPr>
          <mc:AlternateContent>
            <mc:Choice Requires="wps">
              <w:drawing>
                <wp:anchor distT="0" distB="0" distL="114300" distR="114300" simplePos="0" relativeHeight="251659264" behindDoc="0" locked="0" layoutInCell="0" allowOverlap="1" wp14:anchorId="1F00B52E" wp14:editId="793356DC">
                  <wp:simplePos x="0" y="0"/>
                  <wp:positionH relativeFrom="rightMargin">
                    <wp:posOffset>511175</wp:posOffset>
                  </wp:positionH>
                  <wp:positionV relativeFrom="page">
                    <wp:posOffset>1205626</wp:posOffset>
                  </wp:positionV>
                  <wp:extent cx="661332" cy="327170"/>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32" cy="32717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BA6908" w:rsidRPr="00BA6908">
                                    <w:rPr>
                                      <w:rFonts w:eastAsiaTheme="majorEastAsia" w:cstheme="majorBidi"/>
                                      <w:noProof/>
                                      <w:sz w:val="22"/>
                                      <w:szCs w:val="22"/>
                                    </w:rPr>
                                    <w:t>1</w:t>
                                  </w:r>
                                  <w:r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8"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" o:allowincell="f" stroked="f">
                  <v:textbo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BA6908" w:rsidRPr="00BA6908">
                              <w:rPr>
                                <w:rFonts w:eastAsiaTheme="majorEastAsia" w:cstheme="majorBidi"/>
                                <w:noProof/>
                                <w:sz w:val="22"/>
                                <w:szCs w:val="22"/>
                              </w:rPr>
                              <w:t>1</w:t>
                            </w:r>
                            <w:r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828" w:rsidRPr="002C1828" w:rsidRDefault="00BF64B3"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szCs w:val="22"/>
        <w:lang w:eastAsia="de-DE"/>
      </w:rPr>
      <w:t>Pag</w:t>
    </w:r>
    <w:r w:rsidR="00167EF9">
      <w:rPr>
        <w:rFonts w:eastAsia="Times New Roman"/>
        <w:noProof/>
        <w:color w:val="000000"/>
        <w:sz w:val="22"/>
        <w:szCs w:val="22"/>
        <w:lang w:eastAsia="de-DE"/>
      </w:rPr>
      <w:t>.</w:t>
    </w:r>
    <w:r w:rsidR="002C1828" w:rsidRPr="002C1828">
      <w:rPr>
        <w:rFonts w:eastAsia="Times New Roman"/>
        <w:noProof/>
        <w:color w:val="000000"/>
        <w:sz w:val="22"/>
        <w:szCs w:val="22"/>
        <w:lang w:eastAsia="de-DE"/>
      </w:rPr>
      <w:t xml:space="preserve"> </w:t>
    </w:r>
    <w:r w:rsidR="002C1828" w:rsidRPr="002C1828">
      <w:rPr>
        <w:rFonts w:eastAsia="Times New Roman"/>
        <w:noProof/>
        <w:color w:val="000000"/>
        <w:sz w:val="22"/>
        <w:szCs w:val="22"/>
        <w:lang w:eastAsia="de-DE"/>
      </w:rPr>
      <w:fldChar w:fldCharType="begin"/>
    </w:r>
    <w:r w:rsidR="002C1828" w:rsidRPr="002C1828">
      <w:rPr>
        <w:rFonts w:eastAsia="Times New Roman"/>
        <w:noProof/>
        <w:color w:val="000000"/>
        <w:sz w:val="22"/>
        <w:szCs w:val="22"/>
        <w:lang w:eastAsia="de-DE"/>
      </w:rPr>
      <w:instrText xml:space="preserve">PAGE  </w:instrText>
    </w:r>
    <w:r w:rsidR="002C1828" w:rsidRPr="002C1828">
      <w:rPr>
        <w:rFonts w:eastAsia="Times New Roman"/>
        <w:noProof/>
        <w:color w:val="000000"/>
        <w:sz w:val="22"/>
        <w:szCs w:val="22"/>
        <w:lang w:eastAsia="de-DE"/>
      </w:rPr>
      <w:fldChar w:fldCharType="separate"/>
    </w:r>
    <w:r w:rsidR="00075085">
      <w:rPr>
        <w:rFonts w:eastAsia="Times New Roman"/>
        <w:noProof/>
        <w:color w:val="000000"/>
        <w:sz w:val="22"/>
        <w:szCs w:val="22"/>
        <w:lang w:eastAsia="de-DE"/>
      </w:rPr>
      <w:t>3</w:t>
    </w:r>
    <w:r w:rsidR="002C1828" w:rsidRPr="002C1828">
      <w:rPr>
        <w:rFonts w:eastAsia="Times New Roman"/>
        <w:noProof/>
        <w:color w:val="000000"/>
        <w:sz w:val="22"/>
        <w:szCs w:val="22"/>
        <w:lang w:eastAsia="de-DE"/>
      </w:rPr>
      <w:fldChar w:fldCharType="end"/>
    </w:r>
  </w:p>
  <w:p w:rsidR="002C1828" w:rsidRPr="002C1828" w:rsidRDefault="002C1828" w:rsidP="002C1828">
    <w:pPr>
      <w:pStyle w:val="Koptekst"/>
    </w:pPr>
  </w:p>
  <w:p w:rsidR="002B70D2" w:rsidRDefault="002B70D2"/>
  <w:p w:rsidR="002B70D2" w:rsidRDefault="002B70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D90"/>
    <w:rsid w:val="000165F8"/>
    <w:rsid w:val="00075085"/>
    <w:rsid w:val="000F1135"/>
    <w:rsid w:val="00113B29"/>
    <w:rsid w:val="00116AF3"/>
    <w:rsid w:val="00167EF9"/>
    <w:rsid w:val="00174576"/>
    <w:rsid w:val="00287542"/>
    <w:rsid w:val="002924CF"/>
    <w:rsid w:val="00295234"/>
    <w:rsid w:val="002B70D2"/>
    <w:rsid w:val="002C1828"/>
    <w:rsid w:val="002E56C5"/>
    <w:rsid w:val="0030765C"/>
    <w:rsid w:val="00331A2D"/>
    <w:rsid w:val="003476F9"/>
    <w:rsid w:val="0038380C"/>
    <w:rsid w:val="003929C0"/>
    <w:rsid w:val="003C2B1C"/>
    <w:rsid w:val="003E4454"/>
    <w:rsid w:val="003F0103"/>
    <w:rsid w:val="0044438A"/>
    <w:rsid w:val="004E6AB6"/>
    <w:rsid w:val="00511161"/>
    <w:rsid w:val="00525E8E"/>
    <w:rsid w:val="005343F4"/>
    <w:rsid w:val="00551D6A"/>
    <w:rsid w:val="005B02D6"/>
    <w:rsid w:val="005D67AD"/>
    <w:rsid w:val="006454CD"/>
    <w:rsid w:val="006A40F2"/>
    <w:rsid w:val="006D6355"/>
    <w:rsid w:val="00706FF5"/>
    <w:rsid w:val="00755C72"/>
    <w:rsid w:val="00755E35"/>
    <w:rsid w:val="00812047"/>
    <w:rsid w:val="00827222"/>
    <w:rsid w:val="008332D2"/>
    <w:rsid w:val="009B7B83"/>
    <w:rsid w:val="009D0810"/>
    <w:rsid w:val="00A2687C"/>
    <w:rsid w:val="00A553AE"/>
    <w:rsid w:val="00AC25A2"/>
    <w:rsid w:val="00B1167C"/>
    <w:rsid w:val="00BA6908"/>
    <w:rsid w:val="00BA7A19"/>
    <w:rsid w:val="00BB1148"/>
    <w:rsid w:val="00BF64B3"/>
    <w:rsid w:val="00C3244B"/>
    <w:rsid w:val="00C40A4C"/>
    <w:rsid w:val="00C411DC"/>
    <w:rsid w:val="00C525F2"/>
    <w:rsid w:val="00C7139D"/>
    <w:rsid w:val="00CA1286"/>
    <w:rsid w:val="00D00DAE"/>
    <w:rsid w:val="00D50F7A"/>
    <w:rsid w:val="00D55852"/>
    <w:rsid w:val="00DA1313"/>
    <w:rsid w:val="00DA786F"/>
    <w:rsid w:val="00DB4768"/>
    <w:rsid w:val="00DC04CD"/>
    <w:rsid w:val="00DD7D90"/>
    <w:rsid w:val="00E208A8"/>
    <w:rsid w:val="00E96270"/>
    <w:rsid w:val="00ED0434"/>
    <w:rsid w:val="00EE76C1"/>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4"/>
      <w:szCs w:val="24"/>
      <w:lang w:eastAsia="en-US"/>
    </w:rPr>
  </w:style>
  <w:style w:type="paragraph" w:styleId="Kop1">
    <w:name w:val="heading 1"/>
    <w:basedOn w:val="Standaard"/>
    <w:link w:val="Kop1Char"/>
    <w:uiPriority w:val="1"/>
    <w:qFormat/>
    <w:rsid w:val="00DD7D90"/>
    <w:pPr>
      <w:widowControl w:val="0"/>
      <w:spacing w:before="67" w:after="0" w:line="240" w:lineRule="auto"/>
      <w:ind w:left="118"/>
      <w:outlineLvl w:val="0"/>
    </w:pPr>
    <w:rPr>
      <w:rFonts w:ascii="Times New Roman" w:eastAsia="Times New Roman" w:hAnsi="Times New Roman" w:cstheme="minorBidi"/>
      <w:b/>
      <w:bCs/>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5585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55852"/>
    <w:rPr>
      <w:rFonts w:ascii="Tahoma" w:hAnsi="Tahoma" w:cs="Tahoma"/>
      <w:sz w:val="16"/>
      <w:szCs w:val="16"/>
    </w:rPr>
  </w:style>
  <w:style w:type="paragraph" w:styleId="Koptekst">
    <w:name w:val="header"/>
    <w:basedOn w:val="Standaard"/>
    <w:link w:val="KoptekstChar"/>
    <w:uiPriority w:val="99"/>
    <w:unhideWhenUsed/>
    <w:rsid w:val="00FE7F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F52"/>
  </w:style>
  <w:style w:type="paragraph" w:styleId="Voettekst">
    <w:name w:val="footer"/>
    <w:basedOn w:val="Standaard"/>
    <w:link w:val="VoettekstChar"/>
    <w:uiPriority w:val="99"/>
    <w:unhideWhenUsed/>
    <w:rsid w:val="00FE7F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F52"/>
  </w:style>
  <w:style w:type="character" w:styleId="Hyperlink">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Standaard"/>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Paginanummer">
    <w:name w:val="page number"/>
    <w:basedOn w:val="Standaardalinea-lettertype"/>
    <w:uiPriority w:val="99"/>
    <w:unhideWhenUsed/>
    <w:rsid w:val="002C1828"/>
  </w:style>
  <w:style w:type="paragraph" w:styleId="Eindnoottekst">
    <w:name w:val="endnote text"/>
    <w:basedOn w:val="Standaard"/>
    <w:link w:val="EindnoottekstChar"/>
    <w:uiPriority w:val="99"/>
    <w:semiHidden/>
    <w:unhideWhenUsed/>
    <w:rsid w:val="002C1828"/>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2C1828"/>
    <w:rPr>
      <w:lang w:eastAsia="en-US"/>
    </w:rPr>
  </w:style>
  <w:style w:type="character" w:styleId="Eindnootmarkering">
    <w:name w:val="endnote reference"/>
    <w:basedOn w:val="Standaardalinea-lettertype"/>
    <w:uiPriority w:val="99"/>
    <w:semiHidden/>
    <w:unhideWhenUsed/>
    <w:rsid w:val="002C1828"/>
    <w:rPr>
      <w:vertAlign w:val="superscript"/>
    </w:rPr>
  </w:style>
  <w:style w:type="paragraph" w:styleId="Plattetekst">
    <w:name w:val="Body Text"/>
    <w:basedOn w:val="Standaard"/>
    <w:link w:val="PlattetekstChar"/>
    <w:uiPriority w:val="1"/>
    <w:qFormat/>
    <w:rsid w:val="00DD7D90"/>
    <w:pPr>
      <w:widowControl w:val="0"/>
      <w:spacing w:after="0" w:line="240" w:lineRule="auto"/>
      <w:ind w:left="118"/>
    </w:pPr>
    <w:rPr>
      <w:rFonts w:ascii="Times New Roman" w:eastAsia="Times New Roman" w:hAnsi="Times New Roman" w:cstheme="minorBidi"/>
      <w:sz w:val="22"/>
      <w:szCs w:val="22"/>
      <w:lang w:val="en-US"/>
    </w:rPr>
  </w:style>
  <w:style w:type="character" w:customStyle="1" w:styleId="PlattetekstChar">
    <w:name w:val="Platte tekst Char"/>
    <w:basedOn w:val="Standaardalinea-lettertype"/>
    <w:link w:val="Plattetekst"/>
    <w:uiPriority w:val="1"/>
    <w:rsid w:val="00DD7D90"/>
    <w:rPr>
      <w:rFonts w:ascii="Times New Roman" w:eastAsia="Times New Roman" w:hAnsi="Times New Roman" w:cstheme="minorBidi"/>
      <w:sz w:val="22"/>
      <w:szCs w:val="22"/>
      <w:lang w:val="en-US" w:eastAsia="en-US"/>
    </w:rPr>
  </w:style>
  <w:style w:type="character" w:customStyle="1" w:styleId="Kop1Char">
    <w:name w:val="Kop 1 Char"/>
    <w:basedOn w:val="Standaardalinea-lettertype"/>
    <w:link w:val="Kop1"/>
    <w:uiPriority w:val="1"/>
    <w:rsid w:val="00DD7D90"/>
    <w:rPr>
      <w:rFonts w:ascii="Times New Roman" w:eastAsia="Times New Roman" w:hAnsi="Times New Roman" w:cstheme="minorBidi"/>
      <w:b/>
      <w:bCs/>
      <w:sz w:val="22"/>
      <w:szCs w:val="22"/>
      <w:lang w:val="en-US" w:eastAsia="en-US"/>
    </w:rPr>
  </w:style>
  <w:style w:type="paragraph" w:customStyle="1" w:styleId="TableParagraph">
    <w:name w:val="Table Paragraph"/>
    <w:basedOn w:val="Standaard"/>
    <w:uiPriority w:val="1"/>
    <w:qFormat/>
    <w:rsid w:val="00DD7D90"/>
    <w:pPr>
      <w:widowControl w:val="0"/>
      <w:spacing w:after="0" w:line="240" w:lineRule="auto"/>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4"/>
      <w:szCs w:val="24"/>
      <w:lang w:eastAsia="en-US"/>
    </w:rPr>
  </w:style>
  <w:style w:type="paragraph" w:styleId="Kop1">
    <w:name w:val="heading 1"/>
    <w:basedOn w:val="Standaard"/>
    <w:link w:val="Kop1Char"/>
    <w:uiPriority w:val="1"/>
    <w:qFormat/>
    <w:rsid w:val="00DD7D90"/>
    <w:pPr>
      <w:widowControl w:val="0"/>
      <w:spacing w:before="67" w:after="0" w:line="240" w:lineRule="auto"/>
      <w:ind w:left="118"/>
      <w:outlineLvl w:val="0"/>
    </w:pPr>
    <w:rPr>
      <w:rFonts w:ascii="Times New Roman" w:eastAsia="Times New Roman" w:hAnsi="Times New Roman" w:cstheme="minorBidi"/>
      <w:b/>
      <w:bCs/>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5585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55852"/>
    <w:rPr>
      <w:rFonts w:ascii="Tahoma" w:hAnsi="Tahoma" w:cs="Tahoma"/>
      <w:sz w:val="16"/>
      <w:szCs w:val="16"/>
    </w:rPr>
  </w:style>
  <w:style w:type="paragraph" w:styleId="Koptekst">
    <w:name w:val="header"/>
    <w:basedOn w:val="Standaard"/>
    <w:link w:val="KoptekstChar"/>
    <w:uiPriority w:val="99"/>
    <w:unhideWhenUsed/>
    <w:rsid w:val="00FE7F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F52"/>
  </w:style>
  <w:style w:type="paragraph" w:styleId="Voettekst">
    <w:name w:val="footer"/>
    <w:basedOn w:val="Standaard"/>
    <w:link w:val="VoettekstChar"/>
    <w:uiPriority w:val="99"/>
    <w:unhideWhenUsed/>
    <w:rsid w:val="00FE7F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F52"/>
  </w:style>
  <w:style w:type="character" w:styleId="Hyperlink">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Standaard"/>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Paginanummer">
    <w:name w:val="page number"/>
    <w:basedOn w:val="Standaardalinea-lettertype"/>
    <w:uiPriority w:val="99"/>
    <w:unhideWhenUsed/>
    <w:rsid w:val="002C1828"/>
  </w:style>
  <w:style w:type="paragraph" w:styleId="Eindnoottekst">
    <w:name w:val="endnote text"/>
    <w:basedOn w:val="Standaard"/>
    <w:link w:val="EindnoottekstChar"/>
    <w:uiPriority w:val="99"/>
    <w:semiHidden/>
    <w:unhideWhenUsed/>
    <w:rsid w:val="002C1828"/>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2C1828"/>
    <w:rPr>
      <w:lang w:eastAsia="en-US"/>
    </w:rPr>
  </w:style>
  <w:style w:type="character" w:styleId="Eindnootmarkering">
    <w:name w:val="endnote reference"/>
    <w:basedOn w:val="Standaardalinea-lettertype"/>
    <w:uiPriority w:val="99"/>
    <w:semiHidden/>
    <w:unhideWhenUsed/>
    <w:rsid w:val="002C1828"/>
    <w:rPr>
      <w:vertAlign w:val="superscript"/>
    </w:rPr>
  </w:style>
  <w:style w:type="paragraph" w:styleId="Plattetekst">
    <w:name w:val="Body Text"/>
    <w:basedOn w:val="Standaard"/>
    <w:link w:val="PlattetekstChar"/>
    <w:uiPriority w:val="1"/>
    <w:qFormat/>
    <w:rsid w:val="00DD7D90"/>
    <w:pPr>
      <w:widowControl w:val="0"/>
      <w:spacing w:after="0" w:line="240" w:lineRule="auto"/>
      <w:ind w:left="118"/>
    </w:pPr>
    <w:rPr>
      <w:rFonts w:ascii="Times New Roman" w:eastAsia="Times New Roman" w:hAnsi="Times New Roman" w:cstheme="minorBidi"/>
      <w:sz w:val="22"/>
      <w:szCs w:val="22"/>
      <w:lang w:val="en-US"/>
    </w:rPr>
  </w:style>
  <w:style w:type="character" w:customStyle="1" w:styleId="PlattetekstChar">
    <w:name w:val="Platte tekst Char"/>
    <w:basedOn w:val="Standaardalinea-lettertype"/>
    <w:link w:val="Plattetekst"/>
    <w:uiPriority w:val="1"/>
    <w:rsid w:val="00DD7D90"/>
    <w:rPr>
      <w:rFonts w:ascii="Times New Roman" w:eastAsia="Times New Roman" w:hAnsi="Times New Roman" w:cstheme="minorBidi"/>
      <w:sz w:val="22"/>
      <w:szCs w:val="22"/>
      <w:lang w:val="en-US" w:eastAsia="en-US"/>
    </w:rPr>
  </w:style>
  <w:style w:type="character" w:customStyle="1" w:styleId="Kop1Char">
    <w:name w:val="Kop 1 Char"/>
    <w:basedOn w:val="Standaardalinea-lettertype"/>
    <w:link w:val="Kop1"/>
    <w:uiPriority w:val="1"/>
    <w:rsid w:val="00DD7D90"/>
    <w:rPr>
      <w:rFonts w:ascii="Times New Roman" w:eastAsia="Times New Roman" w:hAnsi="Times New Roman" w:cstheme="minorBidi"/>
      <w:b/>
      <w:bCs/>
      <w:sz w:val="22"/>
      <w:szCs w:val="22"/>
      <w:lang w:val="en-US" w:eastAsia="en-US"/>
    </w:rPr>
  </w:style>
  <w:style w:type="paragraph" w:customStyle="1" w:styleId="TableParagraph">
    <w:name w:val="Table Paragraph"/>
    <w:basedOn w:val="Standaard"/>
    <w:uiPriority w:val="1"/>
    <w:qFormat/>
    <w:rsid w:val="00DD7D90"/>
    <w:pPr>
      <w:widowControl w:val="0"/>
      <w:spacing w:after="0" w:line="240" w:lineRule="auto"/>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oachim_franz.kutscher@daimler.com" TargetMode="External"/><Relationship Id="rId18" Type="http://schemas.openxmlformats.org/officeDocument/2006/relationships/hyperlink" Target="http://www.smart.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dine.toberer@daimler.com" TargetMode="External"/><Relationship Id="rId17" Type="http://schemas.openxmlformats.org/officeDocument/2006/relationships/hyperlink" Target="http://www.media.daimler.com"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lem.spelten@daimler.com" TargetMode="External"/><Relationship Id="rId5" Type="http://schemas.openxmlformats.org/officeDocument/2006/relationships/webSettings" Target="webSettings.xml"/><Relationship Id="rId15" Type="http://schemas.openxmlformats.org/officeDocument/2006/relationships/hyperlink" Target="mailto:nadine.toberer@daimler.com" TargetMode="External"/><Relationship Id="rId10" Type="http://schemas.openxmlformats.org/officeDocument/2006/relationships/hyperlink" Target="mailto:joachim_franz.kutscher@daimler.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willem.spelten@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3(neu)%20ab%2023.Dez.2010\PI_smart_EN_neu%20ab%202014%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2E796-9FF7-4B0A-A3EF-7EFFAFB8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PI_smart_EN_neu ab 2014 Vorlage.dotx</Template>
  <TotalTime>7</TotalTime>
  <Pages>3</Pages>
  <Words>922</Words>
  <Characters>5144</Characters>
  <Application>Microsoft Office Word</Application>
  <DocSecurity>0</DocSecurity>
  <Lines>102</Lines>
  <Paragraphs>30</Paragraphs>
  <ScaleCrop>false</ScaleCrop>
  <HeadingPairs>
    <vt:vector size="2" baseType="variant">
      <vt:variant>
        <vt:lpstr>Titel</vt:lpstr>
      </vt:variant>
      <vt:variant>
        <vt:i4>1</vt:i4>
      </vt:variant>
    </vt:vector>
  </HeadingPairs>
  <TitlesOfParts>
    <vt:vector size="1" baseType="lpstr">
      <vt:lpstr>Press Information</vt:lpstr>
    </vt:vector>
  </TitlesOfParts>
  <Company>IGTV</Company>
  <LinksUpToDate>false</LinksUpToDate>
  <CharactersWithSpaces>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IGTV_INFO</dc:creator>
  <cp:lastModifiedBy>IGTV_INFO</cp:lastModifiedBy>
  <cp:revision>10</cp:revision>
  <cp:lastPrinted>2014-04-25T08:28:00Z</cp:lastPrinted>
  <dcterms:created xsi:type="dcterms:W3CDTF">2015-03-05T07:59:00Z</dcterms:created>
  <dcterms:modified xsi:type="dcterms:W3CDTF">2015-03-05T09:48:00Z</dcterms:modified>
</cp:coreProperties>
</file>