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1F67F4" w14:paraId="7859ADF6" w14:textId="77777777" w:rsidTr="00B03193">
        <w:trPr>
          <w:trHeight w:val="561"/>
        </w:trPr>
        <w:tc>
          <w:tcPr>
            <w:tcW w:w="7195" w:type="dxa"/>
            <w:vMerge w:val="restart"/>
            <w:tcMar>
              <w:left w:w="0" w:type="dxa"/>
              <w:right w:w="0" w:type="dxa"/>
            </w:tcMar>
          </w:tcPr>
          <w:p w14:paraId="56DF91A4" w14:textId="22E4A991" w:rsidR="00317376" w:rsidRPr="001F67F4" w:rsidRDefault="00317376" w:rsidP="002432DF">
            <w:pPr>
              <w:pStyle w:val="D03Pressinformation"/>
              <w:framePr w:hSpace="0" w:wrap="auto" w:vAnchor="margin" w:hAnchor="text" w:yAlign="inline"/>
              <w:rPr>
                <w:lang w:val="nl-NL"/>
              </w:rPr>
            </w:pPr>
          </w:p>
        </w:tc>
        <w:tc>
          <w:tcPr>
            <w:tcW w:w="2710" w:type="dxa"/>
            <w:tcMar>
              <w:left w:w="0" w:type="dxa"/>
              <w:right w:w="0" w:type="dxa"/>
            </w:tcMar>
            <w:vAlign w:val="bottom"/>
          </w:tcPr>
          <w:p w14:paraId="59E31997" w14:textId="77777777" w:rsidR="004C5B6A" w:rsidRPr="001F67F4" w:rsidRDefault="004C5B6A" w:rsidP="00B03193">
            <w:pPr>
              <w:pStyle w:val="D02Legalentity"/>
              <w:framePr w:wrap="auto"/>
              <w:rPr>
                <w:lang w:val="nl-NL"/>
              </w:rPr>
            </w:pPr>
          </w:p>
        </w:tc>
      </w:tr>
      <w:tr w:rsidR="00317376" w:rsidRPr="001F67F4" w14:paraId="245A6BBD" w14:textId="77777777" w:rsidTr="00B03193">
        <w:trPr>
          <w:trHeight w:val="374"/>
        </w:trPr>
        <w:tc>
          <w:tcPr>
            <w:tcW w:w="7195" w:type="dxa"/>
            <w:vMerge/>
            <w:tcMar>
              <w:left w:w="0" w:type="dxa"/>
              <w:right w:w="0" w:type="dxa"/>
            </w:tcMar>
          </w:tcPr>
          <w:p w14:paraId="2373BD17" w14:textId="77777777" w:rsidR="00317376" w:rsidRPr="001F67F4" w:rsidRDefault="00317376" w:rsidP="00B03193">
            <w:pPr>
              <w:pStyle w:val="D03Pressinformation"/>
              <w:framePr w:hSpace="0" w:wrap="auto" w:vAnchor="margin" w:hAnchor="text" w:yAlign="inline"/>
              <w:rPr>
                <w:lang w:val="nl-NL"/>
              </w:rPr>
            </w:pPr>
          </w:p>
        </w:tc>
        <w:tc>
          <w:tcPr>
            <w:tcW w:w="2710" w:type="dxa"/>
            <w:tcMar>
              <w:left w:w="0" w:type="dxa"/>
              <w:right w:w="0" w:type="dxa"/>
            </w:tcMar>
            <w:vAlign w:val="bottom"/>
          </w:tcPr>
          <w:p w14:paraId="2A29E59C" w14:textId="48F5BC70" w:rsidR="00317376" w:rsidRPr="001F67F4" w:rsidRDefault="000D1B29" w:rsidP="00B03193">
            <w:pPr>
              <w:pStyle w:val="D03Pressinformation"/>
              <w:framePr w:hSpace="0" w:wrap="auto" w:vAnchor="margin" w:hAnchor="text" w:yAlign="inline"/>
              <w:rPr>
                <w:rFonts w:ascii="MB Corpo S Text Office" w:eastAsia="Calibri" w:hAnsi="MB Corpo S Text Office" w:cs="Times New Roman"/>
                <w:color w:val="000000"/>
                <w:kern w:val="0"/>
                <w:szCs w:val="21"/>
                <w:lang w:val="nl-NL" w:eastAsia="en-US"/>
                <w14:ligatures w14:val="none"/>
              </w:rPr>
            </w:pPr>
            <w:r w:rsidRPr="001F67F4">
              <w:rPr>
                <w:rFonts w:ascii="MB Corpo S Text Office" w:eastAsia="Calibri" w:hAnsi="MB Corpo S Text Office" w:cs="Times New Roman"/>
                <w:color w:val="000000"/>
                <w:kern w:val="0"/>
                <w:szCs w:val="21"/>
                <w:lang w:val="nl-NL" w:eastAsia="en-US"/>
                <w14:ligatures w14:val="none"/>
              </w:rPr>
              <w:t>Pers</w:t>
            </w:r>
            <w:r w:rsidR="00DF6834" w:rsidRPr="001F67F4">
              <w:rPr>
                <w:rFonts w:ascii="MB Corpo S Text Office" w:eastAsia="Calibri" w:hAnsi="MB Corpo S Text Office" w:cs="Times New Roman"/>
                <w:color w:val="000000"/>
                <w:kern w:val="0"/>
                <w:szCs w:val="21"/>
                <w:lang w:val="nl-NL" w:eastAsia="en-US"/>
                <w14:ligatures w14:val="none"/>
              </w:rPr>
              <w:t>informatie</w:t>
            </w:r>
          </w:p>
        </w:tc>
      </w:tr>
      <w:tr w:rsidR="00317376" w:rsidRPr="001F67F4" w14:paraId="7ACD9DC4" w14:textId="77777777" w:rsidTr="00B03193">
        <w:trPr>
          <w:trHeight w:val="958"/>
        </w:trPr>
        <w:tc>
          <w:tcPr>
            <w:tcW w:w="7195" w:type="dxa"/>
            <w:vMerge/>
            <w:tcMar>
              <w:left w:w="0" w:type="dxa"/>
              <w:right w:w="0" w:type="dxa"/>
            </w:tcMar>
          </w:tcPr>
          <w:p w14:paraId="3BE3F1E0" w14:textId="77777777" w:rsidR="00317376" w:rsidRPr="001F67F4" w:rsidRDefault="00317376" w:rsidP="00B03193">
            <w:pPr>
              <w:pStyle w:val="D03Pressinformation"/>
              <w:framePr w:hSpace="0" w:wrap="auto" w:vAnchor="margin" w:hAnchor="text" w:yAlign="inline"/>
              <w:rPr>
                <w:lang w:val="nl-NL"/>
              </w:rPr>
            </w:pPr>
          </w:p>
        </w:tc>
        <w:tc>
          <w:tcPr>
            <w:tcW w:w="2710" w:type="dxa"/>
            <w:tcMar>
              <w:left w:w="0" w:type="dxa"/>
              <w:right w:w="0" w:type="dxa"/>
            </w:tcMar>
          </w:tcPr>
          <w:p w14:paraId="32C2EB67" w14:textId="6272571A" w:rsidR="00317376" w:rsidRPr="001F67F4" w:rsidRDefault="00DF6834" w:rsidP="00B03193">
            <w:pPr>
              <w:pStyle w:val="D04Date"/>
              <w:framePr w:hSpace="0" w:wrap="auto" w:vAnchor="margin" w:hAnchor="text" w:yAlign="inline"/>
              <w:rPr>
                <w:rFonts w:ascii="MB Corpo S Text Office" w:eastAsia="Calibri" w:hAnsi="MB Corpo S Text Office" w:cs="Times New Roman"/>
                <w:color w:val="000000"/>
                <w:kern w:val="0"/>
                <w:szCs w:val="15"/>
                <w:lang w:val="nl-NL" w:eastAsia="en-US"/>
                <w14:ligatures w14:val="none"/>
              </w:rPr>
            </w:pPr>
            <w:r w:rsidRPr="001F67F4">
              <w:rPr>
                <w:rFonts w:ascii="MB Corpo S Text Office" w:eastAsia="Calibri" w:hAnsi="MB Corpo S Text Office" w:cs="Times New Roman"/>
                <w:color w:val="000000"/>
                <w:kern w:val="0"/>
                <w:szCs w:val="15"/>
                <w:lang w:val="nl-NL" w:eastAsia="en-US"/>
                <w14:ligatures w14:val="none"/>
              </w:rPr>
              <w:t>19</w:t>
            </w:r>
            <w:r w:rsidR="000D1B29" w:rsidRPr="001F67F4">
              <w:rPr>
                <w:rFonts w:ascii="MB Corpo S Text Office" w:eastAsia="Calibri" w:hAnsi="MB Corpo S Text Office" w:cs="Times New Roman"/>
                <w:color w:val="000000"/>
                <w:kern w:val="0"/>
                <w:szCs w:val="15"/>
                <w:lang w:val="nl-NL" w:eastAsia="en-US"/>
                <w14:ligatures w14:val="none"/>
              </w:rPr>
              <w:t xml:space="preserve"> </w:t>
            </w:r>
            <w:r w:rsidR="005A68AA" w:rsidRPr="001F67F4">
              <w:rPr>
                <w:rFonts w:ascii="MB Corpo S Text Office" w:eastAsia="Calibri" w:hAnsi="MB Corpo S Text Office" w:cs="Times New Roman"/>
                <w:color w:val="000000"/>
                <w:kern w:val="0"/>
                <w:szCs w:val="15"/>
                <w:lang w:val="nl-NL" w:eastAsia="en-US"/>
                <w14:ligatures w14:val="none"/>
              </w:rPr>
              <w:t>september</w:t>
            </w:r>
            <w:r w:rsidR="00F9679F" w:rsidRPr="001F67F4">
              <w:rPr>
                <w:rFonts w:ascii="MB Corpo S Text Office" w:eastAsia="Calibri" w:hAnsi="MB Corpo S Text Office" w:cs="Times New Roman"/>
                <w:color w:val="000000"/>
                <w:kern w:val="0"/>
                <w:szCs w:val="15"/>
                <w:lang w:val="nl-NL" w:eastAsia="en-US"/>
                <w14:ligatures w14:val="none"/>
              </w:rPr>
              <w:t xml:space="preserve"> 2025</w:t>
            </w:r>
          </w:p>
        </w:tc>
      </w:tr>
    </w:tbl>
    <w:p w14:paraId="3D2A4FC1" w14:textId="77777777" w:rsidR="00A039F0" w:rsidRPr="001F67F4" w:rsidRDefault="00A039F0" w:rsidP="00081305">
      <w:pPr>
        <w:pStyle w:val="D04Date"/>
        <w:framePr w:wrap="around"/>
        <w:rPr>
          <w:lang w:val="nl-NL"/>
        </w:rPr>
        <w:sectPr w:rsidR="00A039F0" w:rsidRPr="001F67F4"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7611C19C" w14:textId="234AA543" w:rsidR="00DF6834" w:rsidRPr="00086B6D" w:rsidRDefault="00DF6834" w:rsidP="00D07135">
      <w:pPr>
        <w:pStyle w:val="A01Headline1"/>
        <w:rPr>
          <w:lang w:val="nl-NL"/>
        </w:rPr>
      </w:pPr>
      <w:bookmarkStart w:id="0" w:name="_Hlk207958667"/>
      <w:r w:rsidRPr="00086B6D">
        <w:rPr>
          <w:lang w:val="nl-NL"/>
        </w:rPr>
        <w:t>Aerodynamica bij Mercedes-Benz: minder luchtweerstand, meer effici</w:t>
      </w:r>
      <w:r w:rsidR="00176D90" w:rsidRPr="00086B6D">
        <w:rPr>
          <w:lang w:val="nl-NL"/>
        </w:rPr>
        <w:t>ëntie</w:t>
      </w:r>
      <w:r w:rsidRPr="00086B6D">
        <w:rPr>
          <w:lang w:val="nl-NL"/>
        </w:rPr>
        <w:t xml:space="preserve"> en </w:t>
      </w:r>
      <w:r w:rsidR="008E3C25" w:rsidRPr="00086B6D">
        <w:rPr>
          <w:lang w:val="nl-NL"/>
        </w:rPr>
        <w:t xml:space="preserve">een </w:t>
      </w:r>
      <w:r w:rsidRPr="00086B6D">
        <w:rPr>
          <w:lang w:val="nl-NL"/>
        </w:rPr>
        <w:t>lager verbruik</w:t>
      </w:r>
    </w:p>
    <w:bookmarkEnd w:id="0"/>
    <w:p w14:paraId="6728FDBA" w14:textId="04ABED89" w:rsidR="00DF6834" w:rsidRPr="00086B6D" w:rsidRDefault="00DF6834" w:rsidP="00DF6834">
      <w:pPr>
        <w:pStyle w:val="B03Contentskit"/>
        <w:rPr>
          <w:lang w:val="nl-NL"/>
        </w:rPr>
      </w:pPr>
      <w:r w:rsidRPr="00086B6D">
        <w:rPr>
          <w:lang w:val="nl-NL"/>
        </w:rPr>
        <w:t>Inhoud</w:t>
      </w:r>
    </w:p>
    <w:sdt>
      <w:sdtPr>
        <w:rPr>
          <w:rFonts w:ascii="MB Corpo S Text Office Light" w:hAnsi="MB Corpo S Text Office Light" w:cstheme="minorBidi"/>
          <w:kern w:val="2"/>
          <w:sz w:val="21"/>
          <w:szCs w:val="21"/>
          <w:lang w:val="nl-NL" w:eastAsia="de-DE"/>
          <w14:ligatures w14:val="standardContextual"/>
        </w:rPr>
        <w:id w:val="-1356035296"/>
        <w:docPartObj>
          <w:docPartGallery w:val="Table of Contents"/>
          <w:docPartUnique/>
        </w:docPartObj>
      </w:sdtPr>
      <w:sdtEndPr/>
      <w:sdtContent>
        <w:p w14:paraId="2A9AB07F" w14:textId="06020D6B" w:rsidR="00DF6834" w:rsidRPr="00086B6D" w:rsidRDefault="00DF6834" w:rsidP="00DF6834">
          <w:pPr>
            <w:pStyle w:val="Inhopg1"/>
            <w:rPr>
              <w:rFonts w:asciiTheme="minorHAnsi" w:hAnsiTheme="minorHAnsi" w:cstheme="minorBidi"/>
              <w:kern w:val="2"/>
              <w:sz w:val="24"/>
              <w:szCs w:val="24"/>
              <w:lang w:val="nl-NL" w:eastAsia="de-DE"/>
              <w14:ligatures w14:val="standardContextual"/>
            </w:rPr>
          </w:pPr>
          <w:r w:rsidRPr="00086B6D">
            <w:rPr>
              <w:lang w:val="nl-NL"/>
            </w:rPr>
            <w:fldChar w:fldCharType="begin"/>
          </w:r>
          <w:r w:rsidRPr="00086B6D">
            <w:rPr>
              <w:lang w:val="nl-NL"/>
            </w:rPr>
            <w:instrText xml:space="preserve"> TOC \o "1-2" \n 2-2 \h \z \t "A02_Überschrift 2/Headline 2,2,A01_Überschrift 1/Headline 1,1" </w:instrText>
          </w:r>
          <w:r w:rsidRPr="00086B6D">
            <w:rPr>
              <w:lang w:val="nl-NL"/>
            </w:rPr>
            <w:fldChar w:fldCharType="separate"/>
          </w:r>
          <w:hyperlink w:anchor="_Toc208396300" w:history="1">
            <w:r w:rsidRPr="00086B6D">
              <w:rPr>
                <w:rStyle w:val="Hyperlink"/>
                <w:lang w:val="nl-NL"/>
              </w:rPr>
              <w:t>Minder luchtweerstand, meer effici</w:t>
            </w:r>
            <w:r w:rsidR="00176D90" w:rsidRPr="00086B6D">
              <w:rPr>
                <w:rStyle w:val="Hyperlink"/>
                <w:lang w:val="nl-NL"/>
              </w:rPr>
              <w:t>ëntie</w:t>
            </w:r>
            <w:r w:rsidRPr="00086B6D">
              <w:rPr>
                <w:webHidden/>
                <w:lang w:val="nl-NL"/>
              </w:rPr>
              <w:tab/>
            </w:r>
            <w:r w:rsidRPr="00086B6D">
              <w:rPr>
                <w:webHidden/>
                <w:lang w:val="nl-NL"/>
              </w:rPr>
              <w:fldChar w:fldCharType="begin"/>
            </w:r>
            <w:r w:rsidRPr="00086B6D">
              <w:rPr>
                <w:webHidden/>
                <w:lang w:val="nl-NL"/>
              </w:rPr>
              <w:instrText xml:space="preserve"> PAGEREF _Toc208396300 \h </w:instrText>
            </w:r>
            <w:r w:rsidRPr="00086B6D">
              <w:rPr>
                <w:webHidden/>
                <w:lang w:val="nl-NL"/>
              </w:rPr>
            </w:r>
            <w:r w:rsidRPr="00086B6D">
              <w:rPr>
                <w:webHidden/>
                <w:lang w:val="nl-NL"/>
              </w:rPr>
              <w:fldChar w:fldCharType="separate"/>
            </w:r>
            <w:r w:rsidRPr="00086B6D">
              <w:rPr>
                <w:webHidden/>
                <w:lang w:val="nl-NL"/>
              </w:rPr>
              <w:t>2</w:t>
            </w:r>
            <w:r w:rsidRPr="00086B6D">
              <w:rPr>
                <w:webHidden/>
                <w:lang w:val="nl-NL"/>
              </w:rPr>
              <w:fldChar w:fldCharType="end"/>
            </w:r>
          </w:hyperlink>
        </w:p>
        <w:p w14:paraId="0B71CF82" w14:textId="31BD37F5" w:rsidR="00DF6834" w:rsidRPr="00086B6D" w:rsidRDefault="00DF6834" w:rsidP="00DF6834">
          <w:pPr>
            <w:pStyle w:val="Inhopg2"/>
            <w:rPr>
              <w:rFonts w:cstheme="minorBidi"/>
              <w:kern w:val="2"/>
              <w:sz w:val="24"/>
              <w:szCs w:val="24"/>
              <w:lang w:val="nl-NL" w:eastAsia="de-DE"/>
              <w14:ligatures w14:val="standardContextual"/>
            </w:rPr>
          </w:pPr>
          <w:hyperlink w:anchor="_Toc208396301" w:history="1">
            <w:r w:rsidRPr="00086B6D">
              <w:rPr>
                <w:rStyle w:val="Hyperlink"/>
                <w:lang w:val="nl-NL"/>
              </w:rPr>
              <w:t>Aerodynamica bij Mercedes-Benz: de toegevoegde waarde</w:t>
            </w:r>
          </w:hyperlink>
        </w:p>
        <w:p w14:paraId="283259C3" w14:textId="48FC95C6" w:rsidR="00DF6834" w:rsidRPr="00086B6D" w:rsidRDefault="00DF6834" w:rsidP="00DF6834">
          <w:pPr>
            <w:pStyle w:val="Inhopg1"/>
            <w:rPr>
              <w:rFonts w:asciiTheme="minorHAnsi" w:hAnsiTheme="minorHAnsi" w:cstheme="minorBidi"/>
              <w:kern w:val="2"/>
              <w:sz w:val="24"/>
              <w:szCs w:val="24"/>
              <w:lang w:val="nl-NL" w:eastAsia="de-DE"/>
              <w14:ligatures w14:val="standardContextual"/>
            </w:rPr>
          </w:pPr>
          <w:r w:rsidRPr="00086B6D">
            <w:rPr>
              <w:lang w:val="nl-NL"/>
            </w:rPr>
            <w:t xml:space="preserve">Voor meer </w:t>
          </w:r>
          <w:r w:rsidR="00176D90" w:rsidRPr="00086B6D">
            <w:rPr>
              <w:lang w:val="nl-NL"/>
            </w:rPr>
            <w:t>actieradius</w:t>
          </w:r>
          <w:r w:rsidRPr="00086B6D">
            <w:rPr>
              <w:lang w:val="nl-NL"/>
            </w:rPr>
            <w:t>, veiligheid en comfort</w:t>
          </w:r>
          <w:r w:rsidR="008A594A" w:rsidRPr="00086B6D">
            <w:rPr>
              <w:lang w:val="nl-NL"/>
            </w:rPr>
            <w:t>………………………………………………………4</w:t>
          </w:r>
        </w:p>
        <w:p w14:paraId="2EAA55C6" w14:textId="0D81FAFE" w:rsidR="00DF6834" w:rsidRPr="00086B6D" w:rsidRDefault="00DF6834" w:rsidP="00DF6834">
          <w:pPr>
            <w:pStyle w:val="Inhopg2"/>
            <w:rPr>
              <w:rFonts w:cstheme="minorBidi"/>
              <w:kern w:val="2"/>
              <w:sz w:val="24"/>
              <w:szCs w:val="24"/>
              <w:lang w:val="nl-NL" w:eastAsia="de-DE"/>
              <w14:ligatures w14:val="standardContextual"/>
            </w:rPr>
          </w:pPr>
          <w:hyperlink w:anchor="_Toc208396303" w:history="1">
            <w:r w:rsidRPr="00086B6D">
              <w:rPr>
                <w:rStyle w:val="Hyperlink"/>
                <w:lang w:val="nl-NL"/>
              </w:rPr>
              <w:t>Aerodynamica bij Mercedes-Benz: de aerodynamische disciplines</w:t>
            </w:r>
          </w:hyperlink>
        </w:p>
        <w:p w14:paraId="57A94ECA" w14:textId="1B79934C" w:rsidR="00DF6834" w:rsidRPr="00086B6D" w:rsidRDefault="00DF6834" w:rsidP="00DF6834">
          <w:pPr>
            <w:pStyle w:val="Inhopg1"/>
            <w:rPr>
              <w:rFonts w:asciiTheme="minorHAnsi" w:hAnsiTheme="minorHAnsi" w:cstheme="minorBidi"/>
              <w:kern w:val="2"/>
              <w:sz w:val="24"/>
              <w:szCs w:val="24"/>
              <w:lang w:val="nl-NL" w:eastAsia="de-DE"/>
              <w14:ligatures w14:val="standardContextual"/>
            </w:rPr>
          </w:pPr>
          <w:r w:rsidRPr="00086B6D">
            <w:rPr>
              <w:lang w:val="nl-NL"/>
            </w:rPr>
            <w:t xml:space="preserve">Geavanceerde meetapparatuur en </w:t>
          </w:r>
          <w:hyperlink w:anchor="_Toc208396304" w:history="1">
            <w:r w:rsidRPr="00086B6D">
              <w:rPr>
                <w:rStyle w:val="Hyperlink"/>
                <w:lang w:val="nl-NL"/>
              </w:rPr>
              <w:t>moderne methodes</w:t>
            </w:r>
            <w:r w:rsidRPr="00086B6D">
              <w:rPr>
                <w:webHidden/>
                <w:lang w:val="nl-NL"/>
              </w:rPr>
              <w:tab/>
            </w:r>
            <w:r w:rsidRPr="00086B6D">
              <w:rPr>
                <w:webHidden/>
                <w:lang w:val="nl-NL"/>
              </w:rPr>
              <w:fldChar w:fldCharType="begin"/>
            </w:r>
            <w:r w:rsidRPr="00086B6D">
              <w:rPr>
                <w:webHidden/>
                <w:lang w:val="nl-NL"/>
              </w:rPr>
              <w:instrText xml:space="preserve"> PAGEREF _Toc208396304 \h </w:instrText>
            </w:r>
            <w:r w:rsidRPr="00086B6D">
              <w:rPr>
                <w:webHidden/>
                <w:lang w:val="nl-NL"/>
              </w:rPr>
            </w:r>
            <w:r w:rsidRPr="00086B6D">
              <w:rPr>
                <w:webHidden/>
                <w:lang w:val="nl-NL"/>
              </w:rPr>
              <w:fldChar w:fldCharType="separate"/>
            </w:r>
            <w:r w:rsidRPr="00086B6D">
              <w:rPr>
                <w:webHidden/>
                <w:lang w:val="nl-NL"/>
              </w:rPr>
              <w:t>7</w:t>
            </w:r>
            <w:r w:rsidRPr="00086B6D">
              <w:rPr>
                <w:webHidden/>
                <w:lang w:val="nl-NL"/>
              </w:rPr>
              <w:fldChar w:fldCharType="end"/>
            </w:r>
          </w:hyperlink>
        </w:p>
        <w:p w14:paraId="15408EA0" w14:textId="4D9ECEDE" w:rsidR="00DF6834" w:rsidRPr="00086B6D" w:rsidRDefault="00DF6834" w:rsidP="00DF6834">
          <w:pPr>
            <w:pStyle w:val="Inhopg2"/>
            <w:rPr>
              <w:rFonts w:cstheme="minorBidi"/>
              <w:kern w:val="2"/>
              <w:sz w:val="24"/>
              <w:szCs w:val="24"/>
              <w:lang w:val="nl-NL" w:eastAsia="de-DE"/>
              <w14:ligatures w14:val="standardContextual"/>
            </w:rPr>
          </w:pPr>
          <w:hyperlink w:anchor="_Toc208396305" w:history="1">
            <w:r w:rsidRPr="00086B6D">
              <w:rPr>
                <w:rStyle w:val="Hyperlink"/>
                <w:lang w:val="nl-NL"/>
              </w:rPr>
              <w:t>Aerodynamica bij Mercedes-Benz: de windtunnels en meetapparatuur</w:t>
            </w:r>
          </w:hyperlink>
        </w:p>
        <w:p w14:paraId="68AC5189" w14:textId="02D98EF6" w:rsidR="00DF6834" w:rsidRPr="00086B6D" w:rsidRDefault="00DF6834" w:rsidP="00DF6834">
          <w:pPr>
            <w:pStyle w:val="Inhopg1"/>
            <w:rPr>
              <w:rFonts w:asciiTheme="minorHAnsi" w:hAnsiTheme="minorHAnsi" w:cstheme="minorBidi"/>
              <w:kern w:val="2"/>
              <w:sz w:val="24"/>
              <w:szCs w:val="24"/>
              <w:lang w:val="nl-NL" w:eastAsia="de-DE"/>
              <w14:ligatures w14:val="standardContextual"/>
            </w:rPr>
          </w:pPr>
          <w:hyperlink w:anchor="_Toc208396306" w:history="1">
            <w:r w:rsidRPr="00086B6D">
              <w:rPr>
                <w:rStyle w:val="Hyperlink"/>
                <w:lang w:val="nl-NL"/>
              </w:rPr>
              <w:t xml:space="preserve">Van </w:t>
            </w:r>
            <w:r w:rsidR="004309A5" w:rsidRPr="00086B6D">
              <w:rPr>
                <w:rStyle w:val="Hyperlink"/>
                <w:lang w:val="nl-NL"/>
              </w:rPr>
              <w:t>‘Tropfenwagen’</w:t>
            </w:r>
            <w:r w:rsidRPr="00086B6D">
              <w:rPr>
                <w:rStyle w:val="Hyperlink"/>
                <w:lang w:val="nl-NL"/>
              </w:rPr>
              <w:t xml:space="preserve"> tot VISION EQXX</w:t>
            </w:r>
            <w:r w:rsidRPr="00086B6D">
              <w:rPr>
                <w:webHidden/>
                <w:lang w:val="nl-NL"/>
              </w:rPr>
              <w:tab/>
            </w:r>
            <w:r w:rsidRPr="00086B6D">
              <w:rPr>
                <w:webHidden/>
                <w:lang w:val="nl-NL"/>
              </w:rPr>
              <w:fldChar w:fldCharType="begin"/>
            </w:r>
            <w:r w:rsidRPr="00086B6D">
              <w:rPr>
                <w:webHidden/>
                <w:lang w:val="nl-NL"/>
              </w:rPr>
              <w:instrText xml:space="preserve"> PAGEREF _Toc208396306 \h </w:instrText>
            </w:r>
            <w:r w:rsidRPr="00086B6D">
              <w:rPr>
                <w:webHidden/>
                <w:lang w:val="nl-NL"/>
              </w:rPr>
            </w:r>
            <w:r w:rsidRPr="00086B6D">
              <w:rPr>
                <w:webHidden/>
                <w:lang w:val="nl-NL"/>
              </w:rPr>
              <w:fldChar w:fldCharType="separate"/>
            </w:r>
            <w:r w:rsidRPr="00086B6D">
              <w:rPr>
                <w:webHidden/>
                <w:lang w:val="nl-NL"/>
              </w:rPr>
              <w:t>9</w:t>
            </w:r>
            <w:r w:rsidRPr="00086B6D">
              <w:rPr>
                <w:webHidden/>
                <w:lang w:val="nl-NL"/>
              </w:rPr>
              <w:fldChar w:fldCharType="end"/>
            </w:r>
          </w:hyperlink>
        </w:p>
        <w:p w14:paraId="35C0E490" w14:textId="10EC4485" w:rsidR="00DF6834" w:rsidRPr="00086B6D" w:rsidRDefault="00DF6834" w:rsidP="00DF6834">
          <w:pPr>
            <w:pStyle w:val="Inhopg2"/>
            <w:rPr>
              <w:rFonts w:cstheme="minorBidi"/>
              <w:kern w:val="2"/>
              <w:sz w:val="24"/>
              <w:szCs w:val="24"/>
              <w:lang w:val="nl-NL" w:eastAsia="de-DE"/>
              <w14:ligatures w14:val="standardContextual"/>
            </w:rPr>
          </w:pPr>
          <w:hyperlink w:anchor="_Toc208396307" w:history="1">
            <w:r w:rsidRPr="00086B6D">
              <w:rPr>
                <w:rStyle w:val="Hyperlink"/>
                <w:lang w:val="nl-NL"/>
              </w:rPr>
              <w:t xml:space="preserve">Aerodynamica bij Mercedes-Benz: </w:t>
            </w:r>
            <w:r w:rsidR="00176D90" w:rsidRPr="00086B6D">
              <w:rPr>
                <w:rStyle w:val="Hyperlink"/>
                <w:lang w:val="nl-NL"/>
              </w:rPr>
              <w:t>de</w:t>
            </w:r>
          </w:hyperlink>
          <w:r w:rsidR="00176D90" w:rsidRPr="00086B6D">
            <w:rPr>
              <w:lang w:val="nl-NL"/>
            </w:rPr>
            <w:t xml:space="preserve"> historie</w:t>
          </w:r>
        </w:p>
        <w:p w14:paraId="440D4274" w14:textId="77777777" w:rsidR="00DF6834" w:rsidRPr="00086B6D" w:rsidRDefault="00DF6834" w:rsidP="00DF6834">
          <w:pPr>
            <w:pStyle w:val="A03Copytext"/>
            <w:rPr>
              <w:lang w:val="nl-NL"/>
            </w:rPr>
          </w:pPr>
          <w:r w:rsidRPr="00086B6D">
            <w:rPr>
              <w:lang w:val="nl-NL" w:eastAsia="en-US"/>
            </w:rPr>
            <w:fldChar w:fldCharType="end"/>
          </w:r>
        </w:p>
      </w:sdtContent>
    </w:sdt>
    <w:p w14:paraId="3784F90C" w14:textId="195C5D60" w:rsidR="00DF6834" w:rsidRPr="00086B6D" w:rsidRDefault="00DF6834" w:rsidP="00DF6834">
      <w:pPr>
        <w:pStyle w:val="07Subheadline"/>
        <w:rPr>
          <w:rFonts w:asciiTheme="minorHAnsi" w:eastAsiaTheme="minorEastAsia" w:hAnsiTheme="minorHAnsi" w:cstheme="minorBidi"/>
          <w:kern w:val="2"/>
          <w:szCs w:val="24"/>
          <w:lang w:val="nl-NL" w:eastAsia="de-DE"/>
          <w14:ligatures w14:val="standardContextual"/>
        </w:rPr>
      </w:pPr>
      <w:r w:rsidRPr="00086B6D">
        <w:rPr>
          <w:rFonts w:asciiTheme="minorHAnsi" w:eastAsiaTheme="minorEastAsia" w:hAnsiTheme="minorHAnsi" w:cstheme="minorBidi"/>
          <w:kern w:val="2"/>
          <w:szCs w:val="24"/>
          <w:lang w:val="nl-NL" w:eastAsia="de-DE"/>
          <w14:ligatures w14:val="standardContextual"/>
        </w:rPr>
        <w:t xml:space="preserve">De beschrijvingen en gegevens in deze persmap hebben betrekking op het internationale modellengamma van Mercedes-Benz. Deze kunnen per land verschillen. Meer </w:t>
      </w:r>
      <w:proofErr w:type="spellStart"/>
      <w:r w:rsidRPr="00086B6D">
        <w:rPr>
          <w:rFonts w:asciiTheme="minorHAnsi" w:eastAsiaTheme="minorEastAsia" w:hAnsiTheme="minorHAnsi" w:cstheme="minorBidi"/>
          <w:kern w:val="2"/>
          <w:szCs w:val="24"/>
          <w:lang w:val="nl-NL" w:eastAsia="de-DE"/>
          <w14:ligatures w14:val="standardContextual"/>
        </w:rPr>
        <w:t>landspecifieke</w:t>
      </w:r>
      <w:proofErr w:type="spellEnd"/>
      <w:r w:rsidRPr="00086B6D">
        <w:rPr>
          <w:rFonts w:asciiTheme="minorHAnsi" w:eastAsiaTheme="minorEastAsia" w:hAnsiTheme="minorHAnsi" w:cstheme="minorBidi"/>
          <w:kern w:val="2"/>
          <w:szCs w:val="24"/>
          <w:lang w:val="nl-NL" w:eastAsia="de-DE"/>
          <w14:ligatures w14:val="standardContextual"/>
        </w:rPr>
        <w:t xml:space="preserve"> informatie over de aangeboden </w:t>
      </w:r>
      <w:r w:rsidR="00176D90" w:rsidRPr="00086B6D">
        <w:rPr>
          <w:rFonts w:asciiTheme="minorHAnsi" w:eastAsiaTheme="minorEastAsia" w:hAnsiTheme="minorHAnsi" w:cstheme="minorBidi"/>
          <w:kern w:val="2"/>
          <w:szCs w:val="24"/>
          <w:lang w:val="nl-NL" w:eastAsia="de-DE"/>
          <w14:ligatures w14:val="standardContextual"/>
        </w:rPr>
        <w:t>auto’s</w:t>
      </w:r>
      <w:r w:rsidRPr="00086B6D">
        <w:rPr>
          <w:rFonts w:asciiTheme="minorHAnsi" w:eastAsiaTheme="minorEastAsia" w:hAnsiTheme="minorHAnsi" w:cstheme="minorBidi"/>
          <w:kern w:val="2"/>
          <w:szCs w:val="24"/>
          <w:lang w:val="nl-NL" w:eastAsia="de-DE"/>
          <w14:ligatures w14:val="standardContextual"/>
        </w:rPr>
        <w:t xml:space="preserve">, inclusief de WLTP-waarden, is te vinden op </w:t>
      </w:r>
      <w:r w:rsidRPr="00086B6D">
        <w:fldChar w:fldCharType="begin"/>
      </w:r>
      <w:r w:rsidRPr="00086B6D">
        <w:rPr>
          <w:lang w:val="nl-BE"/>
        </w:rPr>
        <w:instrText>HYPERLINK "http://www.mercedes-benz.com"</w:instrText>
      </w:r>
      <w:r w:rsidRPr="00086B6D">
        <w:fldChar w:fldCharType="separate"/>
      </w:r>
      <w:r w:rsidRPr="00086B6D">
        <w:rPr>
          <w:rStyle w:val="Hyperlink"/>
          <w:rFonts w:asciiTheme="minorHAnsi" w:eastAsiaTheme="minorEastAsia" w:hAnsiTheme="minorHAnsi" w:cstheme="minorBidi"/>
          <w:kern w:val="2"/>
          <w:szCs w:val="24"/>
          <w:lang w:val="nl-NL" w:eastAsia="de-DE"/>
          <w14:ligatures w14:val="standardContextual"/>
        </w:rPr>
        <w:t>www.mercedes-benz.com</w:t>
      </w:r>
      <w:r w:rsidRPr="00086B6D">
        <w:fldChar w:fldCharType="end"/>
      </w:r>
      <w:r w:rsidRPr="00086B6D">
        <w:rPr>
          <w:rFonts w:asciiTheme="minorHAnsi" w:eastAsiaTheme="minorEastAsia" w:hAnsiTheme="minorHAnsi" w:cstheme="minorBidi"/>
          <w:kern w:val="2"/>
          <w:szCs w:val="24"/>
          <w:lang w:val="nl-NL" w:eastAsia="de-DE"/>
          <w14:ligatures w14:val="standardContextual"/>
        </w:rPr>
        <w:t>.</w:t>
      </w:r>
    </w:p>
    <w:p w14:paraId="3A8848C4" w14:textId="77777777" w:rsidR="00E236D5" w:rsidRPr="00086B6D" w:rsidRDefault="00E236D5">
      <w:pPr>
        <w:spacing w:after="160" w:line="259" w:lineRule="auto"/>
        <w:rPr>
          <w:rFonts w:ascii="MB Corpo A Title Cond Office" w:eastAsia="MB Corpo A Title Cond Office" w:hAnsi="MB Corpo A Title Cond Office" w:cs="MB Corpo A Title Cond Office"/>
          <w:sz w:val="32"/>
          <w:szCs w:val="32"/>
          <w:lang w:val="nl-NL"/>
        </w:rPr>
      </w:pPr>
      <w:r w:rsidRPr="00086B6D">
        <w:rPr>
          <w:rFonts w:ascii="MB Corpo A Title Cond Office" w:eastAsia="MB Corpo A Title Cond Office" w:hAnsi="MB Corpo A Title Cond Office" w:cs="MB Corpo A Title Cond Office"/>
          <w:sz w:val="32"/>
          <w:szCs w:val="32"/>
          <w:lang w:val="nl-NL"/>
        </w:rPr>
        <w:br w:type="page"/>
      </w:r>
    </w:p>
    <w:p w14:paraId="020EA4DF" w14:textId="430539D4" w:rsidR="00DF6834" w:rsidRPr="00086B6D" w:rsidRDefault="00DF6834" w:rsidP="00DF6834">
      <w:pPr>
        <w:pStyle w:val="Normaalweb"/>
        <w:rPr>
          <w:rFonts w:ascii="MB Corpo A Title Cond Office" w:eastAsia="MB Corpo A Title Cond Office" w:hAnsi="MB Corpo A Title Cond Office" w:cs="MB Corpo A Title Cond Office"/>
          <w:kern w:val="2"/>
          <w:sz w:val="32"/>
          <w:szCs w:val="32"/>
          <w:lang w:eastAsia="de-DE"/>
          <w14:ligatures w14:val="standardContextual"/>
        </w:rPr>
      </w:pPr>
      <w:r w:rsidRPr="00086B6D">
        <w:rPr>
          <w:rFonts w:ascii="MB Corpo A Title Cond Office" w:eastAsia="MB Corpo A Title Cond Office" w:hAnsi="MB Corpo A Title Cond Office" w:cs="MB Corpo A Title Cond Office"/>
          <w:kern w:val="2"/>
          <w:sz w:val="32"/>
          <w:szCs w:val="32"/>
          <w:lang w:eastAsia="de-DE"/>
          <w14:ligatures w14:val="standardContextual"/>
        </w:rPr>
        <w:lastRenderedPageBreak/>
        <w:t>Minder luchtweerstand, meer effici</w:t>
      </w:r>
      <w:r w:rsidR="00176D90" w:rsidRPr="00086B6D">
        <w:rPr>
          <w:rFonts w:ascii="MB Corpo A Title Cond Office" w:eastAsia="MB Corpo A Title Cond Office" w:hAnsi="MB Corpo A Title Cond Office" w:cs="MB Corpo A Title Cond Office"/>
          <w:kern w:val="2"/>
          <w:sz w:val="32"/>
          <w:szCs w:val="32"/>
          <w:lang w:eastAsia="de-DE"/>
          <w14:ligatures w14:val="standardContextual"/>
        </w:rPr>
        <w:t>ëntie</w:t>
      </w:r>
    </w:p>
    <w:p w14:paraId="5832F546" w14:textId="77777777" w:rsidR="00DF6834" w:rsidRPr="00086B6D" w:rsidRDefault="00DF6834" w:rsidP="00DF6834">
      <w:pPr>
        <w:pStyle w:val="07Subheadline"/>
        <w:rPr>
          <w:lang w:val="nl-NL"/>
        </w:rPr>
      </w:pPr>
      <w:r w:rsidRPr="00086B6D">
        <w:rPr>
          <w:lang w:val="nl-NL"/>
        </w:rPr>
        <w:t>Aerodynamica bij Mercedes-Benz: de toegevoegde waarde</w:t>
      </w:r>
    </w:p>
    <w:p w14:paraId="27E84EAF" w14:textId="77777777" w:rsidR="00DF6834" w:rsidRPr="00086B6D" w:rsidRDefault="00DF6834" w:rsidP="00DF6834">
      <w:pPr>
        <w:pStyle w:val="07Subheadline"/>
        <w:rPr>
          <w:lang w:val="nl-NL"/>
        </w:rPr>
      </w:pPr>
    </w:p>
    <w:p w14:paraId="35F8544C" w14:textId="65303440" w:rsidR="00DF6834" w:rsidRPr="00086B6D" w:rsidRDefault="00DF6834" w:rsidP="001F67F4">
      <w:pPr>
        <w:pStyle w:val="07Subheadline"/>
        <w:numPr>
          <w:ilvl w:val="0"/>
          <w:numId w:val="26"/>
        </w:numPr>
        <w:ind w:left="284" w:hanging="284"/>
        <w:rPr>
          <w:lang w:val="nl-NL"/>
        </w:rPr>
      </w:pPr>
      <w:r w:rsidRPr="00086B6D">
        <w:rPr>
          <w:lang w:val="nl-NL"/>
        </w:rPr>
        <w:t xml:space="preserve">Diverse voordelen </w:t>
      </w:r>
      <w:r w:rsidR="00176D90" w:rsidRPr="00086B6D">
        <w:rPr>
          <w:lang w:val="nl-NL"/>
        </w:rPr>
        <w:t>in het</w:t>
      </w:r>
      <w:r w:rsidRPr="00086B6D">
        <w:rPr>
          <w:lang w:val="nl-NL"/>
        </w:rPr>
        <w:t xml:space="preserve"> dagelijks </w:t>
      </w:r>
      <w:r w:rsidR="00176D90" w:rsidRPr="00086B6D">
        <w:rPr>
          <w:lang w:val="nl-NL"/>
        </w:rPr>
        <w:t>verkeer</w:t>
      </w:r>
      <w:r w:rsidRPr="00086B6D">
        <w:rPr>
          <w:lang w:val="nl-NL"/>
        </w:rPr>
        <w:t>: grotere actieradius, meer comfort en veiligheid</w:t>
      </w:r>
    </w:p>
    <w:p w14:paraId="12C6C798" w14:textId="055177C9" w:rsidR="00DF6834" w:rsidRPr="00086B6D" w:rsidRDefault="00DF6834" w:rsidP="001F67F4">
      <w:pPr>
        <w:pStyle w:val="07Subheadline"/>
        <w:numPr>
          <w:ilvl w:val="0"/>
          <w:numId w:val="26"/>
        </w:numPr>
        <w:ind w:left="284" w:hanging="284"/>
        <w:rPr>
          <w:lang w:val="nl-NL"/>
        </w:rPr>
      </w:pPr>
      <w:r w:rsidRPr="00086B6D">
        <w:rPr>
          <w:lang w:val="nl-NL"/>
        </w:rPr>
        <w:t>Lange traditie: aerodynamische topprestaties en moderne meetapparatuur</w:t>
      </w:r>
    </w:p>
    <w:p w14:paraId="6EE3DFD8" w14:textId="216D0927" w:rsidR="00DF6834" w:rsidRPr="00086B6D" w:rsidRDefault="00DF6834" w:rsidP="001F67F4">
      <w:pPr>
        <w:pStyle w:val="07Subheadline"/>
        <w:numPr>
          <w:ilvl w:val="0"/>
          <w:numId w:val="26"/>
        </w:numPr>
        <w:ind w:left="284" w:hanging="284"/>
        <w:rPr>
          <w:lang w:val="nl-NL"/>
        </w:rPr>
      </w:pPr>
      <w:r w:rsidRPr="00086B6D">
        <w:rPr>
          <w:lang w:val="nl-NL"/>
        </w:rPr>
        <w:t>Gedetailleerde aerodynamische optimalisatie: de nieuwe CLA met EQ-technologie</w:t>
      </w:r>
    </w:p>
    <w:p w14:paraId="70BE5C36" w14:textId="77777777" w:rsidR="00617452" w:rsidRPr="00086B6D" w:rsidRDefault="00617452" w:rsidP="00DF6834">
      <w:pPr>
        <w:pStyle w:val="07Subheadline"/>
        <w:rPr>
          <w:lang w:val="nl-NL"/>
        </w:rPr>
      </w:pPr>
    </w:p>
    <w:p w14:paraId="5F6B8B8C" w14:textId="68EAFBB4" w:rsidR="00DF6834" w:rsidRPr="00086B6D" w:rsidRDefault="008A594A" w:rsidP="00DF6834">
      <w:pPr>
        <w:pStyle w:val="07Subheadline"/>
        <w:rPr>
          <w:lang w:val="nl-NL"/>
        </w:rPr>
      </w:pPr>
      <w:r w:rsidRPr="00086B6D">
        <w:rPr>
          <w:lang w:val="nl-NL"/>
        </w:rPr>
        <w:t xml:space="preserve">Een lage luchtweerstand staat gelijk aan een hoge efficiëntie, en aerodynamica is dan ook vooral voor elektrische </w:t>
      </w:r>
      <w:r w:rsidR="00176D90" w:rsidRPr="00086B6D">
        <w:rPr>
          <w:lang w:val="nl-NL"/>
        </w:rPr>
        <w:t>auto’s</w:t>
      </w:r>
      <w:r w:rsidRPr="00086B6D">
        <w:rPr>
          <w:lang w:val="nl-NL"/>
        </w:rPr>
        <w:t xml:space="preserve"> van cruciaal belang. Door de luchtweerstandscoëfficiënt met slechts 0,01 te verlagen, kan </w:t>
      </w:r>
      <w:r w:rsidR="00176D90" w:rsidRPr="00086B6D">
        <w:rPr>
          <w:lang w:val="nl-NL"/>
        </w:rPr>
        <w:t>de actieradius</w:t>
      </w:r>
      <w:r w:rsidRPr="00086B6D">
        <w:rPr>
          <w:lang w:val="nl-NL"/>
        </w:rPr>
        <w:t xml:space="preserve"> op lange afstanden met </w:t>
      </w:r>
      <w:r w:rsidR="00176D90" w:rsidRPr="00086B6D">
        <w:rPr>
          <w:lang w:val="nl-NL"/>
        </w:rPr>
        <w:t>circa</w:t>
      </w:r>
      <w:r w:rsidRPr="00086B6D">
        <w:rPr>
          <w:lang w:val="nl-NL"/>
        </w:rPr>
        <w:t xml:space="preserve"> 2,5% toenemen. Bij een jaarlijks kilometrage van 15.000 </w:t>
      </w:r>
      <w:r w:rsidR="00176D90" w:rsidRPr="00086B6D">
        <w:rPr>
          <w:lang w:val="nl-NL"/>
        </w:rPr>
        <w:t>km</w:t>
      </w:r>
      <w:r w:rsidRPr="00086B6D">
        <w:rPr>
          <w:lang w:val="nl-NL"/>
        </w:rPr>
        <w:t xml:space="preserve"> levert een dergelijke aerodynamische optimalisatie een 375 </w:t>
      </w:r>
      <w:r w:rsidR="00176D90" w:rsidRPr="00086B6D">
        <w:rPr>
          <w:lang w:val="nl-NL"/>
        </w:rPr>
        <w:t xml:space="preserve">km extra </w:t>
      </w:r>
      <w:r w:rsidRPr="00086B6D">
        <w:rPr>
          <w:lang w:val="nl-NL"/>
        </w:rPr>
        <w:t>op.</w:t>
      </w:r>
    </w:p>
    <w:p w14:paraId="0E3DC4F1" w14:textId="77777777" w:rsidR="008A594A" w:rsidRPr="00086B6D" w:rsidRDefault="008A594A" w:rsidP="00DF6834">
      <w:pPr>
        <w:pStyle w:val="07Subheadline"/>
        <w:rPr>
          <w:lang w:val="nl-NL"/>
        </w:rPr>
      </w:pPr>
    </w:p>
    <w:p w14:paraId="3BD55EB7" w14:textId="01D53A8A" w:rsidR="00DF6834" w:rsidRPr="00086B6D" w:rsidRDefault="00DF6834" w:rsidP="00DF6834">
      <w:pPr>
        <w:pStyle w:val="07Subheadline"/>
        <w:rPr>
          <w:lang w:val="nl-NL"/>
        </w:rPr>
      </w:pPr>
      <w:r w:rsidRPr="00086B6D">
        <w:rPr>
          <w:lang w:val="nl-NL"/>
        </w:rPr>
        <w:t xml:space="preserve">Mercedes-Benz zag al vroeg in dat aerodynamica cruciaal is voor </w:t>
      </w:r>
      <w:r w:rsidR="00052C93" w:rsidRPr="00086B6D">
        <w:rPr>
          <w:lang w:val="nl-NL"/>
        </w:rPr>
        <w:t xml:space="preserve">een hoge </w:t>
      </w:r>
      <w:r w:rsidR="00176D90" w:rsidRPr="00086B6D">
        <w:rPr>
          <w:lang w:val="nl-NL"/>
        </w:rPr>
        <w:t>efficiëntie</w:t>
      </w:r>
      <w:r w:rsidRPr="00086B6D">
        <w:rPr>
          <w:lang w:val="nl-NL"/>
        </w:rPr>
        <w:t xml:space="preserve">. De lijst met modellen met toonaangevende aerodynamische </w:t>
      </w:r>
      <w:r w:rsidR="00176D90" w:rsidRPr="00086B6D">
        <w:rPr>
          <w:lang w:val="nl-NL"/>
        </w:rPr>
        <w:t>top</w:t>
      </w:r>
      <w:r w:rsidRPr="00086B6D">
        <w:rPr>
          <w:lang w:val="nl-NL"/>
        </w:rPr>
        <w:t>prestaties is dan ook lang</w:t>
      </w:r>
      <w:r w:rsidR="00E236D5" w:rsidRPr="00086B6D">
        <w:rPr>
          <w:lang w:val="nl-NL"/>
        </w:rPr>
        <w:t>:</w:t>
      </w:r>
      <w:r w:rsidRPr="00086B6D">
        <w:rPr>
          <w:lang w:val="nl-NL"/>
        </w:rPr>
        <w:t xml:space="preserve"> van de W 125 uit 1937</w:t>
      </w:r>
      <w:r w:rsidR="00052C93" w:rsidRPr="00086B6D">
        <w:rPr>
          <w:vertAlign w:val="superscript"/>
          <w:lang w:val="nl-NL"/>
        </w:rPr>
        <w:t>1</w:t>
      </w:r>
      <w:r w:rsidRPr="00086B6D">
        <w:rPr>
          <w:lang w:val="nl-NL"/>
        </w:rPr>
        <w:t xml:space="preserve"> </w:t>
      </w:r>
      <w:r w:rsidR="00176D90" w:rsidRPr="00086B6D">
        <w:rPr>
          <w:lang w:val="nl-NL"/>
        </w:rPr>
        <w:t>en</w:t>
      </w:r>
      <w:r w:rsidRPr="00086B6D">
        <w:rPr>
          <w:lang w:val="nl-NL"/>
        </w:rPr>
        <w:t xml:space="preserve"> de 540 K ‘</w:t>
      </w:r>
      <w:r w:rsidR="00E236D5" w:rsidRPr="00086B6D">
        <w:rPr>
          <w:lang w:val="nl-NL"/>
        </w:rPr>
        <w:t>Stromlinie’</w:t>
      </w:r>
      <w:r w:rsidRPr="00086B6D">
        <w:rPr>
          <w:lang w:val="nl-NL"/>
        </w:rPr>
        <w:t xml:space="preserve"> uit 1938 </w:t>
      </w:r>
      <w:r w:rsidR="00E236D5" w:rsidRPr="00086B6D">
        <w:rPr>
          <w:lang w:val="nl-NL"/>
        </w:rPr>
        <w:t>tot</w:t>
      </w:r>
      <w:r w:rsidRPr="00086B6D">
        <w:rPr>
          <w:lang w:val="nl-NL"/>
        </w:rPr>
        <w:t xml:space="preserve"> de </w:t>
      </w:r>
      <w:r w:rsidR="00E236D5" w:rsidRPr="00086B6D">
        <w:rPr>
          <w:lang w:val="nl-NL"/>
        </w:rPr>
        <w:t>C111</w:t>
      </w:r>
      <w:r w:rsidR="00E236D5" w:rsidRPr="00086B6D">
        <w:rPr>
          <w:vertAlign w:val="superscript"/>
          <w:lang w:val="nl-NL"/>
        </w:rPr>
        <w:t>2</w:t>
      </w:r>
      <w:r w:rsidR="00E236D5" w:rsidRPr="00086B6D">
        <w:rPr>
          <w:lang w:val="nl-NL"/>
        </w:rPr>
        <w:t xml:space="preserve"> </w:t>
      </w:r>
      <w:r w:rsidRPr="00086B6D">
        <w:rPr>
          <w:lang w:val="nl-NL"/>
        </w:rPr>
        <w:t xml:space="preserve">uit de jaren </w:t>
      </w:r>
      <w:r w:rsidR="00CF4879" w:rsidRPr="00086B6D">
        <w:rPr>
          <w:lang w:val="nl-NL"/>
        </w:rPr>
        <w:t>zeventig</w:t>
      </w:r>
      <w:r w:rsidRPr="00086B6D">
        <w:rPr>
          <w:lang w:val="nl-NL"/>
        </w:rPr>
        <w:t xml:space="preserve"> </w:t>
      </w:r>
      <w:r w:rsidR="00E236D5" w:rsidRPr="00086B6D">
        <w:rPr>
          <w:lang w:val="nl-NL"/>
        </w:rPr>
        <w:t>en</w:t>
      </w:r>
      <w:r w:rsidRPr="00086B6D">
        <w:rPr>
          <w:lang w:val="nl-NL"/>
        </w:rPr>
        <w:t xml:space="preserve"> de W124 uit 1984, die met een </w:t>
      </w:r>
      <w:proofErr w:type="spellStart"/>
      <w:r w:rsidRPr="00086B6D">
        <w:rPr>
          <w:lang w:val="nl-NL"/>
        </w:rPr>
        <w:t>C</w:t>
      </w:r>
      <w:r w:rsidR="00E236D5" w:rsidRPr="00086B6D">
        <w:rPr>
          <w:lang w:val="nl-NL"/>
        </w:rPr>
        <w:t>w</w:t>
      </w:r>
      <w:proofErr w:type="spellEnd"/>
      <w:r w:rsidR="001E5B81" w:rsidRPr="00086B6D">
        <w:rPr>
          <w:lang w:val="nl-NL"/>
        </w:rPr>
        <w:t>-waarde</w:t>
      </w:r>
      <w:r w:rsidRPr="00086B6D">
        <w:rPr>
          <w:lang w:val="nl-NL"/>
        </w:rPr>
        <w:t xml:space="preserve"> van 0,29 de eerste productieauto was die onder de 0,30 kwam. </w:t>
      </w:r>
      <w:r w:rsidR="00E236D5" w:rsidRPr="00086B6D">
        <w:rPr>
          <w:lang w:val="nl-NL"/>
        </w:rPr>
        <w:t>R</w:t>
      </w:r>
      <w:r w:rsidRPr="00086B6D">
        <w:rPr>
          <w:lang w:val="nl-NL"/>
        </w:rPr>
        <w:t>ecente</w:t>
      </w:r>
      <w:r w:rsidR="00E236D5" w:rsidRPr="00086B6D">
        <w:rPr>
          <w:lang w:val="nl-NL"/>
        </w:rPr>
        <w:t>r</w:t>
      </w:r>
      <w:r w:rsidR="00052C93" w:rsidRPr="00086B6D">
        <w:rPr>
          <w:lang w:val="nl-NL"/>
        </w:rPr>
        <w:t xml:space="preserve">e voorbeelden zijn </w:t>
      </w:r>
      <w:r w:rsidRPr="00086B6D">
        <w:rPr>
          <w:lang w:val="nl-NL"/>
        </w:rPr>
        <w:t xml:space="preserve">de CLA uit 2013 met een </w:t>
      </w:r>
      <w:proofErr w:type="spellStart"/>
      <w:r w:rsidR="00E236D5" w:rsidRPr="00086B6D">
        <w:rPr>
          <w:lang w:val="nl-NL"/>
        </w:rPr>
        <w:t>Cw</w:t>
      </w:r>
      <w:proofErr w:type="spellEnd"/>
      <w:r w:rsidR="001E5B81" w:rsidRPr="00086B6D">
        <w:rPr>
          <w:lang w:val="nl-NL"/>
        </w:rPr>
        <w:t>-waarde</w:t>
      </w:r>
      <w:r w:rsidR="00E236D5" w:rsidRPr="00086B6D">
        <w:rPr>
          <w:lang w:val="nl-NL"/>
        </w:rPr>
        <w:t xml:space="preserve"> </w:t>
      </w:r>
      <w:r w:rsidRPr="00086B6D">
        <w:rPr>
          <w:lang w:val="nl-NL"/>
        </w:rPr>
        <w:t>van 0,22, de EQS met 0,20 en de huidige CLA met EQ-technologie met een toonaangevende 0,21</w:t>
      </w:r>
      <w:r w:rsidR="00052C93" w:rsidRPr="00086B6D">
        <w:rPr>
          <w:lang w:val="nl-NL"/>
        </w:rPr>
        <w:t>.</w:t>
      </w:r>
      <w:r w:rsidRPr="00086B6D">
        <w:rPr>
          <w:lang w:val="nl-NL"/>
        </w:rPr>
        <w:t xml:space="preserve"> Een andere aerodynamische kampioen is de VISION EQXX uit 2022. Met een </w:t>
      </w:r>
      <w:proofErr w:type="spellStart"/>
      <w:r w:rsidR="00E236D5" w:rsidRPr="00086B6D">
        <w:rPr>
          <w:lang w:val="nl-NL"/>
        </w:rPr>
        <w:t>Cw</w:t>
      </w:r>
      <w:proofErr w:type="spellEnd"/>
      <w:r w:rsidRPr="00086B6D">
        <w:rPr>
          <w:lang w:val="nl-NL"/>
        </w:rPr>
        <w:t xml:space="preserve">-waarde van 0,17 biedt </w:t>
      </w:r>
      <w:r w:rsidR="004309A5" w:rsidRPr="00086B6D">
        <w:rPr>
          <w:lang w:val="nl-NL"/>
        </w:rPr>
        <w:t>deze</w:t>
      </w:r>
      <w:r w:rsidRPr="00086B6D">
        <w:rPr>
          <w:lang w:val="nl-NL"/>
        </w:rPr>
        <w:t xml:space="preserve"> </w:t>
      </w:r>
      <w:r w:rsidR="004309A5" w:rsidRPr="00086B6D">
        <w:rPr>
          <w:lang w:val="nl-NL"/>
        </w:rPr>
        <w:t xml:space="preserve">technologiedrager </w:t>
      </w:r>
      <w:r w:rsidRPr="00086B6D">
        <w:rPr>
          <w:lang w:val="nl-NL"/>
        </w:rPr>
        <w:t xml:space="preserve">nog minder luchtweerstand dan een American </w:t>
      </w:r>
      <w:proofErr w:type="spellStart"/>
      <w:r w:rsidRPr="00086B6D">
        <w:rPr>
          <w:lang w:val="nl-NL"/>
        </w:rPr>
        <w:t>football</w:t>
      </w:r>
      <w:proofErr w:type="spellEnd"/>
      <w:r w:rsidRPr="00086B6D">
        <w:rPr>
          <w:lang w:val="nl-NL"/>
        </w:rPr>
        <w:t>. Terwijl de focus van de VISION EQXX op effici</w:t>
      </w:r>
      <w:r w:rsidR="00E236D5" w:rsidRPr="00086B6D">
        <w:rPr>
          <w:lang w:val="nl-NL"/>
        </w:rPr>
        <w:t>ëntie</w:t>
      </w:r>
      <w:r w:rsidRPr="00086B6D">
        <w:rPr>
          <w:lang w:val="nl-NL"/>
        </w:rPr>
        <w:t xml:space="preserve"> lag, </w:t>
      </w:r>
      <w:r w:rsidR="00E236D5" w:rsidRPr="00086B6D">
        <w:rPr>
          <w:lang w:val="nl-NL"/>
        </w:rPr>
        <w:t>was</w:t>
      </w:r>
      <w:r w:rsidRPr="00086B6D">
        <w:rPr>
          <w:lang w:val="nl-NL"/>
        </w:rPr>
        <w:t xml:space="preserve"> de AMG GT XX vooral </w:t>
      </w:r>
      <w:r w:rsidR="00E236D5" w:rsidRPr="00086B6D">
        <w:rPr>
          <w:lang w:val="nl-NL"/>
        </w:rPr>
        <w:t>gericht op</w:t>
      </w:r>
      <w:r w:rsidRPr="00086B6D">
        <w:rPr>
          <w:lang w:val="nl-NL"/>
        </w:rPr>
        <w:t xml:space="preserve"> </w:t>
      </w:r>
      <w:r w:rsidR="00E236D5" w:rsidRPr="00086B6D">
        <w:rPr>
          <w:lang w:val="nl-NL"/>
        </w:rPr>
        <w:t xml:space="preserve">efficiëntie </w:t>
      </w:r>
      <w:r w:rsidRPr="00086B6D">
        <w:rPr>
          <w:lang w:val="nl-NL"/>
        </w:rPr>
        <w:t xml:space="preserve">bij snelheden </w:t>
      </w:r>
      <w:r w:rsidR="00E236D5" w:rsidRPr="00086B6D">
        <w:rPr>
          <w:lang w:val="nl-NL"/>
        </w:rPr>
        <w:t>boven de</w:t>
      </w:r>
      <w:r w:rsidRPr="00086B6D">
        <w:rPr>
          <w:lang w:val="nl-NL"/>
        </w:rPr>
        <w:t xml:space="preserve"> 300 km/</w:t>
      </w:r>
      <w:r w:rsidR="00E236D5" w:rsidRPr="00086B6D">
        <w:rPr>
          <w:lang w:val="nl-NL"/>
        </w:rPr>
        <w:t>h</w:t>
      </w:r>
      <w:r w:rsidRPr="00086B6D">
        <w:rPr>
          <w:lang w:val="nl-NL"/>
        </w:rPr>
        <w:t xml:space="preserve">. Mede dankzij zijn </w:t>
      </w:r>
      <w:proofErr w:type="spellStart"/>
      <w:r w:rsidR="00E236D5" w:rsidRPr="00086B6D">
        <w:rPr>
          <w:lang w:val="nl-NL"/>
        </w:rPr>
        <w:t>Cw</w:t>
      </w:r>
      <w:proofErr w:type="spellEnd"/>
      <w:r w:rsidRPr="00086B6D">
        <w:rPr>
          <w:lang w:val="nl-NL"/>
        </w:rPr>
        <w:t xml:space="preserve">-waarde van 0,19 en </w:t>
      </w:r>
      <w:r w:rsidR="006F23AD" w:rsidRPr="00086B6D">
        <w:rPr>
          <w:lang w:val="nl-NL"/>
        </w:rPr>
        <w:t xml:space="preserve">de </w:t>
      </w:r>
      <w:r w:rsidRPr="00086B6D">
        <w:rPr>
          <w:lang w:val="nl-NL"/>
        </w:rPr>
        <w:t xml:space="preserve">intelligente aerodynamica behaalde de AMG in augustus 2025 25 wereldrecords op de testbaan van </w:t>
      </w:r>
      <w:proofErr w:type="spellStart"/>
      <w:r w:rsidRPr="00086B6D">
        <w:rPr>
          <w:lang w:val="nl-NL"/>
        </w:rPr>
        <w:t>Nardò</w:t>
      </w:r>
      <w:proofErr w:type="spellEnd"/>
      <w:r w:rsidRPr="00086B6D">
        <w:rPr>
          <w:lang w:val="nl-NL"/>
        </w:rPr>
        <w:t>.</w:t>
      </w:r>
    </w:p>
    <w:p w14:paraId="039F58B1" w14:textId="77777777" w:rsidR="00DF6834" w:rsidRPr="00086B6D" w:rsidRDefault="00DF6834" w:rsidP="00DF6834">
      <w:pPr>
        <w:pStyle w:val="07Subheadline"/>
        <w:rPr>
          <w:lang w:val="nl-NL"/>
        </w:rPr>
      </w:pPr>
    </w:p>
    <w:p w14:paraId="131A3959" w14:textId="5238D646" w:rsidR="00DF6834" w:rsidRPr="00086B6D" w:rsidRDefault="00DF6834" w:rsidP="00DF6834">
      <w:pPr>
        <w:pStyle w:val="07Subheadline"/>
        <w:rPr>
          <w:lang w:val="nl-NL"/>
        </w:rPr>
      </w:pPr>
      <w:r w:rsidRPr="00086B6D">
        <w:rPr>
          <w:lang w:val="nl-NL"/>
        </w:rPr>
        <w:t xml:space="preserve">Voorheen, en vooral in de </w:t>
      </w:r>
      <w:r w:rsidR="001E5B81" w:rsidRPr="00086B6D">
        <w:rPr>
          <w:lang w:val="nl-NL"/>
        </w:rPr>
        <w:t>autosport</w:t>
      </w:r>
      <w:r w:rsidRPr="00086B6D">
        <w:rPr>
          <w:lang w:val="nl-NL"/>
        </w:rPr>
        <w:t>, lag de focus op haalbare snelheden en hoge bochtsnelheden</w:t>
      </w:r>
      <w:r w:rsidR="006F23AD" w:rsidRPr="00086B6D">
        <w:rPr>
          <w:lang w:val="nl-NL"/>
        </w:rPr>
        <w:t xml:space="preserve"> bij een </w:t>
      </w:r>
      <w:r w:rsidRPr="00086B6D">
        <w:rPr>
          <w:lang w:val="nl-NL"/>
        </w:rPr>
        <w:t xml:space="preserve">neerwaartse druk. Tegenwoordig ligt de nadruk vooral op </w:t>
      </w:r>
      <w:r w:rsidR="006F23AD" w:rsidRPr="00086B6D">
        <w:rPr>
          <w:lang w:val="nl-NL"/>
        </w:rPr>
        <w:t xml:space="preserve">het </w:t>
      </w:r>
      <w:r w:rsidRPr="00086B6D">
        <w:rPr>
          <w:lang w:val="nl-NL"/>
        </w:rPr>
        <w:t xml:space="preserve">energieverbruik en </w:t>
      </w:r>
      <w:r w:rsidR="006F23AD" w:rsidRPr="00086B6D">
        <w:rPr>
          <w:lang w:val="nl-NL"/>
        </w:rPr>
        <w:t xml:space="preserve">de </w:t>
      </w:r>
      <w:r w:rsidRPr="00086B6D">
        <w:rPr>
          <w:lang w:val="nl-NL"/>
        </w:rPr>
        <w:t xml:space="preserve">actieradius, met behoud van de </w:t>
      </w:r>
      <w:r w:rsidR="001E5B81" w:rsidRPr="00086B6D">
        <w:rPr>
          <w:lang w:val="nl-NL"/>
        </w:rPr>
        <w:t>typische Mercedes-Benz</w:t>
      </w:r>
      <w:r w:rsidRPr="00086B6D">
        <w:rPr>
          <w:lang w:val="nl-NL"/>
        </w:rPr>
        <w:t xml:space="preserve"> rijeigenschappen.</w:t>
      </w:r>
      <w:r w:rsidR="006F23AD" w:rsidRPr="00086B6D">
        <w:rPr>
          <w:lang w:val="nl-NL"/>
        </w:rPr>
        <w:t xml:space="preserve"> N</w:t>
      </w:r>
      <w:r w:rsidRPr="00086B6D">
        <w:rPr>
          <w:lang w:val="nl-NL"/>
        </w:rPr>
        <w:t xml:space="preserve">iet alleen op het gebied van luchtweerstand, ook op het gebied van </w:t>
      </w:r>
      <w:proofErr w:type="spellStart"/>
      <w:r w:rsidRPr="00086B6D">
        <w:rPr>
          <w:lang w:val="nl-NL"/>
        </w:rPr>
        <w:t>aero</w:t>
      </w:r>
      <w:proofErr w:type="spellEnd"/>
      <w:r w:rsidRPr="00086B6D">
        <w:rPr>
          <w:lang w:val="nl-NL"/>
        </w:rPr>
        <w:t xml:space="preserve">-akoestiek, het schoonhouden van </w:t>
      </w:r>
      <w:r w:rsidR="00176D90" w:rsidRPr="00086B6D">
        <w:rPr>
          <w:lang w:val="nl-NL"/>
        </w:rPr>
        <w:t>de auto</w:t>
      </w:r>
      <w:r w:rsidRPr="00086B6D">
        <w:rPr>
          <w:lang w:val="nl-NL"/>
        </w:rPr>
        <w:t xml:space="preserve"> en het rijcomfort bij open rijden lopen </w:t>
      </w:r>
      <w:r w:rsidR="006F23AD" w:rsidRPr="00086B6D">
        <w:rPr>
          <w:lang w:val="nl-NL"/>
        </w:rPr>
        <w:t xml:space="preserve">de modellen van </w:t>
      </w:r>
      <w:r w:rsidRPr="00086B6D">
        <w:rPr>
          <w:lang w:val="nl-NL"/>
        </w:rPr>
        <w:t xml:space="preserve">Mercedes-Benz al decennialang voorop. Meer informatie over de aerodynamische deelgebieden </w:t>
      </w:r>
      <w:r w:rsidR="006F23AD" w:rsidRPr="00086B6D">
        <w:rPr>
          <w:lang w:val="nl-NL"/>
        </w:rPr>
        <w:t xml:space="preserve">is </w:t>
      </w:r>
      <w:r w:rsidRPr="00086B6D">
        <w:rPr>
          <w:lang w:val="nl-NL"/>
        </w:rPr>
        <w:t>hier</w:t>
      </w:r>
      <w:r w:rsidR="006F23AD" w:rsidRPr="00086B6D">
        <w:rPr>
          <w:lang w:val="nl-NL"/>
        </w:rPr>
        <w:t xml:space="preserve"> te vinden</w:t>
      </w:r>
      <w:r w:rsidRPr="00086B6D">
        <w:rPr>
          <w:lang w:val="nl-NL"/>
        </w:rPr>
        <w:t>.</w:t>
      </w:r>
    </w:p>
    <w:p w14:paraId="7016C3E6" w14:textId="77777777" w:rsidR="00DF6834" w:rsidRPr="00086B6D" w:rsidRDefault="00DF6834" w:rsidP="00DF6834">
      <w:pPr>
        <w:pStyle w:val="07Subheadline"/>
        <w:rPr>
          <w:lang w:val="nl-NL"/>
        </w:rPr>
      </w:pPr>
    </w:p>
    <w:p w14:paraId="34665414" w14:textId="6AF5C076" w:rsidR="00DF6834" w:rsidRPr="00086B6D" w:rsidRDefault="001E5B81" w:rsidP="00DF6834">
      <w:pPr>
        <w:pStyle w:val="07Subheadline"/>
        <w:rPr>
          <w:lang w:val="nl-NL"/>
        </w:rPr>
      </w:pPr>
      <w:r w:rsidRPr="00086B6D">
        <w:rPr>
          <w:lang w:val="nl-NL"/>
        </w:rPr>
        <w:t>Dit is</w:t>
      </w:r>
      <w:r w:rsidR="006F23AD" w:rsidRPr="00086B6D">
        <w:rPr>
          <w:lang w:val="nl-NL"/>
        </w:rPr>
        <w:t xml:space="preserve"> </w:t>
      </w:r>
      <w:r w:rsidR="00DF6834" w:rsidRPr="00086B6D">
        <w:rPr>
          <w:lang w:val="nl-NL"/>
        </w:rPr>
        <w:t xml:space="preserve">ook te danken aan de grote ontwikkelingsinspanningen die het merk op dit gebied levert: de ‘grote windtunnel’ in </w:t>
      </w:r>
      <w:proofErr w:type="spellStart"/>
      <w:r w:rsidR="00DF6834" w:rsidRPr="00086B6D">
        <w:rPr>
          <w:lang w:val="nl-NL"/>
        </w:rPr>
        <w:t>Untertürkheim</w:t>
      </w:r>
      <w:proofErr w:type="spellEnd"/>
      <w:r w:rsidR="00DF6834" w:rsidRPr="00086B6D">
        <w:rPr>
          <w:lang w:val="nl-NL"/>
        </w:rPr>
        <w:t xml:space="preserve"> was de eerste in zijn soort ter wereld </w:t>
      </w:r>
      <w:r w:rsidR="006F23AD" w:rsidRPr="00086B6D">
        <w:rPr>
          <w:lang w:val="nl-NL"/>
        </w:rPr>
        <w:t>die werd gebruikt voor</w:t>
      </w:r>
      <w:r w:rsidR="00DF6834" w:rsidRPr="00086B6D">
        <w:rPr>
          <w:lang w:val="nl-NL"/>
        </w:rPr>
        <w:t xml:space="preserve"> de ontwikkeling van auto's. De eerste gedocumenteerde meting vond daar meer dan </w:t>
      </w:r>
      <w:r w:rsidRPr="00086B6D">
        <w:rPr>
          <w:lang w:val="nl-NL"/>
        </w:rPr>
        <w:t>tachtig</w:t>
      </w:r>
      <w:r w:rsidR="00DF6834" w:rsidRPr="00086B6D">
        <w:rPr>
          <w:lang w:val="nl-NL"/>
        </w:rPr>
        <w:t xml:space="preserve"> jaar geleden plaats, op 5 februari 1943. De ‘grote windtunnel’ is nog steeds in gebruik. In 2013 nam Mercedes-Benz opnieuw het voortouw op het gebied van aerodynamische tests met de </w:t>
      </w:r>
      <w:proofErr w:type="spellStart"/>
      <w:r w:rsidR="00DF6834" w:rsidRPr="00086B6D">
        <w:rPr>
          <w:lang w:val="nl-NL"/>
        </w:rPr>
        <w:t>aero</w:t>
      </w:r>
      <w:proofErr w:type="spellEnd"/>
      <w:r w:rsidR="00DF6834" w:rsidRPr="00086B6D">
        <w:rPr>
          <w:lang w:val="nl-NL"/>
        </w:rPr>
        <w:t>-akoestische windtunnel in het ontwikkelingscentrum in Sindelfingen. Meer informatie over de meetapparatuur</w:t>
      </w:r>
      <w:r w:rsidR="006F23AD" w:rsidRPr="00086B6D">
        <w:rPr>
          <w:lang w:val="nl-NL"/>
        </w:rPr>
        <w:t xml:space="preserve"> is</w:t>
      </w:r>
      <w:r w:rsidR="00DF6834" w:rsidRPr="00086B6D">
        <w:rPr>
          <w:lang w:val="nl-NL"/>
        </w:rPr>
        <w:t xml:space="preserve"> hier</w:t>
      </w:r>
      <w:r w:rsidR="006F23AD" w:rsidRPr="00086B6D">
        <w:rPr>
          <w:lang w:val="nl-NL"/>
        </w:rPr>
        <w:t xml:space="preserve"> te vinden.</w:t>
      </w:r>
    </w:p>
    <w:p w14:paraId="54B4511D" w14:textId="77777777" w:rsidR="00DF6834" w:rsidRPr="00086B6D" w:rsidRDefault="00DF6834" w:rsidP="00DF6834">
      <w:pPr>
        <w:pStyle w:val="07Subheadline"/>
        <w:rPr>
          <w:lang w:val="nl-NL"/>
        </w:rPr>
      </w:pPr>
    </w:p>
    <w:p w14:paraId="2498BB2D" w14:textId="090F6114" w:rsidR="00DF6834" w:rsidRPr="00086B6D" w:rsidRDefault="00DF6834" w:rsidP="00DF6834">
      <w:pPr>
        <w:pStyle w:val="07Subheadline"/>
        <w:rPr>
          <w:b/>
          <w:bCs/>
          <w:lang w:val="nl-NL"/>
        </w:rPr>
      </w:pPr>
      <w:r w:rsidRPr="00086B6D">
        <w:rPr>
          <w:b/>
          <w:bCs/>
          <w:lang w:val="nl-NL"/>
        </w:rPr>
        <w:t>Kleine details</w:t>
      </w:r>
      <w:r w:rsidR="001E5B81" w:rsidRPr="00086B6D">
        <w:rPr>
          <w:b/>
          <w:bCs/>
          <w:lang w:val="nl-NL"/>
        </w:rPr>
        <w:t xml:space="preserve">, </w:t>
      </w:r>
      <w:r w:rsidRPr="00086B6D">
        <w:rPr>
          <w:b/>
          <w:bCs/>
          <w:lang w:val="nl-NL"/>
        </w:rPr>
        <w:t>grote impact: aerodynamische optimalisatie van de CLA</w:t>
      </w:r>
    </w:p>
    <w:p w14:paraId="12516792" w14:textId="41763FC0" w:rsidR="00DF6834" w:rsidRPr="00086B6D" w:rsidRDefault="001E5B81" w:rsidP="00DF6834">
      <w:pPr>
        <w:pStyle w:val="07Subheadline"/>
        <w:rPr>
          <w:lang w:val="nl-NL"/>
        </w:rPr>
      </w:pPr>
      <w:r w:rsidRPr="00086B6D">
        <w:rPr>
          <w:lang w:val="nl-NL"/>
        </w:rPr>
        <w:t xml:space="preserve">De toegevoegde waarde in het dagelijks verkeer is net zo omvangrijk als de aerodynamische optimalisaties van de auto’s, zoals hieronder geïllustreerd aan de hand van het actuele voorbeeld van de nieuwe CLA met EQ-technologie. </w:t>
      </w:r>
      <w:r w:rsidR="00DF6834" w:rsidRPr="00086B6D">
        <w:rPr>
          <w:lang w:val="nl-NL"/>
        </w:rPr>
        <w:t xml:space="preserve">Met een </w:t>
      </w:r>
      <w:proofErr w:type="spellStart"/>
      <w:r w:rsidR="00DF6834" w:rsidRPr="00086B6D">
        <w:rPr>
          <w:lang w:val="nl-NL"/>
        </w:rPr>
        <w:t>C</w:t>
      </w:r>
      <w:r w:rsidRPr="00086B6D">
        <w:rPr>
          <w:lang w:val="nl-NL"/>
        </w:rPr>
        <w:t>w</w:t>
      </w:r>
      <w:proofErr w:type="spellEnd"/>
      <w:r w:rsidR="00DF6834" w:rsidRPr="00086B6D">
        <w:rPr>
          <w:lang w:val="nl-NL"/>
        </w:rPr>
        <w:t xml:space="preserve">-waarde van 0,21 behoort dit volledig elektrische model tot de beste in zijn klasse. Binnen de </w:t>
      </w:r>
      <w:r w:rsidRPr="00086B6D">
        <w:rPr>
          <w:lang w:val="nl-NL"/>
        </w:rPr>
        <w:t>model</w:t>
      </w:r>
      <w:r w:rsidR="00DF6834" w:rsidRPr="00086B6D">
        <w:rPr>
          <w:lang w:val="nl-NL"/>
        </w:rPr>
        <w:t xml:space="preserve">serie is de spreiding ook erg klein. Dit is </w:t>
      </w:r>
      <w:r w:rsidRPr="00086B6D">
        <w:rPr>
          <w:lang w:val="nl-NL"/>
        </w:rPr>
        <w:t>mede</w:t>
      </w:r>
      <w:r w:rsidR="00DF6834" w:rsidRPr="00086B6D">
        <w:rPr>
          <w:lang w:val="nl-NL"/>
        </w:rPr>
        <w:t xml:space="preserve"> te danken aan het brede assortiment aerodynamisch geoptimaliseerde </w:t>
      </w:r>
      <w:r w:rsidRPr="00086B6D">
        <w:rPr>
          <w:lang w:val="nl-NL"/>
        </w:rPr>
        <w:t>velgen</w:t>
      </w:r>
      <w:r w:rsidR="00DF6834" w:rsidRPr="00086B6D">
        <w:rPr>
          <w:lang w:val="nl-NL"/>
        </w:rPr>
        <w:t xml:space="preserve">. Hiertoe behoort voor het eerst een </w:t>
      </w:r>
      <w:r w:rsidRPr="00086B6D">
        <w:rPr>
          <w:lang w:val="nl-NL"/>
        </w:rPr>
        <w:t>bicolor</w:t>
      </w:r>
      <w:r w:rsidR="00DF6834" w:rsidRPr="00086B6D">
        <w:rPr>
          <w:lang w:val="nl-NL"/>
        </w:rPr>
        <w:t xml:space="preserve"> volledige afdekking voor lichtmetalen </w:t>
      </w:r>
      <w:r w:rsidRPr="00086B6D">
        <w:rPr>
          <w:lang w:val="nl-NL"/>
        </w:rPr>
        <w:t>velgen</w:t>
      </w:r>
      <w:r w:rsidR="00DF6834" w:rsidRPr="00086B6D">
        <w:rPr>
          <w:lang w:val="nl-NL"/>
        </w:rPr>
        <w:t>. In vergelijking met een conventione</w:t>
      </w:r>
      <w:r w:rsidRPr="00086B6D">
        <w:rPr>
          <w:lang w:val="nl-NL"/>
        </w:rPr>
        <w:t xml:space="preserve">le velg </w:t>
      </w:r>
      <w:r w:rsidR="00DF6834" w:rsidRPr="00086B6D">
        <w:rPr>
          <w:lang w:val="nl-NL"/>
        </w:rPr>
        <w:t xml:space="preserve">presteert </w:t>
      </w:r>
      <w:r w:rsidRPr="00086B6D">
        <w:rPr>
          <w:lang w:val="nl-NL"/>
        </w:rPr>
        <w:t>deze velg</w:t>
      </w:r>
      <w:r w:rsidR="00DF6834" w:rsidRPr="00086B6D">
        <w:rPr>
          <w:lang w:val="nl-NL"/>
        </w:rPr>
        <w:t xml:space="preserve"> tot 15 </w:t>
      </w:r>
      <w:proofErr w:type="spellStart"/>
      <w:r w:rsidRPr="00086B6D">
        <w:rPr>
          <w:lang w:val="nl-NL"/>
        </w:rPr>
        <w:t>Cw</w:t>
      </w:r>
      <w:proofErr w:type="spellEnd"/>
      <w:r w:rsidR="00DF6834" w:rsidRPr="00086B6D">
        <w:rPr>
          <w:lang w:val="nl-NL"/>
        </w:rPr>
        <w:t xml:space="preserve">-punten beter; in vergelijking met een reeds geoptimaliseerde </w:t>
      </w:r>
      <w:r w:rsidR="008C0F2C" w:rsidRPr="00086B6D">
        <w:rPr>
          <w:lang w:val="nl-NL"/>
        </w:rPr>
        <w:t>lichtmetalen</w:t>
      </w:r>
      <w:r w:rsidR="00DF6834" w:rsidRPr="00086B6D">
        <w:rPr>
          <w:lang w:val="nl-NL"/>
        </w:rPr>
        <w:t xml:space="preserve"> </w:t>
      </w:r>
      <w:proofErr w:type="spellStart"/>
      <w:r w:rsidR="00DF6834" w:rsidRPr="00086B6D">
        <w:rPr>
          <w:lang w:val="nl-NL"/>
        </w:rPr>
        <w:t>aerovelg</w:t>
      </w:r>
      <w:proofErr w:type="spellEnd"/>
      <w:r w:rsidR="00DF6834" w:rsidRPr="00086B6D">
        <w:rPr>
          <w:lang w:val="nl-NL"/>
        </w:rPr>
        <w:t xml:space="preserve"> is het voordeel nog steeds tot </w:t>
      </w:r>
      <w:r w:rsidR="008C0F2C" w:rsidRPr="00086B6D">
        <w:rPr>
          <w:lang w:val="nl-NL"/>
        </w:rPr>
        <w:t>2</w:t>
      </w:r>
      <w:r w:rsidR="00DF6834" w:rsidRPr="00086B6D">
        <w:rPr>
          <w:lang w:val="nl-NL"/>
        </w:rPr>
        <w:t xml:space="preserve"> </w:t>
      </w:r>
      <w:proofErr w:type="spellStart"/>
      <w:r w:rsidR="008C0F2C" w:rsidRPr="00086B6D">
        <w:rPr>
          <w:lang w:val="nl-NL"/>
        </w:rPr>
        <w:t>Cw</w:t>
      </w:r>
      <w:proofErr w:type="spellEnd"/>
      <w:r w:rsidR="00DF6834" w:rsidRPr="00086B6D">
        <w:rPr>
          <w:lang w:val="nl-NL"/>
        </w:rPr>
        <w:t xml:space="preserve">-punten. Bovendien hebben de </w:t>
      </w:r>
      <w:proofErr w:type="spellStart"/>
      <w:r w:rsidR="00DF6834" w:rsidRPr="00086B6D">
        <w:rPr>
          <w:lang w:val="nl-NL"/>
        </w:rPr>
        <w:t>aerodynamici</w:t>
      </w:r>
      <w:proofErr w:type="spellEnd"/>
      <w:r w:rsidR="008C0F2C" w:rsidRPr="00086B6D">
        <w:rPr>
          <w:lang w:val="nl-NL"/>
        </w:rPr>
        <w:t xml:space="preserve"> </w:t>
      </w:r>
      <w:r w:rsidR="006F23AD" w:rsidRPr="00086B6D">
        <w:rPr>
          <w:lang w:val="nl-NL"/>
        </w:rPr>
        <w:t>van Mercedes-Benz</w:t>
      </w:r>
      <w:r w:rsidR="00DF6834" w:rsidRPr="00086B6D">
        <w:rPr>
          <w:lang w:val="nl-NL"/>
        </w:rPr>
        <w:t xml:space="preserve"> de wielspoilers voor de voor- en achteras in detail geoptimaliseerd voor alle inchmaten, waardoor de invloed van de </w:t>
      </w:r>
      <w:r w:rsidR="008C0F2C" w:rsidRPr="00086B6D">
        <w:rPr>
          <w:lang w:val="nl-NL"/>
        </w:rPr>
        <w:t xml:space="preserve">velgen </w:t>
      </w:r>
      <w:r w:rsidR="00DF6834" w:rsidRPr="00086B6D">
        <w:rPr>
          <w:lang w:val="nl-NL"/>
        </w:rPr>
        <w:t>en banden op de luchtweerstand tot een minimum wordt beperkt.</w:t>
      </w:r>
    </w:p>
    <w:p w14:paraId="44155E51" w14:textId="77777777" w:rsidR="00617452" w:rsidRPr="00086B6D" w:rsidRDefault="00617452" w:rsidP="00DF6834">
      <w:pPr>
        <w:pStyle w:val="07Subheadline"/>
        <w:rPr>
          <w:lang w:val="nl-NL"/>
        </w:rPr>
      </w:pPr>
    </w:p>
    <w:p w14:paraId="57FF04AF" w14:textId="2EF0C3C5" w:rsidR="00DF6834" w:rsidRPr="00086B6D" w:rsidRDefault="00DF6834" w:rsidP="00DF6834">
      <w:pPr>
        <w:pStyle w:val="07Subheadline"/>
        <w:rPr>
          <w:lang w:val="nl-NL"/>
        </w:rPr>
      </w:pPr>
      <w:r w:rsidRPr="00086B6D">
        <w:rPr>
          <w:lang w:val="nl-NL"/>
        </w:rPr>
        <w:lastRenderedPageBreak/>
        <w:t xml:space="preserve">In het gebied rond de grille en de koplampen zijn de </w:t>
      </w:r>
      <w:r w:rsidR="008C0F2C" w:rsidRPr="00086B6D">
        <w:rPr>
          <w:lang w:val="nl-NL"/>
        </w:rPr>
        <w:t>voegen</w:t>
      </w:r>
      <w:r w:rsidRPr="00086B6D">
        <w:rPr>
          <w:lang w:val="nl-NL"/>
        </w:rPr>
        <w:t xml:space="preserve"> optimaal geplaatst en gedeeltelijk afgedicht. </w:t>
      </w:r>
      <w:r w:rsidR="006F23AD" w:rsidRPr="00086B6D">
        <w:rPr>
          <w:lang w:val="nl-NL"/>
        </w:rPr>
        <w:t>En ook h</w:t>
      </w:r>
      <w:r w:rsidRPr="00086B6D">
        <w:rPr>
          <w:lang w:val="nl-NL"/>
        </w:rPr>
        <w:t xml:space="preserve">et </w:t>
      </w:r>
      <w:r w:rsidR="008C0F2C" w:rsidRPr="00086B6D">
        <w:rPr>
          <w:lang w:val="nl-NL"/>
        </w:rPr>
        <w:t>voertuigbodem</w:t>
      </w:r>
      <w:r w:rsidRPr="00086B6D">
        <w:rPr>
          <w:lang w:val="nl-NL"/>
        </w:rPr>
        <w:t xml:space="preserve">concept van de EQS en EQE is verder </w:t>
      </w:r>
      <w:r w:rsidR="006F23AD" w:rsidRPr="00086B6D">
        <w:rPr>
          <w:lang w:val="nl-NL"/>
        </w:rPr>
        <w:t>door</w:t>
      </w:r>
      <w:r w:rsidRPr="00086B6D">
        <w:rPr>
          <w:lang w:val="nl-NL"/>
        </w:rPr>
        <w:t xml:space="preserve">ontwikkeld. </w:t>
      </w:r>
      <w:r w:rsidR="008C0F2C" w:rsidRPr="00086B6D">
        <w:rPr>
          <w:lang w:val="nl-NL"/>
        </w:rPr>
        <w:t>De</w:t>
      </w:r>
      <w:r w:rsidRPr="00086B6D">
        <w:rPr>
          <w:lang w:val="nl-NL"/>
        </w:rPr>
        <w:t xml:space="preserve"> zeer gladde </w:t>
      </w:r>
      <w:r w:rsidR="008C0F2C" w:rsidRPr="00086B6D">
        <w:rPr>
          <w:lang w:val="nl-NL"/>
        </w:rPr>
        <w:t>voertuigbodem</w:t>
      </w:r>
      <w:r w:rsidRPr="00086B6D">
        <w:rPr>
          <w:lang w:val="nl-NL"/>
        </w:rPr>
        <w:t xml:space="preserve"> is bijna volledig gesloten en ook de veerarmen en spoorstangen zijn afgedekt. De achterwielafdekking is aan de carrosserie bevestigd, zodat deze geen </w:t>
      </w:r>
      <w:r w:rsidR="008C0F2C" w:rsidRPr="00086B6D">
        <w:rPr>
          <w:lang w:val="nl-NL"/>
        </w:rPr>
        <w:t>voegen</w:t>
      </w:r>
      <w:r w:rsidRPr="00086B6D">
        <w:rPr>
          <w:lang w:val="nl-NL"/>
        </w:rPr>
        <w:t xml:space="preserve"> heeft </w:t>
      </w:r>
      <w:r w:rsidR="008C0F2C" w:rsidRPr="00086B6D">
        <w:rPr>
          <w:lang w:val="nl-NL"/>
        </w:rPr>
        <w:t>naar</w:t>
      </w:r>
      <w:r w:rsidRPr="00086B6D">
        <w:rPr>
          <w:lang w:val="nl-NL"/>
        </w:rPr>
        <w:t xml:space="preserve"> de omliggende onderdelen en dus niet meebeweegt met de as wanneer deze bijvoorbeeld </w:t>
      </w:r>
      <w:proofErr w:type="spellStart"/>
      <w:r w:rsidR="008C0F2C" w:rsidRPr="00086B6D">
        <w:rPr>
          <w:lang w:val="nl-NL"/>
        </w:rPr>
        <w:t>inveert</w:t>
      </w:r>
      <w:proofErr w:type="spellEnd"/>
      <w:r w:rsidRPr="00086B6D">
        <w:rPr>
          <w:lang w:val="nl-NL"/>
        </w:rPr>
        <w:t xml:space="preserve">. Om aerodynamische compromissen te vermijden, </w:t>
      </w:r>
      <w:r w:rsidR="008C0F2C" w:rsidRPr="00086B6D">
        <w:rPr>
          <w:lang w:val="nl-NL"/>
        </w:rPr>
        <w:t>monteert</w:t>
      </w:r>
      <w:r w:rsidRPr="00086B6D">
        <w:rPr>
          <w:lang w:val="nl-NL"/>
        </w:rPr>
        <w:t xml:space="preserve"> Mercedes-Benz zelfs twee diffus</w:t>
      </w:r>
      <w:r w:rsidR="008C0F2C" w:rsidRPr="00086B6D">
        <w:rPr>
          <w:lang w:val="nl-NL"/>
        </w:rPr>
        <w:t>o</w:t>
      </w:r>
      <w:r w:rsidRPr="00086B6D">
        <w:rPr>
          <w:lang w:val="nl-NL"/>
        </w:rPr>
        <w:t>rvarianten aan de achterzijde van de elektrische CLA: voor modellen zonder en m</w:t>
      </w:r>
      <w:r w:rsidR="00602D52" w:rsidRPr="00086B6D">
        <w:rPr>
          <w:lang w:val="nl-NL"/>
        </w:rPr>
        <w:t>é</w:t>
      </w:r>
      <w:r w:rsidRPr="00086B6D">
        <w:rPr>
          <w:lang w:val="nl-NL"/>
        </w:rPr>
        <w:t>t een trekhaak.</w:t>
      </w:r>
    </w:p>
    <w:p w14:paraId="6D6393B3" w14:textId="77777777" w:rsidR="00DF6834" w:rsidRPr="00086B6D" w:rsidRDefault="00DF6834" w:rsidP="00DF6834">
      <w:pPr>
        <w:pStyle w:val="07Subheadline"/>
        <w:rPr>
          <w:lang w:val="nl-NL"/>
        </w:rPr>
      </w:pPr>
    </w:p>
    <w:p w14:paraId="202629F9" w14:textId="539D0839" w:rsidR="00DF6834" w:rsidRPr="00086B6D" w:rsidRDefault="00052C93" w:rsidP="00DF6834">
      <w:pPr>
        <w:pStyle w:val="07Subheadline"/>
        <w:rPr>
          <w:sz w:val="15"/>
          <w:szCs w:val="15"/>
          <w:lang w:val="nl-NL"/>
        </w:rPr>
      </w:pPr>
      <w:r w:rsidRPr="00086B6D">
        <w:rPr>
          <w:sz w:val="15"/>
          <w:szCs w:val="15"/>
          <w:vertAlign w:val="superscript"/>
          <w:lang w:val="nl-NL"/>
        </w:rPr>
        <w:t>1</w:t>
      </w:r>
      <w:r w:rsidRPr="00086B6D">
        <w:rPr>
          <w:sz w:val="15"/>
          <w:szCs w:val="15"/>
          <w:lang w:val="nl-NL"/>
        </w:rPr>
        <w:t xml:space="preserve"> </w:t>
      </w:r>
      <w:r w:rsidR="00DF6834" w:rsidRPr="00086B6D">
        <w:rPr>
          <w:sz w:val="15"/>
          <w:szCs w:val="15"/>
          <w:lang w:val="nl-NL"/>
        </w:rPr>
        <w:t>Op 28 januari 1938 vestigde de Mercedes-Benz W 125 een snelheidswereldrecord op de openbare weg met zijn luchtweerstandscoëfficiënt (</w:t>
      </w:r>
      <w:proofErr w:type="spellStart"/>
      <w:r w:rsidR="00DF6834" w:rsidRPr="00086B6D">
        <w:rPr>
          <w:sz w:val="15"/>
          <w:szCs w:val="15"/>
          <w:lang w:val="nl-NL"/>
        </w:rPr>
        <w:t>C</w:t>
      </w:r>
      <w:r w:rsidR="00F405B9" w:rsidRPr="00086B6D">
        <w:rPr>
          <w:sz w:val="15"/>
          <w:szCs w:val="15"/>
          <w:lang w:val="nl-NL"/>
        </w:rPr>
        <w:t>w</w:t>
      </w:r>
      <w:proofErr w:type="spellEnd"/>
      <w:r w:rsidR="00DF6834" w:rsidRPr="00086B6D">
        <w:rPr>
          <w:sz w:val="15"/>
          <w:szCs w:val="15"/>
          <w:lang w:val="nl-NL"/>
        </w:rPr>
        <w:t xml:space="preserve">-waarde) van 0,17: Rudolf </w:t>
      </w:r>
      <w:proofErr w:type="spellStart"/>
      <w:r w:rsidR="00DF6834" w:rsidRPr="00086B6D">
        <w:rPr>
          <w:sz w:val="15"/>
          <w:szCs w:val="15"/>
          <w:lang w:val="nl-NL"/>
        </w:rPr>
        <w:t>Caracciola</w:t>
      </w:r>
      <w:proofErr w:type="spellEnd"/>
      <w:r w:rsidR="00DF6834" w:rsidRPr="00086B6D">
        <w:rPr>
          <w:sz w:val="15"/>
          <w:szCs w:val="15"/>
          <w:lang w:val="nl-NL"/>
        </w:rPr>
        <w:t xml:space="preserve"> bereikte een snelheid van 432,7 km/</w:t>
      </w:r>
      <w:r w:rsidR="00E236D5" w:rsidRPr="00086B6D">
        <w:rPr>
          <w:sz w:val="15"/>
          <w:szCs w:val="15"/>
          <w:lang w:val="nl-NL"/>
        </w:rPr>
        <w:t>h</w:t>
      </w:r>
      <w:r w:rsidR="00DF6834" w:rsidRPr="00086B6D">
        <w:rPr>
          <w:sz w:val="15"/>
          <w:szCs w:val="15"/>
          <w:lang w:val="nl-NL"/>
        </w:rPr>
        <w:t xml:space="preserve"> op de A5 tussen Darmstadt en Frankfurt.</w:t>
      </w:r>
    </w:p>
    <w:p w14:paraId="57CCB76A" w14:textId="4D8A7384" w:rsidR="00DF6834" w:rsidRPr="00086B6D" w:rsidRDefault="00052C93" w:rsidP="00DF6834">
      <w:pPr>
        <w:pStyle w:val="07Subheadline"/>
        <w:rPr>
          <w:sz w:val="15"/>
          <w:szCs w:val="15"/>
          <w:lang w:val="nl-NL"/>
        </w:rPr>
      </w:pPr>
      <w:r w:rsidRPr="00086B6D">
        <w:rPr>
          <w:sz w:val="15"/>
          <w:szCs w:val="15"/>
          <w:vertAlign w:val="superscript"/>
          <w:lang w:val="nl-NL"/>
        </w:rPr>
        <w:t>2</w:t>
      </w:r>
      <w:r w:rsidRPr="00086B6D">
        <w:rPr>
          <w:sz w:val="15"/>
          <w:szCs w:val="15"/>
          <w:lang w:val="nl-NL"/>
        </w:rPr>
        <w:t xml:space="preserve"> </w:t>
      </w:r>
      <w:r w:rsidR="00DF6834" w:rsidRPr="00086B6D">
        <w:rPr>
          <w:sz w:val="15"/>
          <w:szCs w:val="15"/>
          <w:lang w:val="nl-NL"/>
        </w:rPr>
        <w:t xml:space="preserve">De </w:t>
      </w:r>
      <w:proofErr w:type="spellStart"/>
      <w:r w:rsidR="00DF6834" w:rsidRPr="00086B6D">
        <w:rPr>
          <w:sz w:val="15"/>
          <w:szCs w:val="15"/>
          <w:lang w:val="nl-NL"/>
        </w:rPr>
        <w:t>recordbrekende</w:t>
      </w:r>
      <w:proofErr w:type="spellEnd"/>
      <w:r w:rsidR="00DF6834" w:rsidRPr="00086B6D">
        <w:rPr>
          <w:sz w:val="15"/>
          <w:szCs w:val="15"/>
          <w:lang w:val="nl-NL"/>
        </w:rPr>
        <w:t xml:space="preserve"> C111-III had een luchtweerstandscoëfficiënt van 0,183.</w:t>
      </w:r>
    </w:p>
    <w:p w14:paraId="75BC98DD" w14:textId="77777777" w:rsidR="00E236D5" w:rsidRPr="00086B6D" w:rsidRDefault="00E236D5" w:rsidP="00052C93">
      <w:pPr>
        <w:pStyle w:val="07Subheadline"/>
        <w:rPr>
          <w:rFonts w:ascii="MB Corpo A Title Cond Office" w:eastAsia="MB Corpo A Title Cond Office" w:hAnsi="MB Corpo A Title Cond Office" w:cs="MB Corpo A Title Cond Office"/>
          <w:kern w:val="2"/>
          <w:sz w:val="32"/>
          <w:szCs w:val="32"/>
          <w:lang w:val="nl-NL" w:eastAsia="de-DE"/>
          <w14:ligatures w14:val="standardContextual"/>
        </w:rPr>
      </w:pPr>
    </w:p>
    <w:p w14:paraId="69E1BCAC" w14:textId="77777777" w:rsidR="00E236D5" w:rsidRPr="00086B6D" w:rsidRDefault="00E236D5">
      <w:pPr>
        <w:spacing w:after="160" w:line="259" w:lineRule="auto"/>
        <w:rPr>
          <w:rFonts w:ascii="MB Corpo A Title Cond Office" w:eastAsia="MB Corpo A Title Cond Office" w:hAnsi="MB Corpo A Title Cond Office" w:cs="MB Corpo A Title Cond Office"/>
          <w:sz w:val="32"/>
          <w:szCs w:val="32"/>
          <w:lang w:val="nl-NL"/>
        </w:rPr>
      </w:pPr>
      <w:r w:rsidRPr="00086B6D">
        <w:rPr>
          <w:rFonts w:ascii="MB Corpo A Title Cond Office" w:eastAsia="MB Corpo A Title Cond Office" w:hAnsi="MB Corpo A Title Cond Office" w:cs="MB Corpo A Title Cond Office"/>
          <w:sz w:val="32"/>
          <w:szCs w:val="32"/>
          <w:lang w:val="nl-NL"/>
        </w:rPr>
        <w:br w:type="page"/>
      </w:r>
    </w:p>
    <w:p w14:paraId="253D2462" w14:textId="5F415EE1" w:rsidR="00052C93" w:rsidRPr="00086B6D" w:rsidRDefault="00052C93" w:rsidP="00052C93">
      <w:pPr>
        <w:pStyle w:val="07Subheadline"/>
        <w:rPr>
          <w:rFonts w:ascii="MB Corpo A Title Cond Office" w:eastAsia="MB Corpo A Title Cond Office" w:hAnsi="MB Corpo A Title Cond Office" w:cs="MB Corpo A Title Cond Office"/>
          <w:kern w:val="2"/>
          <w:sz w:val="32"/>
          <w:szCs w:val="32"/>
          <w:lang w:val="nl-NL" w:eastAsia="de-DE"/>
          <w14:ligatures w14:val="standardContextual"/>
        </w:rPr>
      </w:pPr>
      <w:r w:rsidRPr="00086B6D">
        <w:rPr>
          <w:rFonts w:ascii="MB Corpo A Title Cond Office" w:eastAsia="MB Corpo A Title Cond Office" w:hAnsi="MB Corpo A Title Cond Office" w:cs="MB Corpo A Title Cond Office"/>
          <w:kern w:val="2"/>
          <w:sz w:val="32"/>
          <w:szCs w:val="32"/>
          <w:lang w:val="nl-NL" w:eastAsia="de-DE"/>
          <w14:ligatures w14:val="standardContextual"/>
        </w:rPr>
        <w:lastRenderedPageBreak/>
        <w:t xml:space="preserve">Voor meer </w:t>
      </w:r>
      <w:r w:rsidR="00176D90" w:rsidRPr="00086B6D">
        <w:rPr>
          <w:rFonts w:ascii="MB Corpo A Title Cond Office" w:eastAsia="MB Corpo A Title Cond Office" w:hAnsi="MB Corpo A Title Cond Office" w:cs="MB Corpo A Title Cond Office"/>
          <w:kern w:val="2"/>
          <w:sz w:val="32"/>
          <w:szCs w:val="32"/>
          <w:lang w:val="nl-NL" w:eastAsia="de-DE"/>
          <w14:ligatures w14:val="standardContextual"/>
        </w:rPr>
        <w:t>actieradius</w:t>
      </w:r>
      <w:r w:rsidRPr="00086B6D">
        <w:rPr>
          <w:rFonts w:ascii="MB Corpo A Title Cond Office" w:eastAsia="MB Corpo A Title Cond Office" w:hAnsi="MB Corpo A Title Cond Office" w:cs="MB Corpo A Title Cond Office"/>
          <w:kern w:val="2"/>
          <w:sz w:val="32"/>
          <w:szCs w:val="32"/>
          <w:lang w:val="nl-NL" w:eastAsia="de-DE"/>
          <w14:ligatures w14:val="standardContextual"/>
        </w:rPr>
        <w:t>, veiligheid en comfort</w:t>
      </w:r>
    </w:p>
    <w:p w14:paraId="08022D85" w14:textId="77777777" w:rsidR="00052C93" w:rsidRPr="00086B6D" w:rsidRDefault="00052C93" w:rsidP="00052C93">
      <w:pPr>
        <w:pStyle w:val="07Subheadline"/>
        <w:rPr>
          <w:lang w:val="nl-NL"/>
        </w:rPr>
      </w:pPr>
    </w:p>
    <w:p w14:paraId="35A97FFF" w14:textId="28F90466" w:rsidR="00052C93" w:rsidRPr="00086B6D" w:rsidRDefault="00052C93" w:rsidP="00052C93">
      <w:pPr>
        <w:pStyle w:val="07Subheadline"/>
        <w:rPr>
          <w:lang w:val="nl-NL"/>
        </w:rPr>
      </w:pPr>
      <w:r w:rsidRPr="00086B6D">
        <w:rPr>
          <w:lang w:val="nl-NL"/>
        </w:rPr>
        <w:t>Aerodynamica bij Mercedes-Benz: de aerodynamische disciplines</w:t>
      </w:r>
    </w:p>
    <w:p w14:paraId="4694E703" w14:textId="77777777" w:rsidR="00052C93" w:rsidRPr="00086B6D" w:rsidRDefault="00052C93" w:rsidP="00052C93">
      <w:pPr>
        <w:pStyle w:val="07Subheadline"/>
        <w:rPr>
          <w:lang w:val="nl-NL"/>
        </w:rPr>
      </w:pPr>
    </w:p>
    <w:p w14:paraId="35A0633D" w14:textId="580BA78B" w:rsidR="00052C93" w:rsidRPr="00086B6D" w:rsidRDefault="00052C93" w:rsidP="00176D90">
      <w:pPr>
        <w:pStyle w:val="07Subheadline"/>
        <w:numPr>
          <w:ilvl w:val="0"/>
          <w:numId w:val="22"/>
        </w:numPr>
        <w:ind w:left="284" w:hanging="284"/>
        <w:rPr>
          <w:lang w:val="nl-NL"/>
        </w:rPr>
      </w:pPr>
      <w:r w:rsidRPr="00086B6D">
        <w:rPr>
          <w:lang w:val="nl-NL"/>
        </w:rPr>
        <w:t>Belangrijkste hefboom voor effici</w:t>
      </w:r>
      <w:r w:rsidR="00176D90" w:rsidRPr="00086B6D">
        <w:rPr>
          <w:lang w:val="nl-NL"/>
        </w:rPr>
        <w:t>ëntie</w:t>
      </w:r>
      <w:r w:rsidRPr="00086B6D">
        <w:rPr>
          <w:lang w:val="nl-NL"/>
        </w:rPr>
        <w:t>: stromingsoptimalisatie</w:t>
      </w:r>
    </w:p>
    <w:p w14:paraId="50B3268C" w14:textId="1CCAD54D" w:rsidR="00052C93" w:rsidRPr="00086B6D" w:rsidRDefault="00052C93" w:rsidP="00176D90">
      <w:pPr>
        <w:pStyle w:val="07Subheadline"/>
        <w:numPr>
          <w:ilvl w:val="0"/>
          <w:numId w:val="22"/>
        </w:numPr>
        <w:ind w:left="284" w:hanging="284"/>
        <w:rPr>
          <w:lang w:val="nl-NL"/>
        </w:rPr>
      </w:pPr>
      <w:r w:rsidRPr="00086B6D">
        <w:rPr>
          <w:lang w:val="nl-NL"/>
        </w:rPr>
        <w:t xml:space="preserve">Cruciaal voor comfort op lange afstanden: </w:t>
      </w:r>
      <w:proofErr w:type="spellStart"/>
      <w:r w:rsidRPr="00086B6D">
        <w:rPr>
          <w:lang w:val="nl-NL"/>
        </w:rPr>
        <w:t>aero</w:t>
      </w:r>
      <w:proofErr w:type="spellEnd"/>
      <w:r w:rsidR="00602D52" w:rsidRPr="00086B6D">
        <w:rPr>
          <w:lang w:val="nl-NL"/>
        </w:rPr>
        <w:t>-</w:t>
      </w:r>
      <w:r w:rsidRPr="00086B6D">
        <w:rPr>
          <w:lang w:val="nl-NL"/>
        </w:rPr>
        <w:t>akoestiek</w:t>
      </w:r>
    </w:p>
    <w:p w14:paraId="23EA738E" w14:textId="4427F4EE" w:rsidR="00052C93" w:rsidRPr="00086B6D" w:rsidRDefault="00052C93" w:rsidP="00176D90">
      <w:pPr>
        <w:pStyle w:val="07Subheadline"/>
        <w:numPr>
          <w:ilvl w:val="0"/>
          <w:numId w:val="22"/>
        </w:numPr>
        <w:ind w:left="284" w:hanging="284"/>
        <w:rPr>
          <w:lang w:val="nl-NL"/>
        </w:rPr>
      </w:pPr>
      <w:r w:rsidRPr="00086B6D">
        <w:rPr>
          <w:lang w:val="nl-NL"/>
        </w:rPr>
        <w:t xml:space="preserve">Bijdrage aan actieve veiligheid: </w:t>
      </w:r>
      <w:r w:rsidR="00176D90" w:rsidRPr="00086B6D">
        <w:rPr>
          <w:lang w:val="nl-NL"/>
        </w:rPr>
        <w:t>de auto</w:t>
      </w:r>
      <w:r w:rsidRPr="00086B6D">
        <w:rPr>
          <w:lang w:val="nl-NL"/>
        </w:rPr>
        <w:t xml:space="preserve"> schoon houden</w:t>
      </w:r>
    </w:p>
    <w:p w14:paraId="2B2A4EF1" w14:textId="77777777" w:rsidR="00052C93" w:rsidRPr="00086B6D" w:rsidRDefault="00052C93" w:rsidP="00052C93">
      <w:pPr>
        <w:pStyle w:val="07Subheadline"/>
        <w:rPr>
          <w:lang w:val="nl-NL"/>
        </w:rPr>
      </w:pPr>
    </w:p>
    <w:p w14:paraId="745FDD2F" w14:textId="65AE9CF7" w:rsidR="00052C93" w:rsidRPr="00086B6D" w:rsidRDefault="00052C93" w:rsidP="00052C93">
      <w:pPr>
        <w:pStyle w:val="07Subheadline"/>
        <w:rPr>
          <w:lang w:val="nl-NL"/>
        </w:rPr>
      </w:pPr>
      <w:r w:rsidRPr="00086B6D">
        <w:rPr>
          <w:lang w:val="nl-NL"/>
        </w:rPr>
        <w:t xml:space="preserve">Op lange afstanden is aerodynamica veruit de grootste factor die van invloed is op de </w:t>
      </w:r>
      <w:r w:rsidR="00E236D5" w:rsidRPr="00086B6D">
        <w:rPr>
          <w:lang w:val="nl-NL"/>
        </w:rPr>
        <w:t>efficiëntie</w:t>
      </w:r>
      <w:r w:rsidRPr="00086B6D">
        <w:rPr>
          <w:lang w:val="nl-NL"/>
        </w:rPr>
        <w:t xml:space="preserve">. </w:t>
      </w:r>
      <w:r w:rsidR="00F405B9" w:rsidRPr="00086B6D">
        <w:rPr>
          <w:lang w:val="nl-NL"/>
        </w:rPr>
        <w:t>1</w:t>
      </w:r>
      <w:r w:rsidRPr="00086B6D">
        <w:rPr>
          <w:lang w:val="nl-NL"/>
        </w:rPr>
        <w:t xml:space="preserve"> punt in de </w:t>
      </w:r>
      <w:proofErr w:type="spellStart"/>
      <w:r w:rsidRPr="00086B6D">
        <w:rPr>
          <w:lang w:val="nl-NL"/>
        </w:rPr>
        <w:t>C</w:t>
      </w:r>
      <w:r w:rsidR="00F405B9" w:rsidRPr="00086B6D">
        <w:rPr>
          <w:lang w:val="nl-NL"/>
        </w:rPr>
        <w:t>w</w:t>
      </w:r>
      <w:proofErr w:type="spellEnd"/>
      <w:r w:rsidRPr="00086B6D">
        <w:rPr>
          <w:lang w:val="nl-NL"/>
        </w:rPr>
        <w:t xml:space="preserve">-waarde, </w:t>
      </w:r>
      <w:r w:rsidR="00F405B9" w:rsidRPr="00086B6D">
        <w:rPr>
          <w:lang w:val="nl-NL"/>
        </w:rPr>
        <w:t>oftewel ee</w:t>
      </w:r>
      <w:r w:rsidRPr="00086B6D">
        <w:rPr>
          <w:lang w:val="nl-NL"/>
        </w:rPr>
        <w:t xml:space="preserve">n duizendste (0,001), komt overeen met </w:t>
      </w:r>
      <w:r w:rsidR="00F405B9" w:rsidRPr="00086B6D">
        <w:rPr>
          <w:lang w:val="nl-NL"/>
        </w:rPr>
        <w:t xml:space="preserve">10 kg </w:t>
      </w:r>
      <w:r w:rsidRPr="00086B6D">
        <w:rPr>
          <w:lang w:val="nl-NL"/>
        </w:rPr>
        <w:t xml:space="preserve">gewichtsbesparing in de WLTP-cyclus. Of, anders gezegd: </w:t>
      </w:r>
      <w:r w:rsidR="00F405B9" w:rsidRPr="00086B6D">
        <w:rPr>
          <w:lang w:val="nl-NL"/>
        </w:rPr>
        <w:t>1</w:t>
      </w:r>
      <w:r w:rsidRPr="00086B6D">
        <w:rPr>
          <w:lang w:val="nl-NL"/>
        </w:rPr>
        <w:t xml:space="preserve"> </w:t>
      </w:r>
      <w:proofErr w:type="spellStart"/>
      <w:r w:rsidR="00F405B9" w:rsidRPr="00086B6D">
        <w:rPr>
          <w:lang w:val="nl-NL"/>
        </w:rPr>
        <w:t>Cw</w:t>
      </w:r>
      <w:proofErr w:type="spellEnd"/>
      <w:r w:rsidRPr="00086B6D">
        <w:rPr>
          <w:lang w:val="nl-NL"/>
        </w:rPr>
        <w:t xml:space="preserve">-punt minder betekent </w:t>
      </w:r>
      <w:r w:rsidR="00176D90" w:rsidRPr="00086B6D">
        <w:rPr>
          <w:lang w:val="nl-NL"/>
        </w:rPr>
        <w:t>circa</w:t>
      </w:r>
      <w:r w:rsidRPr="00086B6D">
        <w:rPr>
          <w:lang w:val="nl-NL"/>
        </w:rPr>
        <w:t xml:space="preserve"> </w:t>
      </w:r>
      <w:r w:rsidR="00176D90" w:rsidRPr="00086B6D">
        <w:rPr>
          <w:lang w:val="nl-NL"/>
        </w:rPr>
        <w:t>1</w:t>
      </w:r>
      <w:r w:rsidRPr="00086B6D">
        <w:rPr>
          <w:lang w:val="nl-NL"/>
        </w:rPr>
        <w:t xml:space="preserve"> </w:t>
      </w:r>
      <w:r w:rsidR="00176D90" w:rsidRPr="00086B6D">
        <w:rPr>
          <w:lang w:val="nl-NL"/>
        </w:rPr>
        <w:t xml:space="preserve">km </w:t>
      </w:r>
      <w:r w:rsidRPr="00086B6D">
        <w:rPr>
          <w:lang w:val="nl-NL"/>
        </w:rPr>
        <w:t xml:space="preserve">meer actieradius voor elektrische auto's. Een lagere </w:t>
      </w:r>
      <w:proofErr w:type="spellStart"/>
      <w:r w:rsidR="00F405B9" w:rsidRPr="00086B6D">
        <w:rPr>
          <w:lang w:val="nl-NL"/>
        </w:rPr>
        <w:t>Cw</w:t>
      </w:r>
      <w:proofErr w:type="spellEnd"/>
      <w:r w:rsidRPr="00086B6D">
        <w:rPr>
          <w:lang w:val="nl-NL"/>
        </w:rPr>
        <w:t>-waarde is vooral voordelig bij hogere snelheden en draagt bij aan de klantgerichte ‘Real Life Efficiency’-filosofie van Mercedes-Benz. De luchtweerstand neemt namelijk toe met het kwadraat van de snelheid. Dit betekent dat als de snelheid verdubbelt, de luchtweerstand verviervoudigt.</w:t>
      </w:r>
    </w:p>
    <w:p w14:paraId="72EBAD0A" w14:textId="77777777" w:rsidR="00F405B9" w:rsidRPr="00086B6D" w:rsidRDefault="00F405B9" w:rsidP="00052C93">
      <w:pPr>
        <w:pStyle w:val="07Subheadline"/>
        <w:rPr>
          <w:lang w:val="nl-NL"/>
        </w:rPr>
      </w:pPr>
    </w:p>
    <w:p w14:paraId="70CB77DB" w14:textId="4E042206" w:rsidR="00052C93" w:rsidRPr="00086B6D" w:rsidRDefault="00052C93" w:rsidP="00052C93">
      <w:pPr>
        <w:pStyle w:val="07Subheadline"/>
        <w:rPr>
          <w:lang w:val="nl-NL"/>
        </w:rPr>
      </w:pPr>
      <w:r w:rsidRPr="00086B6D">
        <w:rPr>
          <w:lang w:val="nl-NL"/>
        </w:rPr>
        <w:t xml:space="preserve">De </w:t>
      </w:r>
      <w:proofErr w:type="spellStart"/>
      <w:r w:rsidRPr="00086B6D">
        <w:rPr>
          <w:lang w:val="nl-NL"/>
        </w:rPr>
        <w:t>dimensieloze</w:t>
      </w:r>
      <w:proofErr w:type="spellEnd"/>
      <w:r w:rsidRPr="00086B6D">
        <w:rPr>
          <w:lang w:val="nl-NL"/>
        </w:rPr>
        <w:t xml:space="preserve"> luchtweerstandscoëfficiënt </w:t>
      </w:r>
      <w:proofErr w:type="spellStart"/>
      <w:r w:rsidR="00F405B9" w:rsidRPr="00086B6D">
        <w:rPr>
          <w:lang w:val="nl-NL"/>
        </w:rPr>
        <w:t>Cw</w:t>
      </w:r>
      <w:proofErr w:type="spellEnd"/>
      <w:r w:rsidRPr="00086B6D">
        <w:rPr>
          <w:lang w:val="nl-NL"/>
        </w:rPr>
        <w:t xml:space="preserve"> is de maatstaf voor de aerodynamische kwaliteit van een carrosserie en dus ook van een auto. Het zogenaamde frontale oppervlak geeft aan hoeveel fronta</w:t>
      </w:r>
      <w:r w:rsidR="00F405B9" w:rsidRPr="00086B6D">
        <w:rPr>
          <w:lang w:val="nl-NL"/>
        </w:rPr>
        <w:t>al</w:t>
      </w:r>
      <w:r w:rsidRPr="00086B6D">
        <w:rPr>
          <w:lang w:val="nl-NL"/>
        </w:rPr>
        <w:t xml:space="preserve"> oppervlak een auto aan de wind blootstelt. Vroeger werd dit bepaald door de schaduw van de carrosserie met een zeer verafgelegen lamp op een transparant scherm te projecteren. Vervolgens werd de omtrek getekend en werd </w:t>
      </w:r>
      <w:r w:rsidR="00F405B9" w:rsidRPr="00086B6D">
        <w:rPr>
          <w:lang w:val="nl-NL"/>
        </w:rPr>
        <w:t>het</w:t>
      </w:r>
      <w:r w:rsidRPr="00086B6D">
        <w:rPr>
          <w:lang w:val="nl-NL"/>
        </w:rPr>
        <w:t xml:space="preserve"> totale oppervlak berekend op basis van de afzonderlijke segmenten. Tegenwoordig wordt het frontale oppervlak gescand met laserlicht</w:t>
      </w:r>
      <w:r w:rsidR="00F405B9" w:rsidRPr="00086B6D">
        <w:rPr>
          <w:lang w:val="nl-NL"/>
        </w:rPr>
        <w:t>schermen</w:t>
      </w:r>
      <w:r w:rsidRPr="00086B6D">
        <w:rPr>
          <w:lang w:val="nl-NL"/>
        </w:rPr>
        <w:t xml:space="preserve">. Het frontale oppervlak vermenigvuldigd met de </w:t>
      </w:r>
      <w:proofErr w:type="spellStart"/>
      <w:r w:rsidR="00F405B9" w:rsidRPr="00086B6D">
        <w:rPr>
          <w:lang w:val="nl-NL"/>
        </w:rPr>
        <w:t>Cw</w:t>
      </w:r>
      <w:proofErr w:type="spellEnd"/>
      <w:r w:rsidRPr="00086B6D">
        <w:rPr>
          <w:lang w:val="nl-NL"/>
        </w:rPr>
        <w:t>-waarde geeft de luchtweerstand.</w:t>
      </w:r>
    </w:p>
    <w:p w14:paraId="7D482C18" w14:textId="77777777" w:rsidR="00F405B9" w:rsidRPr="00086B6D" w:rsidRDefault="00F405B9" w:rsidP="00052C93">
      <w:pPr>
        <w:pStyle w:val="07Subheadline"/>
        <w:rPr>
          <w:lang w:val="nl-NL"/>
        </w:rPr>
      </w:pPr>
    </w:p>
    <w:p w14:paraId="5306B97C" w14:textId="29FD0FBD" w:rsidR="00052C93" w:rsidRPr="00086B6D" w:rsidRDefault="00052C93" w:rsidP="00052C93">
      <w:pPr>
        <w:pStyle w:val="07Subheadline"/>
        <w:rPr>
          <w:lang w:val="nl-NL"/>
        </w:rPr>
      </w:pPr>
      <w:r w:rsidRPr="00086B6D">
        <w:rPr>
          <w:lang w:val="nl-NL"/>
        </w:rPr>
        <w:t xml:space="preserve">De goede stromingseigenschappen leveren een beslissende bijdrage aan een laag energieverbruik </w:t>
      </w:r>
      <w:r w:rsidR="00F405B9" w:rsidRPr="00086B6D">
        <w:rPr>
          <w:lang w:val="nl-NL"/>
        </w:rPr>
        <w:t>in het dagelijks verkeer</w:t>
      </w:r>
      <w:r w:rsidRPr="00086B6D">
        <w:rPr>
          <w:lang w:val="nl-NL"/>
        </w:rPr>
        <w:t>. Maar ook de veiligheid, het comfort en het milieu profiteren van het wegvallen van storende luchtwervelingen. Lage liftwaarden zorgen voor een goede wegligging en lage windgeluiden zorgen voor een hoog niveau van ontspanning en comfort op lange afstanden. Zo kunnen passagiers zelfs lange reizen op een ontspannen en veilige manier afleggen.</w:t>
      </w:r>
    </w:p>
    <w:p w14:paraId="4406B9B1" w14:textId="77777777" w:rsidR="00052C93" w:rsidRPr="00086B6D" w:rsidRDefault="00052C93" w:rsidP="00052C93">
      <w:pPr>
        <w:pStyle w:val="07Subheadline"/>
        <w:rPr>
          <w:lang w:val="nl-NL"/>
        </w:rPr>
      </w:pPr>
    </w:p>
    <w:p w14:paraId="510E8781" w14:textId="288DFC3D" w:rsidR="00052C93" w:rsidRPr="00086B6D" w:rsidRDefault="00052C93" w:rsidP="00052C93">
      <w:pPr>
        <w:pStyle w:val="07Subheadline"/>
        <w:rPr>
          <w:lang w:val="nl-NL"/>
        </w:rPr>
      </w:pPr>
      <w:r w:rsidRPr="00086B6D">
        <w:rPr>
          <w:lang w:val="nl-NL"/>
        </w:rPr>
        <w:t xml:space="preserve">Mercedes-Benz optimaliseert de stromingseigenschappen van de </w:t>
      </w:r>
      <w:r w:rsidR="00F405B9" w:rsidRPr="00086B6D">
        <w:rPr>
          <w:lang w:val="nl-NL"/>
        </w:rPr>
        <w:t>auto’s</w:t>
      </w:r>
      <w:r w:rsidRPr="00086B6D">
        <w:rPr>
          <w:lang w:val="nl-NL"/>
        </w:rPr>
        <w:t xml:space="preserve"> tot in het kleinste detail door middel van een groot aantal berekeningslussen, simulaties (zie volgende paragraaf) en metingen in de windtunnel in Sindelfingen. Naast de </w:t>
      </w:r>
      <w:r w:rsidR="00F405B9" w:rsidRPr="00086B6D">
        <w:rPr>
          <w:lang w:val="nl-NL"/>
        </w:rPr>
        <w:t xml:space="preserve">uiterlijke </w:t>
      </w:r>
      <w:r w:rsidRPr="00086B6D">
        <w:rPr>
          <w:lang w:val="nl-NL"/>
        </w:rPr>
        <w:t xml:space="preserve">vorm zijn het meestal vele kleine maatregelen die leiden tot optimale aerodynamische waarden. </w:t>
      </w:r>
      <w:r w:rsidR="00F405B9" w:rsidRPr="00086B6D">
        <w:rPr>
          <w:lang w:val="nl-NL"/>
        </w:rPr>
        <w:t>Denk hierbij aan een reductie</w:t>
      </w:r>
      <w:r w:rsidRPr="00086B6D">
        <w:rPr>
          <w:lang w:val="nl-NL"/>
        </w:rPr>
        <w:t xml:space="preserve"> van het frontale oppervlak, een uitgebreid afdichtingsconcept en de bekleding van de </w:t>
      </w:r>
      <w:r w:rsidR="005D53D3" w:rsidRPr="00086B6D">
        <w:rPr>
          <w:lang w:val="nl-NL"/>
        </w:rPr>
        <w:t>voertuigbodem</w:t>
      </w:r>
      <w:r w:rsidRPr="00086B6D">
        <w:rPr>
          <w:lang w:val="nl-NL"/>
        </w:rPr>
        <w:t xml:space="preserve">. Speciale wielspoilers aan de voor- en achterzijde zorgen er vaak voor dat de lucht met zo min mogelijk verlies rond de wielen stroomt. </w:t>
      </w:r>
      <w:r w:rsidR="00602D52" w:rsidRPr="00086B6D">
        <w:rPr>
          <w:lang w:val="nl-NL"/>
        </w:rPr>
        <w:t>De a</w:t>
      </w:r>
      <w:r w:rsidRPr="00086B6D">
        <w:rPr>
          <w:lang w:val="nl-NL"/>
        </w:rPr>
        <w:t xml:space="preserve">erodynamische </w:t>
      </w:r>
      <w:proofErr w:type="spellStart"/>
      <w:r w:rsidR="005D53D3" w:rsidRPr="00086B6D">
        <w:rPr>
          <w:lang w:val="nl-NL"/>
        </w:rPr>
        <w:t>finetuning</w:t>
      </w:r>
      <w:proofErr w:type="spellEnd"/>
      <w:r w:rsidR="005D53D3" w:rsidRPr="00086B6D">
        <w:rPr>
          <w:lang w:val="nl-NL"/>
        </w:rPr>
        <w:t xml:space="preserve"> </w:t>
      </w:r>
      <w:r w:rsidRPr="00086B6D">
        <w:rPr>
          <w:lang w:val="nl-NL"/>
        </w:rPr>
        <w:t xml:space="preserve">vindt ook plaats </w:t>
      </w:r>
      <w:r w:rsidR="00602D52" w:rsidRPr="00086B6D">
        <w:rPr>
          <w:lang w:val="nl-NL"/>
        </w:rPr>
        <w:t>bij</w:t>
      </w:r>
      <w:r w:rsidRPr="00086B6D">
        <w:rPr>
          <w:lang w:val="nl-NL"/>
        </w:rPr>
        <w:t xml:space="preserve"> velgen en banden. Voor veel modellen is, afhankelijk van </w:t>
      </w:r>
      <w:r w:rsidR="005D53D3" w:rsidRPr="00086B6D">
        <w:rPr>
          <w:lang w:val="nl-NL"/>
        </w:rPr>
        <w:t>het land</w:t>
      </w:r>
      <w:r w:rsidRPr="00086B6D">
        <w:rPr>
          <w:lang w:val="nl-NL"/>
        </w:rPr>
        <w:t xml:space="preserve">, een lamellensysteem achter de grille </w:t>
      </w:r>
      <w:r w:rsidR="005D53D3" w:rsidRPr="00086B6D">
        <w:rPr>
          <w:lang w:val="nl-NL"/>
        </w:rPr>
        <w:t>leverbaar</w:t>
      </w:r>
      <w:r w:rsidRPr="00086B6D">
        <w:rPr>
          <w:lang w:val="nl-NL"/>
        </w:rPr>
        <w:t>, dat de stroming door de motorruimte naar behoefte regelt. Dit voorkomt onnodige stroming en dus een verhoging van het verbruik.</w:t>
      </w:r>
    </w:p>
    <w:p w14:paraId="10559AB6" w14:textId="77777777" w:rsidR="00F405B9" w:rsidRPr="00086B6D" w:rsidRDefault="00F405B9" w:rsidP="00052C93">
      <w:pPr>
        <w:pStyle w:val="07Subheadline"/>
        <w:rPr>
          <w:lang w:val="nl-NL"/>
        </w:rPr>
      </w:pPr>
    </w:p>
    <w:p w14:paraId="522FF20A" w14:textId="310D74ED" w:rsidR="00052C93" w:rsidRPr="00086B6D" w:rsidRDefault="00052C93" w:rsidP="00052C93">
      <w:pPr>
        <w:pStyle w:val="07Subheadline"/>
        <w:rPr>
          <w:b/>
          <w:bCs/>
          <w:lang w:val="nl-NL"/>
        </w:rPr>
      </w:pPr>
      <w:r w:rsidRPr="00086B6D">
        <w:rPr>
          <w:b/>
          <w:bCs/>
          <w:lang w:val="nl-NL"/>
        </w:rPr>
        <w:t>Voor optimalisaties in een vroeg stadium: uitgebreide simulatie</w:t>
      </w:r>
      <w:r w:rsidR="00602D52" w:rsidRPr="00086B6D">
        <w:rPr>
          <w:b/>
          <w:bCs/>
          <w:lang w:val="nl-NL"/>
        </w:rPr>
        <w:t>s</w:t>
      </w:r>
    </w:p>
    <w:p w14:paraId="14654067" w14:textId="3F2EB3FF" w:rsidR="00052C93" w:rsidRPr="00086B6D" w:rsidRDefault="00052C93" w:rsidP="00052C93">
      <w:pPr>
        <w:pStyle w:val="07Subheadline"/>
        <w:rPr>
          <w:lang w:val="nl-NL"/>
        </w:rPr>
      </w:pPr>
      <w:r w:rsidRPr="00086B6D">
        <w:rPr>
          <w:lang w:val="nl-NL"/>
        </w:rPr>
        <w:t xml:space="preserve">Terwijl het stromingsgedrag in vroege ontwikkelingsfasen werd geoptimaliseerd met behulp van modellen in de oude windtunnel in </w:t>
      </w:r>
      <w:proofErr w:type="spellStart"/>
      <w:r w:rsidRPr="00086B6D">
        <w:rPr>
          <w:lang w:val="nl-NL"/>
        </w:rPr>
        <w:t>Untertürkheim</w:t>
      </w:r>
      <w:proofErr w:type="spellEnd"/>
      <w:r w:rsidRPr="00086B6D">
        <w:rPr>
          <w:lang w:val="nl-NL"/>
        </w:rPr>
        <w:t xml:space="preserve">, wordt dit fundamentele werk nu uitsluitend met simulatie uitgevoerd. Al in een vroeg stadium wordt het driedimensionale stromingsveld dat </w:t>
      </w:r>
      <w:r w:rsidR="00176D90" w:rsidRPr="00086B6D">
        <w:rPr>
          <w:lang w:val="nl-NL"/>
        </w:rPr>
        <w:t xml:space="preserve">auto’s </w:t>
      </w:r>
      <w:r w:rsidRPr="00086B6D">
        <w:rPr>
          <w:lang w:val="nl-NL"/>
        </w:rPr>
        <w:t>fundamenteel omgeeft, berekend op krachtige simulatieclusters met behulp van CFD (</w:t>
      </w:r>
      <w:proofErr w:type="spellStart"/>
      <w:r w:rsidRPr="00086B6D">
        <w:rPr>
          <w:lang w:val="nl-NL"/>
        </w:rPr>
        <w:t>Computational</w:t>
      </w:r>
      <w:proofErr w:type="spellEnd"/>
      <w:r w:rsidRPr="00086B6D">
        <w:rPr>
          <w:lang w:val="nl-NL"/>
        </w:rPr>
        <w:t xml:space="preserve"> </w:t>
      </w:r>
      <w:proofErr w:type="spellStart"/>
      <w:r w:rsidRPr="00086B6D">
        <w:rPr>
          <w:lang w:val="nl-NL"/>
        </w:rPr>
        <w:t>Fluid</w:t>
      </w:r>
      <w:proofErr w:type="spellEnd"/>
      <w:r w:rsidRPr="00086B6D">
        <w:rPr>
          <w:lang w:val="nl-NL"/>
        </w:rPr>
        <w:t xml:space="preserve"> Dynamics).</w:t>
      </w:r>
    </w:p>
    <w:p w14:paraId="0B646FEF" w14:textId="77777777" w:rsidR="00052C93" w:rsidRPr="00086B6D" w:rsidRDefault="00052C93" w:rsidP="00052C93">
      <w:pPr>
        <w:pStyle w:val="07Subheadline"/>
        <w:rPr>
          <w:lang w:val="nl-NL"/>
        </w:rPr>
      </w:pPr>
    </w:p>
    <w:p w14:paraId="2726E65D" w14:textId="68682468" w:rsidR="00052C93" w:rsidRPr="00086B6D" w:rsidRDefault="00052C93" w:rsidP="00052C93">
      <w:pPr>
        <w:pStyle w:val="07Subheadline"/>
        <w:rPr>
          <w:lang w:val="nl-NL"/>
        </w:rPr>
      </w:pPr>
      <w:r w:rsidRPr="00086B6D">
        <w:rPr>
          <w:lang w:val="nl-NL"/>
        </w:rPr>
        <w:t>Kort na de start van het project, in de fase van het dimensiona</w:t>
      </w:r>
      <w:r w:rsidR="005D53D3" w:rsidRPr="00086B6D">
        <w:rPr>
          <w:lang w:val="nl-NL"/>
        </w:rPr>
        <w:t>al</w:t>
      </w:r>
      <w:r w:rsidRPr="00086B6D">
        <w:rPr>
          <w:lang w:val="nl-NL"/>
        </w:rPr>
        <w:t xml:space="preserve"> concept, worden meestal verschillende uitgebreide DOE-studies (Design of </w:t>
      </w:r>
      <w:proofErr w:type="spellStart"/>
      <w:r w:rsidRPr="00086B6D">
        <w:rPr>
          <w:lang w:val="nl-NL"/>
        </w:rPr>
        <w:t>Experiments</w:t>
      </w:r>
      <w:proofErr w:type="spellEnd"/>
      <w:r w:rsidRPr="00086B6D">
        <w:rPr>
          <w:lang w:val="nl-NL"/>
        </w:rPr>
        <w:t xml:space="preserve">) met </w:t>
      </w:r>
      <w:r w:rsidR="005D53D3" w:rsidRPr="00086B6D">
        <w:rPr>
          <w:lang w:val="nl-NL"/>
        </w:rPr>
        <w:t>tot wel</w:t>
      </w:r>
      <w:r w:rsidRPr="00086B6D">
        <w:rPr>
          <w:lang w:val="nl-NL"/>
        </w:rPr>
        <w:t xml:space="preserve"> 250 berekeningen per studie uitgevoerd op basis van </w:t>
      </w:r>
      <w:r w:rsidR="00602D52" w:rsidRPr="00086B6D">
        <w:rPr>
          <w:lang w:val="nl-NL"/>
        </w:rPr>
        <w:t>het</w:t>
      </w:r>
      <w:r w:rsidRPr="00086B6D">
        <w:rPr>
          <w:lang w:val="nl-NL"/>
        </w:rPr>
        <w:t xml:space="preserve"> voorga</w:t>
      </w:r>
      <w:r w:rsidR="00602D52" w:rsidRPr="00086B6D">
        <w:rPr>
          <w:lang w:val="nl-NL"/>
        </w:rPr>
        <w:t>ande model</w:t>
      </w:r>
      <w:r w:rsidRPr="00086B6D">
        <w:rPr>
          <w:lang w:val="nl-NL"/>
        </w:rPr>
        <w:t>. De aerodynamica-</w:t>
      </w:r>
      <w:r w:rsidR="005D53D3" w:rsidRPr="00086B6D">
        <w:rPr>
          <w:lang w:val="nl-NL"/>
        </w:rPr>
        <w:t>engineers</w:t>
      </w:r>
      <w:r w:rsidRPr="00086B6D">
        <w:rPr>
          <w:lang w:val="nl-NL"/>
        </w:rPr>
        <w:t xml:space="preserve"> specificeren </w:t>
      </w:r>
      <w:r w:rsidR="00602D52" w:rsidRPr="00086B6D">
        <w:rPr>
          <w:lang w:val="nl-NL"/>
        </w:rPr>
        <w:t xml:space="preserve">hierbij </w:t>
      </w:r>
      <w:r w:rsidRPr="00086B6D">
        <w:rPr>
          <w:lang w:val="nl-NL"/>
        </w:rPr>
        <w:t xml:space="preserve">de parameterruimte van bepaalde componenten, bijvoorbeeld voor de mogelijke hoogte van de </w:t>
      </w:r>
      <w:r w:rsidR="005D53D3" w:rsidRPr="00086B6D">
        <w:rPr>
          <w:lang w:val="nl-NL"/>
        </w:rPr>
        <w:t>achterklep</w:t>
      </w:r>
      <w:r w:rsidRPr="00086B6D">
        <w:rPr>
          <w:lang w:val="nl-NL"/>
        </w:rPr>
        <w:t>.</w:t>
      </w:r>
    </w:p>
    <w:p w14:paraId="1A603CA7" w14:textId="77777777" w:rsidR="00052C93" w:rsidRPr="00086B6D" w:rsidRDefault="00052C93" w:rsidP="00052C93">
      <w:pPr>
        <w:pStyle w:val="07Subheadline"/>
        <w:rPr>
          <w:lang w:val="nl-NL"/>
        </w:rPr>
      </w:pPr>
    </w:p>
    <w:p w14:paraId="7903955A" w14:textId="1B09C7B9" w:rsidR="00052C93" w:rsidRPr="00086B6D" w:rsidRDefault="00052C93" w:rsidP="00052C93">
      <w:pPr>
        <w:pStyle w:val="07Subheadline"/>
        <w:rPr>
          <w:lang w:val="nl-NL"/>
        </w:rPr>
      </w:pPr>
      <w:r w:rsidRPr="00086B6D">
        <w:rPr>
          <w:lang w:val="nl-NL"/>
        </w:rPr>
        <w:lastRenderedPageBreak/>
        <w:t>Een dergelijk DOE-onderzoek duurt enkele dagen en bestrijkt de volledige gespecificeerde parameterruimte. Op basis van deze simulaties kan vervolgens een globaal of lokaal optimum worden berekend, of, wat in deze fase veel belangrijker is, de invloed van de afzonderlijke parameters en hun onderlinge afhankelijkheden op de luchtweerstand worden bepaald. Met behulp van de DOE-methode kunnen in dit zeer vroege stadium concrete aerodynamische eisen worden teruggekoppeld naar en besproken met</w:t>
      </w:r>
      <w:r w:rsidR="00D81B2D" w:rsidRPr="00086B6D">
        <w:rPr>
          <w:lang w:val="nl-NL"/>
        </w:rPr>
        <w:t xml:space="preserve"> het team dat </w:t>
      </w:r>
      <w:r w:rsidR="005D53D3" w:rsidRPr="00086B6D">
        <w:rPr>
          <w:lang w:val="nl-NL"/>
        </w:rPr>
        <w:t>zich bezighoudt met</w:t>
      </w:r>
      <w:r w:rsidRPr="00086B6D">
        <w:rPr>
          <w:lang w:val="nl-NL"/>
        </w:rPr>
        <w:t xml:space="preserve"> het dimensional</w:t>
      </w:r>
      <w:r w:rsidR="00D81B2D" w:rsidRPr="00086B6D">
        <w:rPr>
          <w:lang w:val="nl-NL"/>
        </w:rPr>
        <w:t>e</w:t>
      </w:r>
      <w:r w:rsidRPr="00086B6D">
        <w:rPr>
          <w:lang w:val="nl-NL"/>
        </w:rPr>
        <w:t xml:space="preserve"> concept en </w:t>
      </w:r>
      <w:r w:rsidR="00D81B2D" w:rsidRPr="00086B6D">
        <w:rPr>
          <w:lang w:val="nl-NL"/>
        </w:rPr>
        <w:t>design</w:t>
      </w:r>
      <w:r w:rsidRPr="00086B6D">
        <w:rPr>
          <w:lang w:val="nl-NL"/>
        </w:rPr>
        <w:t>.</w:t>
      </w:r>
    </w:p>
    <w:p w14:paraId="198590DD" w14:textId="77777777" w:rsidR="00052C93" w:rsidRPr="00086B6D" w:rsidRDefault="00052C93" w:rsidP="00052C93">
      <w:pPr>
        <w:pStyle w:val="07Subheadline"/>
        <w:rPr>
          <w:lang w:val="nl-NL"/>
        </w:rPr>
      </w:pPr>
    </w:p>
    <w:p w14:paraId="341328CE" w14:textId="23DBE3DD" w:rsidR="00052C93" w:rsidRPr="00086B6D" w:rsidRDefault="00052C93" w:rsidP="00052C93">
      <w:pPr>
        <w:pStyle w:val="07Subheadline"/>
        <w:rPr>
          <w:lang w:val="nl-NL"/>
        </w:rPr>
      </w:pPr>
      <w:r w:rsidRPr="00086B6D">
        <w:rPr>
          <w:lang w:val="nl-NL"/>
        </w:rPr>
        <w:t xml:space="preserve">De afgelopen jaren hebben de aerodynamica-experts van Mercedes-Benz de geautomatiseerde berekeningsprocessen, waaronder DOE, intensief </w:t>
      </w:r>
      <w:r w:rsidR="005D53D3" w:rsidRPr="00086B6D">
        <w:rPr>
          <w:lang w:val="nl-NL"/>
        </w:rPr>
        <w:t>door</w:t>
      </w:r>
      <w:r w:rsidRPr="00086B6D">
        <w:rPr>
          <w:lang w:val="nl-NL"/>
        </w:rPr>
        <w:t xml:space="preserve">ontwikkeld. De weg naar het aerodynamische wereldrecord van de EQS vereiste enkele duizenden berekeningen in de virtuele windtunnel met </w:t>
      </w:r>
      <w:r w:rsidR="005D53D3" w:rsidRPr="00086B6D">
        <w:rPr>
          <w:lang w:val="nl-NL"/>
        </w:rPr>
        <w:t>circa</w:t>
      </w:r>
      <w:r w:rsidRPr="00086B6D">
        <w:rPr>
          <w:lang w:val="nl-NL"/>
        </w:rPr>
        <w:t xml:space="preserve"> 700 CPU-</w:t>
      </w:r>
      <w:proofErr w:type="spellStart"/>
      <w:r w:rsidR="005D53D3" w:rsidRPr="00086B6D">
        <w:rPr>
          <w:lang w:val="nl-NL"/>
        </w:rPr>
        <w:t>cores</w:t>
      </w:r>
      <w:proofErr w:type="spellEnd"/>
      <w:r w:rsidRPr="00086B6D">
        <w:rPr>
          <w:lang w:val="nl-NL"/>
        </w:rPr>
        <w:t xml:space="preserve"> per berekening.</w:t>
      </w:r>
    </w:p>
    <w:p w14:paraId="5E113B5B" w14:textId="77777777" w:rsidR="00052C93" w:rsidRPr="00086B6D" w:rsidRDefault="00052C93" w:rsidP="00052C93">
      <w:pPr>
        <w:pStyle w:val="07Subheadline"/>
        <w:rPr>
          <w:lang w:val="nl-NL"/>
        </w:rPr>
      </w:pPr>
    </w:p>
    <w:p w14:paraId="561EE7B3" w14:textId="77777777" w:rsidR="00052C93" w:rsidRPr="00086B6D" w:rsidRDefault="00052C93" w:rsidP="00052C93">
      <w:pPr>
        <w:pStyle w:val="07Subheadline"/>
        <w:rPr>
          <w:b/>
          <w:bCs/>
          <w:lang w:val="nl-NL"/>
        </w:rPr>
      </w:pPr>
      <w:r w:rsidRPr="00086B6D">
        <w:rPr>
          <w:b/>
          <w:bCs/>
          <w:lang w:val="nl-NL"/>
        </w:rPr>
        <w:t xml:space="preserve">Voor een stil interieur: </w:t>
      </w:r>
      <w:proofErr w:type="spellStart"/>
      <w:r w:rsidRPr="00086B6D">
        <w:rPr>
          <w:b/>
          <w:bCs/>
          <w:lang w:val="nl-NL"/>
        </w:rPr>
        <w:t>aero</w:t>
      </w:r>
      <w:proofErr w:type="spellEnd"/>
      <w:r w:rsidRPr="00086B6D">
        <w:rPr>
          <w:b/>
          <w:bCs/>
          <w:lang w:val="nl-NL"/>
        </w:rPr>
        <w:t xml:space="preserve">-akoestiek en </w:t>
      </w:r>
      <w:proofErr w:type="spellStart"/>
      <w:r w:rsidRPr="00086B6D">
        <w:rPr>
          <w:b/>
          <w:bCs/>
          <w:lang w:val="nl-NL"/>
        </w:rPr>
        <w:t>psycho</w:t>
      </w:r>
      <w:proofErr w:type="spellEnd"/>
      <w:r w:rsidRPr="00086B6D">
        <w:rPr>
          <w:b/>
          <w:bCs/>
          <w:lang w:val="nl-NL"/>
        </w:rPr>
        <w:t>-akoestiek</w:t>
      </w:r>
    </w:p>
    <w:p w14:paraId="7AABAF77" w14:textId="60F95B60" w:rsidR="00052C93" w:rsidRPr="00086B6D" w:rsidRDefault="00052C93" w:rsidP="00052C93">
      <w:pPr>
        <w:pStyle w:val="07Subheadline"/>
        <w:rPr>
          <w:lang w:val="nl-NL"/>
        </w:rPr>
      </w:pPr>
      <w:r w:rsidRPr="00086B6D">
        <w:rPr>
          <w:lang w:val="nl-NL"/>
        </w:rPr>
        <w:t xml:space="preserve">Bij de ontwikkeling van de </w:t>
      </w:r>
      <w:proofErr w:type="spellStart"/>
      <w:r w:rsidRPr="00086B6D">
        <w:rPr>
          <w:lang w:val="nl-NL"/>
        </w:rPr>
        <w:t>aero</w:t>
      </w:r>
      <w:proofErr w:type="spellEnd"/>
      <w:r w:rsidR="00D81B2D" w:rsidRPr="00086B6D">
        <w:rPr>
          <w:lang w:val="nl-NL"/>
        </w:rPr>
        <w:t>-</w:t>
      </w:r>
      <w:r w:rsidRPr="00086B6D">
        <w:rPr>
          <w:lang w:val="nl-NL"/>
        </w:rPr>
        <w:t xml:space="preserve">akoestiek werkt Mercedes-Benz altijd op twee </w:t>
      </w:r>
      <w:r w:rsidR="005D53D3" w:rsidRPr="00086B6D">
        <w:rPr>
          <w:lang w:val="nl-NL"/>
        </w:rPr>
        <w:t>sporen</w:t>
      </w:r>
      <w:r w:rsidR="00D81B2D" w:rsidRPr="00086B6D">
        <w:rPr>
          <w:lang w:val="nl-NL"/>
        </w:rPr>
        <w:t xml:space="preserve">. </w:t>
      </w:r>
      <w:r w:rsidR="00BC20E7" w:rsidRPr="00086B6D">
        <w:rPr>
          <w:lang w:val="nl-NL"/>
        </w:rPr>
        <w:t xml:space="preserve">Enerzijds </w:t>
      </w:r>
      <w:r w:rsidRPr="00086B6D">
        <w:rPr>
          <w:lang w:val="nl-NL"/>
        </w:rPr>
        <w:t>moet er zo min mogelijk geluid worden gegenereerd bij de bron, d</w:t>
      </w:r>
      <w:r w:rsidR="00BC20E7" w:rsidRPr="00086B6D">
        <w:rPr>
          <w:lang w:val="nl-NL"/>
        </w:rPr>
        <w:t>at wil zeggen</w:t>
      </w:r>
      <w:r w:rsidRPr="00086B6D">
        <w:rPr>
          <w:lang w:val="nl-NL"/>
        </w:rPr>
        <w:t xml:space="preserve"> wanneer de lucht rond de buitenkant van </w:t>
      </w:r>
      <w:r w:rsidR="00176D90" w:rsidRPr="00086B6D">
        <w:rPr>
          <w:lang w:val="nl-NL"/>
        </w:rPr>
        <w:t xml:space="preserve">de auto </w:t>
      </w:r>
      <w:r w:rsidRPr="00086B6D">
        <w:rPr>
          <w:lang w:val="nl-NL"/>
        </w:rPr>
        <w:t xml:space="preserve">met alle aanbouwdelen stroomt. Al in de vroege ontwikkelingsfase van een nieuw model begint het engineeringteam daarom met het ontwerpen van de geometrische afmetingen die hiervoor bijzonder relevant zijn, bijvoorbeeld </w:t>
      </w:r>
      <w:r w:rsidR="00BC20E7" w:rsidRPr="00086B6D">
        <w:rPr>
          <w:lang w:val="nl-NL"/>
        </w:rPr>
        <w:t>voor</w:t>
      </w:r>
      <w:r w:rsidRPr="00086B6D">
        <w:rPr>
          <w:lang w:val="nl-NL"/>
        </w:rPr>
        <w:t xml:space="preserve"> de A-stijlen en de buitenspiegels.</w:t>
      </w:r>
    </w:p>
    <w:p w14:paraId="25A654C5" w14:textId="77777777" w:rsidR="005D53D3" w:rsidRPr="00086B6D" w:rsidRDefault="005D53D3" w:rsidP="00052C93">
      <w:pPr>
        <w:pStyle w:val="07Subheadline"/>
        <w:rPr>
          <w:lang w:val="nl-NL"/>
        </w:rPr>
      </w:pPr>
    </w:p>
    <w:p w14:paraId="2AF3FBD0" w14:textId="026588C8" w:rsidR="00052C93" w:rsidRPr="00086B6D" w:rsidRDefault="00052C93" w:rsidP="00052C93">
      <w:pPr>
        <w:pStyle w:val="07Subheadline"/>
        <w:rPr>
          <w:lang w:val="nl-NL"/>
        </w:rPr>
      </w:pPr>
      <w:r w:rsidRPr="00086B6D">
        <w:rPr>
          <w:lang w:val="nl-NL"/>
        </w:rPr>
        <w:t xml:space="preserve">Het voorontwerp wordt uitgevoerd met behulp van een </w:t>
      </w:r>
      <w:proofErr w:type="spellStart"/>
      <w:r w:rsidRPr="00086B6D">
        <w:rPr>
          <w:lang w:val="nl-NL"/>
        </w:rPr>
        <w:t>Computational</w:t>
      </w:r>
      <w:proofErr w:type="spellEnd"/>
      <w:r w:rsidRPr="00086B6D">
        <w:rPr>
          <w:lang w:val="nl-NL"/>
        </w:rPr>
        <w:t xml:space="preserve"> </w:t>
      </w:r>
      <w:proofErr w:type="spellStart"/>
      <w:r w:rsidRPr="00086B6D">
        <w:rPr>
          <w:lang w:val="nl-NL"/>
        </w:rPr>
        <w:t>Fluid</w:t>
      </w:r>
      <w:proofErr w:type="spellEnd"/>
      <w:r w:rsidRPr="00086B6D">
        <w:rPr>
          <w:lang w:val="nl-NL"/>
        </w:rPr>
        <w:t xml:space="preserve"> Dynamics (CFD)-simulatie, met gedetailleerde simulaties op de </w:t>
      </w:r>
      <w:r w:rsidR="00BC20E7" w:rsidRPr="00086B6D">
        <w:rPr>
          <w:lang w:val="nl-NL"/>
        </w:rPr>
        <w:t>meest</w:t>
      </w:r>
      <w:r w:rsidRPr="00086B6D">
        <w:rPr>
          <w:lang w:val="nl-NL"/>
        </w:rPr>
        <w:t xml:space="preserve"> kritieke voertuiggebieden en met behulp van 1:1 harde modellen in de aerodynamische windtunnel. </w:t>
      </w:r>
      <w:r w:rsidR="00BC20E7" w:rsidRPr="00086B6D">
        <w:rPr>
          <w:lang w:val="nl-NL"/>
        </w:rPr>
        <w:t>In combinatie met een array van</w:t>
      </w:r>
      <w:r w:rsidR="00D81B2D" w:rsidRPr="00086B6D">
        <w:rPr>
          <w:lang w:val="nl-NL"/>
        </w:rPr>
        <w:t xml:space="preserve"> </w:t>
      </w:r>
      <w:r w:rsidRPr="00086B6D">
        <w:rPr>
          <w:lang w:val="nl-NL"/>
        </w:rPr>
        <w:t>350 microfoons kunnen lokale geluidsbronnen op de buiten</w:t>
      </w:r>
      <w:r w:rsidR="00D81B2D" w:rsidRPr="00086B6D">
        <w:rPr>
          <w:lang w:val="nl-NL"/>
        </w:rPr>
        <w:t>kant</w:t>
      </w:r>
      <w:r w:rsidRPr="00086B6D">
        <w:rPr>
          <w:lang w:val="nl-NL"/>
        </w:rPr>
        <w:t xml:space="preserve"> van </w:t>
      </w:r>
      <w:r w:rsidR="00176D90" w:rsidRPr="00086B6D">
        <w:rPr>
          <w:lang w:val="nl-NL"/>
        </w:rPr>
        <w:t xml:space="preserve">de auto </w:t>
      </w:r>
      <w:r w:rsidRPr="00086B6D">
        <w:rPr>
          <w:lang w:val="nl-NL"/>
        </w:rPr>
        <w:t xml:space="preserve">driedimensionaal zichtbaar worden gemaakt. Op deze manier kunnen zelfs de kleinste details </w:t>
      </w:r>
      <w:r w:rsidR="00BC20E7" w:rsidRPr="00086B6D">
        <w:rPr>
          <w:lang w:val="nl-NL"/>
        </w:rPr>
        <w:t>op</w:t>
      </w:r>
      <w:r w:rsidRPr="00086B6D">
        <w:rPr>
          <w:lang w:val="nl-NL"/>
        </w:rPr>
        <w:t xml:space="preserve"> belangrijke </w:t>
      </w:r>
      <w:r w:rsidR="00BC20E7" w:rsidRPr="00086B6D">
        <w:rPr>
          <w:lang w:val="nl-NL"/>
        </w:rPr>
        <w:t>plaatsen</w:t>
      </w:r>
      <w:r w:rsidRPr="00086B6D">
        <w:rPr>
          <w:lang w:val="nl-NL"/>
        </w:rPr>
        <w:t xml:space="preserve"> in een vroeg stadium worden ontwikkeld.</w:t>
      </w:r>
    </w:p>
    <w:p w14:paraId="6D1032AD" w14:textId="77777777" w:rsidR="00052C93" w:rsidRPr="00086B6D" w:rsidRDefault="00052C93" w:rsidP="00052C93">
      <w:pPr>
        <w:pStyle w:val="07Subheadline"/>
        <w:rPr>
          <w:lang w:val="nl-NL"/>
        </w:rPr>
      </w:pPr>
    </w:p>
    <w:p w14:paraId="21750811" w14:textId="008D2C22" w:rsidR="00052C93" w:rsidRPr="00086B6D" w:rsidRDefault="00BC20E7" w:rsidP="00052C93">
      <w:pPr>
        <w:pStyle w:val="07Subheadline"/>
        <w:rPr>
          <w:lang w:val="nl-NL"/>
        </w:rPr>
      </w:pPr>
      <w:r w:rsidRPr="00086B6D">
        <w:rPr>
          <w:lang w:val="nl-NL"/>
        </w:rPr>
        <w:t>Anderzijds dragen</w:t>
      </w:r>
      <w:r w:rsidR="00D81B2D" w:rsidRPr="00086B6D">
        <w:rPr>
          <w:lang w:val="nl-NL"/>
        </w:rPr>
        <w:t xml:space="preserve"> de hoogwaardige afdichting en geluidsisolatie er in belangrijke mate toe bij dat onvermijdelijke windgeluiden in het interieur niet worden waargenomen of niet als hinderlijk worden ervaren. </w:t>
      </w:r>
      <w:r w:rsidR="00052C93" w:rsidRPr="00086B6D">
        <w:rPr>
          <w:lang w:val="nl-NL"/>
        </w:rPr>
        <w:t xml:space="preserve">Een basisvoorwaarde voor een laag windgeluidsniveau in het interieur zijn winddichte </w:t>
      </w:r>
      <w:r w:rsidRPr="00086B6D">
        <w:rPr>
          <w:lang w:val="nl-NL"/>
        </w:rPr>
        <w:t>portier</w:t>
      </w:r>
      <w:r w:rsidR="00052C93" w:rsidRPr="00086B6D">
        <w:rPr>
          <w:lang w:val="nl-NL"/>
        </w:rPr>
        <w:t>- en r</w:t>
      </w:r>
      <w:r w:rsidRPr="00086B6D">
        <w:rPr>
          <w:lang w:val="nl-NL"/>
        </w:rPr>
        <w:t>uitrubbers</w:t>
      </w:r>
      <w:r w:rsidR="00052C93" w:rsidRPr="00086B6D">
        <w:rPr>
          <w:lang w:val="nl-NL"/>
        </w:rPr>
        <w:t xml:space="preserve">. Dit geldt met name voor </w:t>
      </w:r>
      <w:r w:rsidR="00D81B2D" w:rsidRPr="00086B6D">
        <w:rPr>
          <w:lang w:val="nl-NL"/>
        </w:rPr>
        <w:t>modellen</w:t>
      </w:r>
      <w:r w:rsidR="00052C93" w:rsidRPr="00086B6D">
        <w:rPr>
          <w:lang w:val="nl-NL"/>
        </w:rPr>
        <w:t xml:space="preserve"> met </w:t>
      </w:r>
      <w:proofErr w:type="spellStart"/>
      <w:r w:rsidR="00052C93" w:rsidRPr="00086B6D">
        <w:rPr>
          <w:lang w:val="nl-NL"/>
        </w:rPr>
        <w:t>frameloze</w:t>
      </w:r>
      <w:proofErr w:type="spellEnd"/>
      <w:r w:rsidR="00052C93" w:rsidRPr="00086B6D">
        <w:rPr>
          <w:lang w:val="nl-NL"/>
        </w:rPr>
        <w:t xml:space="preserve"> zijruiten. Met kunstmatige </w:t>
      </w:r>
      <w:r w:rsidRPr="00086B6D">
        <w:rPr>
          <w:lang w:val="nl-NL"/>
        </w:rPr>
        <w:t xml:space="preserve">hoofden </w:t>
      </w:r>
      <w:r w:rsidR="00052C93" w:rsidRPr="00086B6D">
        <w:rPr>
          <w:lang w:val="nl-NL"/>
        </w:rPr>
        <w:t xml:space="preserve">kunnen zelfs de kleinste zwakke punten specifiek worden gelokaliseerd, die vervolgens zo goed mogelijk worden </w:t>
      </w:r>
      <w:r w:rsidRPr="00086B6D">
        <w:rPr>
          <w:lang w:val="nl-NL"/>
        </w:rPr>
        <w:t>verholpen</w:t>
      </w:r>
      <w:r w:rsidR="00052C93" w:rsidRPr="00086B6D">
        <w:rPr>
          <w:lang w:val="nl-NL"/>
        </w:rPr>
        <w:t xml:space="preserve"> door technische oplossingen.</w:t>
      </w:r>
    </w:p>
    <w:p w14:paraId="21C33956" w14:textId="77777777" w:rsidR="00052C93" w:rsidRPr="00086B6D" w:rsidRDefault="00052C93" w:rsidP="00052C93">
      <w:pPr>
        <w:pStyle w:val="07Subheadline"/>
        <w:rPr>
          <w:lang w:val="nl-NL"/>
        </w:rPr>
      </w:pPr>
    </w:p>
    <w:p w14:paraId="597B64D1" w14:textId="7AEC7EE4" w:rsidR="00052C93" w:rsidRPr="00086B6D" w:rsidRDefault="00052C93" w:rsidP="00052C93">
      <w:pPr>
        <w:pStyle w:val="07Subheadline"/>
        <w:rPr>
          <w:lang w:val="nl-NL"/>
        </w:rPr>
      </w:pPr>
      <w:r w:rsidRPr="00086B6D">
        <w:rPr>
          <w:lang w:val="nl-NL"/>
        </w:rPr>
        <w:t>Sommige auto</w:t>
      </w:r>
      <w:r w:rsidR="00D81B2D" w:rsidRPr="00086B6D">
        <w:rPr>
          <w:lang w:val="nl-NL"/>
        </w:rPr>
        <w:t>journalisten</w:t>
      </w:r>
      <w:r w:rsidRPr="00086B6D">
        <w:rPr>
          <w:lang w:val="nl-NL"/>
        </w:rPr>
        <w:t xml:space="preserve"> gebruiken een geluidsdrukmeter voor tests. Dergelijke metingen geven echter slechts een onvolledig beeld van de werkelijkheid, omdat het menselijk oor een meester is in het lokaliseren van storende geluiden. Mercedes-Benz onderzoekt daarom ook specifiek de </w:t>
      </w:r>
      <w:proofErr w:type="spellStart"/>
      <w:r w:rsidRPr="00086B6D">
        <w:rPr>
          <w:lang w:val="nl-NL"/>
        </w:rPr>
        <w:t>psycho</w:t>
      </w:r>
      <w:proofErr w:type="spellEnd"/>
      <w:r w:rsidRPr="00086B6D">
        <w:rPr>
          <w:lang w:val="nl-NL"/>
        </w:rPr>
        <w:t>-akoestisch relevante effecten en de lokaliseerbaarheid van storende geluiden. Op basis van tests met proefpersonen hebben de experts van zelfs een eigen streefindex gedefinieerd. De gewogen meet</w:t>
      </w:r>
      <w:r w:rsidR="00BC20E7" w:rsidRPr="00086B6D">
        <w:rPr>
          <w:lang w:val="nl-NL"/>
        </w:rPr>
        <w:t>variabelen</w:t>
      </w:r>
      <w:r w:rsidRPr="00086B6D">
        <w:rPr>
          <w:lang w:val="nl-NL"/>
        </w:rPr>
        <w:t xml:space="preserve"> bestrijken het gehele frequentiespectrum van het menselijk gehoor. Zo wordt bijvoorbeeld rekening gehouden met de volgende </w:t>
      </w:r>
      <w:r w:rsidR="00BC20E7" w:rsidRPr="00086B6D">
        <w:rPr>
          <w:lang w:val="nl-NL"/>
        </w:rPr>
        <w:t xml:space="preserve">variabelen </w:t>
      </w:r>
      <w:r w:rsidRPr="00086B6D">
        <w:rPr>
          <w:lang w:val="nl-NL"/>
        </w:rPr>
        <w:t>en hun effecten:</w:t>
      </w:r>
    </w:p>
    <w:p w14:paraId="6DD79830" w14:textId="77777777" w:rsidR="00052C93" w:rsidRPr="00086B6D" w:rsidRDefault="00052C93" w:rsidP="00052C93">
      <w:pPr>
        <w:pStyle w:val="07Subheadline"/>
        <w:rPr>
          <w:lang w:val="nl-NL"/>
        </w:rPr>
      </w:pPr>
    </w:p>
    <w:p w14:paraId="43BF879E" w14:textId="77777777" w:rsidR="00052C93" w:rsidRPr="00086B6D" w:rsidRDefault="00052C93" w:rsidP="00BC20E7">
      <w:pPr>
        <w:pStyle w:val="07Subheadline"/>
        <w:numPr>
          <w:ilvl w:val="0"/>
          <w:numId w:val="23"/>
        </w:numPr>
        <w:ind w:left="284" w:hanging="284"/>
        <w:rPr>
          <w:lang w:val="nl-NL"/>
        </w:rPr>
      </w:pPr>
      <w:r w:rsidRPr="00086B6D">
        <w:rPr>
          <w:lang w:val="nl-NL"/>
        </w:rPr>
        <w:t>Luidheid [</w:t>
      </w:r>
      <w:proofErr w:type="spellStart"/>
      <w:r w:rsidRPr="00086B6D">
        <w:rPr>
          <w:lang w:val="nl-NL"/>
        </w:rPr>
        <w:t>sone</w:t>
      </w:r>
      <w:proofErr w:type="spellEnd"/>
      <w:r w:rsidRPr="00086B6D">
        <w:rPr>
          <w:lang w:val="nl-NL"/>
        </w:rPr>
        <w:t>]: weergave van de menselijke luidheidswaarneming;</w:t>
      </w:r>
    </w:p>
    <w:p w14:paraId="014ACDA5" w14:textId="23CC6FE4" w:rsidR="00052C93" w:rsidRPr="00086B6D" w:rsidRDefault="00052C93" w:rsidP="00BC20E7">
      <w:pPr>
        <w:pStyle w:val="07Subheadline"/>
        <w:numPr>
          <w:ilvl w:val="0"/>
          <w:numId w:val="23"/>
        </w:numPr>
        <w:ind w:left="284" w:hanging="284"/>
        <w:rPr>
          <w:lang w:val="nl-NL"/>
        </w:rPr>
      </w:pPr>
      <w:r w:rsidRPr="00086B6D">
        <w:rPr>
          <w:lang w:val="nl-NL"/>
        </w:rPr>
        <w:t>Scherpte [</w:t>
      </w:r>
      <w:proofErr w:type="spellStart"/>
      <w:r w:rsidRPr="00086B6D">
        <w:rPr>
          <w:lang w:val="nl-NL"/>
        </w:rPr>
        <w:t>acum</w:t>
      </w:r>
      <w:proofErr w:type="spellEnd"/>
      <w:r w:rsidRPr="00086B6D">
        <w:rPr>
          <w:lang w:val="nl-NL"/>
        </w:rPr>
        <w:t xml:space="preserve">]: classificatie van geluiden van dof tot scherp, hogere frequentiecomponenten </w:t>
      </w:r>
      <w:r w:rsidR="00BC20E7" w:rsidRPr="00086B6D">
        <w:rPr>
          <w:lang w:val="nl-NL"/>
        </w:rPr>
        <w:t xml:space="preserve">beïnvloeden </w:t>
      </w:r>
      <w:r w:rsidRPr="00086B6D">
        <w:rPr>
          <w:lang w:val="nl-NL"/>
        </w:rPr>
        <w:t>de scherpte aanzienlijk;</w:t>
      </w:r>
    </w:p>
    <w:p w14:paraId="08EDFC89" w14:textId="281679C9" w:rsidR="00052C93" w:rsidRPr="00086B6D" w:rsidRDefault="00052C93" w:rsidP="00BC20E7">
      <w:pPr>
        <w:pStyle w:val="07Subheadline"/>
        <w:numPr>
          <w:ilvl w:val="0"/>
          <w:numId w:val="23"/>
        </w:numPr>
        <w:ind w:left="284" w:hanging="284"/>
        <w:rPr>
          <w:lang w:val="nl-NL"/>
        </w:rPr>
      </w:pPr>
      <w:r w:rsidRPr="00086B6D">
        <w:rPr>
          <w:lang w:val="nl-NL"/>
        </w:rPr>
        <w:t>Articulatie-index AI [%]: spraakverstaanbaarheid, met bijzondere aandacht voor het gebied waar het menselijk gehoor het beste is. Hoe hoger de waarde, hoe beter gesprekken kunnen worden gevoerd en begrepen.</w:t>
      </w:r>
    </w:p>
    <w:p w14:paraId="4D7D4CFF" w14:textId="77777777" w:rsidR="00BC20E7" w:rsidRPr="00086B6D" w:rsidRDefault="00BC20E7" w:rsidP="00052C93">
      <w:pPr>
        <w:pStyle w:val="07Subheadline"/>
        <w:rPr>
          <w:lang w:val="nl-NL"/>
        </w:rPr>
      </w:pPr>
    </w:p>
    <w:p w14:paraId="2094D942" w14:textId="5880F821" w:rsidR="00052C93" w:rsidRPr="00086B6D" w:rsidRDefault="00052C93" w:rsidP="00052C93">
      <w:pPr>
        <w:pStyle w:val="07Subheadline"/>
        <w:rPr>
          <w:lang w:val="nl-NL"/>
        </w:rPr>
      </w:pPr>
      <w:r w:rsidRPr="00086B6D">
        <w:rPr>
          <w:lang w:val="nl-NL"/>
        </w:rPr>
        <w:t>De metingen worden meestal uitgevoerd in de windtunnel met zogen</w:t>
      </w:r>
      <w:r w:rsidR="009307A6" w:rsidRPr="00086B6D">
        <w:rPr>
          <w:lang w:val="nl-NL"/>
        </w:rPr>
        <w:t>oe</w:t>
      </w:r>
      <w:r w:rsidRPr="00086B6D">
        <w:rPr>
          <w:lang w:val="nl-NL"/>
        </w:rPr>
        <w:t xml:space="preserve">mde </w:t>
      </w:r>
      <w:proofErr w:type="spellStart"/>
      <w:r w:rsidRPr="00086B6D">
        <w:rPr>
          <w:lang w:val="nl-NL"/>
        </w:rPr>
        <w:t>binaurale</w:t>
      </w:r>
      <w:proofErr w:type="spellEnd"/>
      <w:r w:rsidRPr="00086B6D">
        <w:rPr>
          <w:lang w:val="nl-NL"/>
        </w:rPr>
        <w:t xml:space="preserve"> kunsthoofden. Daar zitten de microfoons in gesimuleerde gehoorgangen, waardoor nauwkeurige opnames mogelijk zijn. Afhankelijk van het </w:t>
      </w:r>
      <w:r w:rsidR="00D81B2D" w:rsidRPr="00086B6D">
        <w:rPr>
          <w:lang w:val="nl-NL"/>
        </w:rPr>
        <w:t>specifieke onderzoek</w:t>
      </w:r>
      <w:r w:rsidRPr="00086B6D">
        <w:rPr>
          <w:lang w:val="nl-NL"/>
        </w:rPr>
        <w:t xml:space="preserve"> </w:t>
      </w:r>
      <w:r w:rsidR="00D81B2D" w:rsidRPr="00086B6D">
        <w:rPr>
          <w:lang w:val="nl-NL"/>
        </w:rPr>
        <w:t>zitten</w:t>
      </w:r>
      <w:r w:rsidRPr="00086B6D">
        <w:rPr>
          <w:lang w:val="nl-NL"/>
        </w:rPr>
        <w:t xml:space="preserve"> de kunsthoofden op de bestuurdersplaats of andere </w:t>
      </w:r>
      <w:r w:rsidRPr="00086B6D">
        <w:rPr>
          <w:lang w:val="nl-NL"/>
        </w:rPr>
        <w:lastRenderedPageBreak/>
        <w:t xml:space="preserve">stoelen in </w:t>
      </w:r>
      <w:r w:rsidR="00176D90" w:rsidRPr="00086B6D">
        <w:rPr>
          <w:lang w:val="nl-NL"/>
        </w:rPr>
        <w:t>de auto</w:t>
      </w:r>
      <w:r w:rsidRPr="00086B6D">
        <w:rPr>
          <w:lang w:val="nl-NL"/>
        </w:rPr>
        <w:t>. De meetresultaten geven een realistisch beeld van hoe luid of stil, storend of aangenaam de passagiers het geluid in het interieur waarnemen.</w:t>
      </w:r>
    </w:p>
    <w:p w14:paraId="095F712D" w14:textId="77777777" w:rsidR="00052C93" w:rsidRPr="00086B6D" w:rsidRDefault="00052C93" w:rsidP="00052C93">
      <w:pPr>
        <w:pStyle w:val="07Subheadline"/>
        <w:rPr>
          <w:lang w:val="nl-NL"/>
        </w:rPr>
      </w:pPr>
    </w:p>
    <w:p w14:paraId="2D8587AB" w14:textId="2B82AAFE" w:rsidR="00052C93" w:rsidRPr="00086B6D" w:rsidRDefault="00052C93" w:rsidP="00052C93">
      <w:pPr>
        <w:pStyle w:val="07Subheadline"/>
        <w:rPr>
          <w:b/>
          <w:bCs/>
          <w:lang w:val="nl-NL"/>
        </w:rPr>
      </w:pPr>
      <w:r w:rsidRPr="00086B6D">
        <w:rPr>
          <w:b/>
          <w:bCs/>
          <w:lang w:val="nl-NL"/>
        </w:rPr>
        <w:t xml:space="preserve">Voor </w:t>
      </w:r>
      <w:r w:rsidR="009307A6" w:rsidRPr="00086B6D">
        <w:rPr>
          <w:b/>
          <w:bCs/>
          <w:lang w:val="nl-NL"/>
        </w:rPr>
        <w:t>helder</w:t>
      </w:r>
      <w:r w:rsidRPr="00086B6D">
        <w:rPr>
          <w:b/>
          <w:bCs/>
          <w:lang w:val="nl-NL"/>
        </w:rPr>
        <w:t xml:space="preserve"> zicht: </w:t>
      </w:r>
      <w:r w:rsidR="009307A6" w:rsidRPr="00086B6D">
        <w:rPr>
          <w:b/>
          <w:bCs/>
          <w:lang w:val="nl-NL"/>
        </w:rPr>
        <w:t>schone</w:t>
      </w:r>
      <w:r w:rsidRPr="00086B6D">
        <w:rPr>
          <w:b/>
          <w:bCs/>
          <w:lang w:val="nl-NL"/>
        </w:rPr>
        <w:t xml:space="preserve"> ruiten </w:t>
      </w:r>
    </w:p>
    <w:p w14:paraId="76B26710" w14:textId="039EC08D" w:rsidR="00052C93" w:rsidRPr="00086B6D" w:rsidRDefault="00052C93" w:rsidP="00052C93">
      <w:pPr>
        <w:pStyle w:val="07Subheadline"/>
        <w:rPr>
          <w:lang w:val="nl-NL"/>
        </w:rPr>
      </w:pPr>
      <w:r w:rsidRPr="00086B6D">
        <w:rPr>
          <w:lang w:val="nl-NL"/>
        </w:rPr>
        <w:t xml:space="preserve">Zo schoon mogelijke ruiten en buitenspiegels en daarmee een optimaal zicht onder alle omstandigheden dragen bij aan de actieve veiligheid. Om deze reden heeft de aerodynamische discipline van het schoonhouden van </w:t>
      </w:r>
      <w:r w:rsidR="00176D90" w:rsidRPr="00086B6D">
        <w:rPr>
          <w:lang w:val="nl-NL"/>
        </w:rPr>
        <w:t>de auto</w:t>
      </w:r>
      <w:r w:rsidRPr="00086B6D">
        <w:rPr>
          <w:lang w:val="nl-NL"/>
        </w:rPr>
        <w:t xml:space="preserve"> bij Mercedes</w:t>
      </w:r>
      <w:r w:rsidRPr="00086B6D">
        <w:rPr>
          <w:rFonts w:ascii="Cambria Math" w:hAnsi="Cambria Math" w:cs="Cambria Math"/>
          <w:lang w:val="nl-NL"/>
        </w:rPr>
        <w:t>‑</w:t>
      </w:r>
      <w:r w:rsidRPr="00086B6D">
        <w:rPr>
          <w:lang w:val="nl-NL"/>
        </w:rPr>
        <w:t>Benz altijd bijzondere aandacht genoten. Om de zeer gevoelige meettechniek en de lo</w:t>
      </w:r>
      <w:r w:rsidR="009307A6" w:rsidRPr="00086B6D">
        <w:rPr>
          <w:lang w:val="nl-NL"/>
        </w:rPr>
        <w:t>op</w:t>
      </w:r>
      <w:r w:rsidRPr="00086B6D">
        <w:rPr>
          <w:lang w:val="nl-NL"/>
        </w:rPr>
        <w:t xml:space="preserve">banden van het </w:t>
      </w:r>
      <w:proofErr w:type="spellStart"/>
      <w:r w:rsidRPr="00086B6D">
        <w:rPr>
          <w:lang w:val="nl-NL"/>
        </w:rPr>
        <w:t>aero</w:t>
      </w:r>
      <w:proofErr w:type="spellEnd"/>
      <w:r w:rsidRPr="00086B6D">
        <w:rPr>
          <w:lang w:val="nl-NL"/>
        </w:rPr>
        <w:t xml:space="preserve">-akoestische kanaal in Sindelfingen niet te belasten met vervuilingstests, worden deze nog steeds uitgevoerd in de </w:t>
      </w:r>
      <w:r w:rsidR="009307A6" w:rsidRPr="00086B6D">
        <w:rPr>
          <w:lang w:val="nl-NL"/>
        </w:rPr>
        <w:t>‘</w:t>
      </w:r>
      <w:r w:rsidRPr="00086B6D">
        <w:rPr>
          <w:lang w:val="nl-NL"/>
        </w:rPr>
        <w:t>grote windtunnel</w:t>
      </w:r>
      <w:r w:rsidR="009307A6" w:rsidRPr="00086B6D">
        <w:rPr>
          <w:rFonts w:ascii="Calibri" w:hAnsi="Calibri" w:cs="Calibri"/>
          <w:lang w:val="nl-NL"/>
        </w:rPr>
        <w:t>’</w:t>
      </w:r>
      <w:r w:rsidRPr="00086B6D">
        <w:rPr>
          <w:lang w:val="nl-NL"/>
        </w:rPr>
        <w:t xml:space="preserve"> in </w:t>
      </w:r>
      <w:proofErr w:type="spellStart"/>
      <w:r w:rsidRPr="00086B6D">
        <w:rPr>
          <w:lang w:val="nl-NL"/>
        </w:rPr>
        <w:t>Untert</w:t>
      </w:r>
      <w:r w:rsidRPr="00086B6D">
        <w:rPr>
          <w:rFonts w:ascii="Calibri" w:hAnsi="Calibri" w:cs="Calibri"/>
          <w:lang w:val="nl-NL"/>
        </w:rPr>
        <w:t>ü</w:t>
      </w:r>
      <w:r w:rsidRPr="00086B6D">
        <w:rPr>
          <w:lang w:val="nl-NL"/>
        </w:rPr>
        <w:t>rkheim</w:t>
      </w:r>
      <w:proofErr w:type="spellEnd"/>
      <w:r w:rsidR="009307A6" w:rsidRPr="00086B6D">
        <w:rPr>
          <w:lang w:val="nl-NL"/>
        </w:rPr>
        <w:t xml:space="preserve"> (zie speciaal hoofdstuk)</w:t>
      </w:r>
      <w:r w:rsidR="00D81B2D" w:rsidRPr="00086B6D">
        <w:rPr>
          <w:lang w:val="nl-NL"/>
        </w:rPr>
        <w:t>.</w:t>
      </w:r>
    </w:p>
    <w:p w14:paraId="3528B6A4" w14:textId="77777777" w:rsidR="00052C93" w:rsidRPr="00086B6D" w:rsidRDefault="00052C93" w:rsidP="00052C93">
      <w:pPr>
        <w:pStyle w:val="07Subheadline"/>
        <w:rPr>
          <w:lang w:val="nl-NL"/>
        </w:rPr>
      </w:pPr>
    </w:p>
    <w:p w14:paraId="75F385B8" w14:textId="6A1D34BB" w:rsidR="00052C93" w:rsidRPr="00086B6D" w:rsidRDefault="009307A6" w:rsidP="00052C93">
      <w:pPr>
        <w:pStyle w:val="07Subheadline"/>
        <w:rPr>
          <w:lang w:val="nl-NL"/>
        </w:rPr>
      </w:pPr>
      <w:r w:rsidRPr="00086B6D">
        <w:rPr>
          <w:lang w:val="nl-NL"/>
        </w:rPr>
        <w:t xml:space="preserve">Verontreiniging </w:t>
      </w:r>
      <w:r w:rsidR="00052C93" w:rsidRPr="00086B6D">
        <w:rPr>
          <w:lang w:val="nl-NL"/>
        </w:rPr>
        <w:t xml:space="preserve">kan worden veroorzaakt door regen, voorliggers of druppels die door de eigen wielen van </w:t>
      </w:r>
      <w:r w:rsidR="00176D90" w:rsidRPr="00086B6D">
        <w:rPr>
          <w:lang w:val="nl-NL"/>
        </w:rPr>
        <w:t>de auto</w:t>
      </w:r>
      <w:r w:rsidR="00052C93" w:rsidRPr="00086B6D">
        <w:rPr>
          <w:lang w:val="nl-NL"/>
        </w:rPr>
        <w:t xml:space="preserve"> worden </w:t>
      </w:r>
      <w:proofErr w:type="spellStart"/>
      <w:r w:rsidR="00052C93" w:rsidRPr="00086B6D">
        <w:rPr>
          <w:lang w:val="nl-NL"/>
        </w:rPr>
        <w:t>opgewerveld</w:t>
      </w:r>
      <w:proofErr w:type="spellEnd"/>
      <w:r w:rsidR="00052C93" w:rsidRPr="00086B6D">
        <w:rPr>
          <w:lang w:val="nl-NL"/>
        </w:rPr>
        <w:t xml:space="preserve">. In de windtunnel wordt deze vervuiling zichtbaar gemaakt met behulp van fluorescerende vloeistof. Het doel van de ontwikkelingswerkzaamheden is om het water zo te leiden dat de relevante gezichtsvelden idealiter schoon blijven. Hiervoor hebben de </w:t>
      </w:r>
      <w:proofErr w:type="spellStart"/>
      <w:r w:rsidR="00052C93" w:rsidRPr="00086B6D">
        <w:rPr>
          <w:lang w:val="nl-NL"/>
        </w:rPr>
        <w:t>aerodynamici</w:t>
      </w:r>
      <w:proofErr w:type="spellEnd"/>
      <w:r w:rsidR="00052C93" w:rsidRPr="00086B6D">
        <w:rPr>
          <w:lang w:val="nl-NL"/>
        </w:rPr>
        <w:t xml:space="preserve"> onder andere de contouren van de A-stijlen met geïntegreerde componenten geoptimaliseerd</w:t>
      </w:r>
      <w:r w:rsidRPr="00086B6D">
        <w:rPr>
          <w:lang w:val="nl-NL"/>
        </w:rPr>
        <w:t>, evenals</w:t>
      </w:r>
      <w:r w:rsidR="00D81B2D" w:rsidRPr="00086B6D">
        <w:rPr>
          <w:lang w:val="nl-NL"/>
        </w:rPr>
        <w:t xml:space="preserve"> </w:t>
      </w:r>
      <w:r w:rsidR="00052C93" w:rsidRPr="00086B6D">
        <w:rPr>
          <w:lang w:val="nl-NL"/>
        </w:rPr>
        <w:t>de vorm van de buitenspiegels</w:t>
      </w:r>
      <w:r w:rsidR="00D81B2D" w:rsidRPr="00086B6D">
        <w:rPr>
          <w:lang w:val="nl-NL"/>
        </w:rPr>
        <w:t>,</w:t>
      </w:r>
      <w:r w:rsidR="00052C93" w:rsidRPr="00086B6D">
        <w:rPr>
          <w:lang w:val="nl-NL"/>
        </w:rPr>
        <w:t xml:space="preserve"> </w:t>
      </w:r>
      <w:r w:rsidRPr="00086B6D">
        <w:rPr>
          <w:lang w:val="nl-NL"/>
        </w:rPr>
        <w:t>ruitframes</w:t>
      </w:r>
      <w:r w:rsidR="00052C93" w:rsidRPr="00086B6D">
        <w:rPr>
          <w:lang w:val="nl-NL"/>
        </w:rPr>
        <w:t xml:space="preserve"> of de sierlijsten op </w:t>
      </w:r>
      <w:proofErr w:type="spellStart"/>
      <w:r w:rsidR="00052C93" w:rsidRPr="00086B6D">
        <w:rPr>
          <w:lang w:val="nl-NL"/>
        </w:rPr>
        <w:t>frameloze</w:t>
      </w:r>
      <w:proofErr w:type="spellEnd"/>
      <w:r w:rsidR="00052C93" w:rsidRPr="00086B6D">
        <w:rPr>
          <w:lang w:val="nl-NL"/>
        </w:rPr>
        <w:t xml:space="preserve"> </w:t>
      </w:r>
      <w:r w:rsidR="00D81B2D" w:rsidRPr="00086B6D">
        <w:rPr>
          <w:lang w:val="nl-NL"/>
        </w:rPr>
        <w:t>portieren</w:t>
      </w:r>
      <w:r w:rsidR="00052C93" w:rsidRPr="00086B6D">
        <w:rPr>
          <w:lang w:val="nl-NL"/>
        </w:rPr>
        <w:t>.</w:t>
      </w:r>
    </w:p>
    <w:p w14:paraId="1A5DE360" w14:textId="77777777" w:rsidR="00052C93" w:rsidRPr="00086B6D" w:rsidRDefault="00052C93" w:rsidP="00052C93">
      <w:pPr>
        <w:pStyle w:val="07Subheadline"/>
        <w:rPr>
          <w:lang w:val="nl-NL"/>
        </w:rPr>
      </w:pPr>
    </w:p>
    <w:p w14:paraId="1EE89359" w14:textId="1199D56D" w:rsidR="00052C93" w:rsidRPr="00086B6D" w:rsidRDefault="00052C93" w:rsidP="00052C93">
      <w:pPr>
        <w:pStyle w:val="07Subheadline"/>
        <w:rPr>
          <w:lang w:val="nl-NL"/>
        </w:rPr>
      </w:pPr>
      <w:r w:rsidRPr="00086B6D">
        <w:rPr>
          <w:lang w:val="nl-NL"/>
        </w:rPr>
        <w:t xml:space="preserve">Zo kunnen kleine geometrische wijzigingen aan de </w:t>
      </w:r>
      <w:r w:rsidR="009307A6" w:rsidRPr="00086B6D">
        <w:rPr>
          <w:lang w:val="nl-NL"/>
        </w:rPr>
        <w:t>buitenspiegels</w:t>
      </w:r>
      <w:r w:rsidRPr="00086B6D">
        <w:rPr>
          <w:lang w:val="nl-NL"/>
        </w:rPr>
        <w:t xml:space="preserve"> en gedetailleerde optimalisaties met afdichtingen en een speciale waterafvoerstrip de vervuiling </w:t>
      </w:r>
      <w:r w:rsidR="009307A6" w:rsidRPr="00086B6D">
        <w:rPr>
          <w:lang w:val="nl-NL"/>
        </w:rPr>
        <w:t>van</w:t>
      </w:r>
      <w:r w:rsidRPr="00086B6D">
        <w:rPr>
          <w:lang w:val="nl-NL"/>
        </w:rPr>
        <w:t xml:space="preserve"> </w:t>
      </w:r>
      <w:r w:rsidR="009307A6" w:rsidRPr="00086B6D">
        <w:rPr>
          <w:lang w:val="nl-NL"/>
        </w:rPr>
        <w:t>de zijruiten</w:t>
      </w:r>
      <w:r w:rsidRPr="00086B6D">
        <w:rPr>
          <w:lang w:val="nl-NL"/>
        </w:rPr>
        <w:t xml:space="preserve"> aanzienlijk verminderen. Mercedes-Benz stelt als eis dat het zicht niet mag worden belemmerd door opspattend water, water</w:t>
      </w:r>
      <w:r w:rsidR="009307A6" w:rsidRPr="00086B6D">
        <w:rPr>
          <w:lang w:val="nl-NL"/>
        </w:rPr>
        <w:t>stroompjes</w:t>
      </w:r>
      <w:r w:rsidRPr="00086B6D">
        <w:rPr>
          <w:lang w:val="nl-NL"/>
        </w:rPr>
        <w:t xml:space="preserve"> of afzonderlijke druppels in het zogen</w:t>
      </w:r>
      <w:r w:rsidR="009307A6" w:rsidRPr="00086B6D">
        <w:rPr>
          <w:lang w:val="nl-NL"/>
        </w:rPr>
        <w:t>oe</w:t>
      </w:r>
      <w:r w:rsidRPr="00086B6D">
        <w:rPr>
          <w:lang w:val="nl-NL"/>
        </w:rPr>
        <w:t xml:space="preserve">mde kernzichtgebied van </w:t>
      </w:r>
      <w:r w:rsidR="009307A6" w:rsidRPr="00086B6D">
        <w:rPr>
          <w:lang w:val="nl-NL"/>
        </w:rPr>
        <w:t>de zijruit</w:t>
      </w:r>
      <w:r w:rsidRPr="00086B6D">
        <w:rPr>
          <w:lang w:val="nl-NL"/>
        </w:rPr>
        <w:t xml:space="preserve"> en op het glas van de buitenspiegel.</w:t>
      </w:r>
    </w:p>
    <w:p w14:paraId="5B697D05" w14:textId="77777777" w:rsidR="00052C93" w:rsidRPr="00086B6D" w:rsidRDefault="00052C93" w:rsidP="00052C93">
      <w:pPr>
        <w:pStyle w:val="07Subheadline"/>
        <w:rPr>
          <w:lang w:val="nl-NL"/>
        </w:rPr>
      </w:pPr>
    </w:p>
    <w:p w14:paraId="78EE11CA" w14:textId="77777777" w:rsidR="00052C93" w:rsidRPr="00086B6D" w:rsidRDefault="00052C93" w:rsidP="00052C93">
      <w:pPr>
        <w:pStyle w:val="07Subheadline"/>
        <w:rPr>
          <w:b/>
          <w:bCs/>
          <w:lang w:val="nl-NL"/>
        </w:rPr>
      </w:pPr>
      <w:r w:rsidRPr="00086B6D">
        <w:rPr>
          <w:b/>
          <w:bCs/>
          <w:lang w:val="nl-NL"/>
        </w:rPr>
        <w:t>Rustig rijden met open dak: hoog comfort zonder tocht</w:t>
      </w:r>
    </w:p>
    <w:p w14:paraId="602D5E94" w14:textId="1B335299" w:rsidR="00052C93" w:rsidRPr="00086B6D" w:rsidRDefault="00052C93" w:rsidP="00052C93">
      <w:pPr>
        <w:pStyle w:val="07Subheadline"/>
        <w:rPr>
          <w:lang w:val="nl-NL"/>
        </w:rPr>
      </w:pPr>
      <w:r w:rsidRPr="00086B6D">
        <w:rPr>
          <w:lang w:val="nl-NL"/>
        </w:rPr>
        <w:t xml:space="preserve">Bij </w:t>
      </w:r>
      <w:proofErr w:type="spellStart"/>
      <w:r w:rsidRPr="00086B6D">
        <w:rPr>
          <w:lang w:val="nl-NL"/>
        </w:rPr>
        <w:t>cabrio</w:t>
      </w:r>
      <w:r w:rsidR="009307A6" w:rsidRPr="00086B6D">
        <w:rPr>
          <w:lang w:val="nl-NL"/>
        </w:rPr>
        <w:t>let</w:t>
      </w:r>
      <w:r w:rsidRPr="00086B6D">
        <w:rPr>
          <w:lang w:val="nl-NL"/>
        </w:rPr>
        <w:t>s</w:t>
      </w:r>
      <w:proofErr w:type="spellEnd"/>
      <w:r w:rsidRPr="00086B6D">
        <w:rPr>
          <w:lang w:val="nl-NL"/>
        </w:rPr>
        <w:t xml:space="preserve"> en </w:t>
      </w:r>
      <w:proofErr w:type="spellStart"/>
      <w:r w:rsidRPr="00086B6D">
        <w:rPr>
          <w:lang w:val="nl-NL"/>
        </w:rPr>
        <w:t>roadsters</w:t>
      </w:r>
      <w:proofErr w:type="spellEnd"/>
      <w:r w:rsidRPr="00086B6D">
        <w:rPr>
          <w:lang w:val="nl-NL"/>
        </w:rPr>
        <w:t xml:space="preserve"> besteden de </w:t>
      </w:r>
      <w:proofErr w:type="spellStart"/>
      <w:r w:rsidRPr="00086B6D">
        <w:rPr>
          <w:lang w:val="nl-NL"/>
        </w:rPr>
        <w:t>aerodynamici</w:t>
      </w:r>
      <w:proofErr w:type="spellEnd"/>
      <w:r w:rsidRPr="00086B6D">
        <w:rPr>
          <w:lang w:val="nl-NL"/>
        </w:rPr>
        <w:t xml:space="preserve"> van Mercedes-Benz bijzondere aandacht aan het zogen</w:t>
      </w:r>
      <w:r w:rsidR="009307A6" w:rsidRPr="00086B6D">
        <w:rPr>
          <w:lang w:val="nl-NL"/>
        </w:rPr>
        <w:t>oe</w:t>
      </w:r>
      <w:r w:rsidRPr="00086B6D">
        <w:rPr>
          <w:lang w:val="nl-NL"/>
        </w:rPr>
        <w:t xml:space="preserve">mde tochtvrije comfort, </w:t>
      </w:r>
      <w:r w:rsidR="009307A6" w:rsidRPr="00086B6D">
        <w:rPr>
          <w:lang w:val="nl-NL"/>
        </w:rPr>
        <w:t xml:space="preserve">oftewel </w:t>
      </w:r>
      <w:r w:rsidRPr="00086B6D">
        <w:rPr>
          <w:lang w:val="nl-NL"/>
        </w:rPr>
        <w:t xml:space="preserve">een interieur dat zo windvrij en aangenaam </w:t>
      </w:r>
      <w:r w:rsidR="009307A6" w:rsidRPr="00086B6D">
        <w:rPr>
          <w:lang w:val="nl-NL"/>
        </w:rPr>
        <w:t xml:space="preserve">van temperatuur </w:t>
      </w:r>
      <w:r w:rsidRPr="00086B6D">
        <w:rPr>
          <w:lang w:val="nl-NL"/>
        </w:rPr>
        <w:t xml:space="preserve">mogelijk is. Zo is de CLE Cabriolet standaard uitgerust met </w:t>
      </w:r>
      <w:r w:rsidR="0069540C" w:rsidRPr="00086B6D">
        <w:rPr>
          <w:lang w:val="nl-NL"/>
        </w:rPr>
        <w:t xml:space="preserve">de hoofdruimteverwarming </w:t>
      </w:r>
      <w:r w:rsidRPr="00086B6D">
        <w:rPr>
          <w:lang w:val="nl-NL"/>
        </w:rPr>
        <w:t xml:space="preserve">AIRSCARF® en het elektrische </w:t>
      </w:r>
      <w:r w:rsidR="0069540C" w:rsidRPr="00086B6D">
        <w:rPr>
          <w:lang w:val="nl-NL"/>
        </w:rPr>
        <w:t>windschermsysteem</w:t>
      </w:r>
      <w:r w:rsidRPr="00086B6D">
        <w:rPr>
          <w:lang w:val="nl-NL"/>
        </w:rPr>
        <w:t xml:space="preserve"> AIRCAP®. Beide systemen maken open rijden aangenaam, zelfs bij lage buitentemperaturen. AIRSCARF® omhult de nek en </w:t>
      </w:r>
      <w:r w:rsidR="0069540C" w:rsidRPr="00086B6D">
        <w:rPr>
          <w:lang w:val="nl-NL"/>
        </w:rPr>
        <w:t>hals</w:t>
      </w:r>
      <w:r w:rsidRPr="00086B6D">
        <w:rPr>
          <w:lang w:val="nl-NL"/>
        </w:rPr>
        <w:t xml:space="preserve"> van de voorste inzittenden met aangename warmte, zelfs </w:t>
      </w:r>
      <w:r w:rsidR="0069540C" w:rsidRPr="00086B6D">
        <w:rPr>
          <w:lang w:val="nl-NL"/>
        </w:rPr>
        <w:t>als er veel wind is</w:t>
      </w:r>
      <w:r w:rsidRPr="00086B6D">
        <w:rPr>
          <w:lang w:val="nl-NL"/>
        </w:rPr>
        <w:t>.</w:t>
      </w:r>
    </w:p>
    <w:p w14:paraId="479238B2" w14:textId="77777777" w:rsidR="00052C93" w:rsidRPr="00086B6D" w:rsidRDefault="00052C93" w:rsidP="00052C93">
      <w:pPr>
        <w:pStyle w:val="07Subheadline"/>
        <w:rPr>
          <w:lang w:val="nl-NL"/>
        </w:rPr>
      </w:pPr>
    </w:p>
    <w:p w14:paraId="4F95D1D7" w14:textId="3EBC6F62" w:rsidR="00052C93" w:rsidRPr="00086B6D" w:rsidRDefault="00052C93" w:rsidP="00052C93">
      <w:pPr>
        <w:pStyle w:val="07Subheadline"/>
        <w:rPr>
          <w:lang w:val="nl-NL"/>
        </w:rPr>
      </w:pPr>
      <w:r w:rsidRPr="00086B6D">
        <w:rPr>
          <w:lang w:val="nl-NL"/>
        </w:rPr>
        <w:t xml:space="preserve">AIRCAP® kan met een druk op de knop worden uitgeschoven en vermindert dan de luchtwervelingen in het interieur van de </w:t>
      </w:r>
      <w:proofErr w:type="spellStart"/>
      <w:r w:rsidRPr="00086B6D">
        <w:rPr>
          <w:lang w:val="nl-NL"/>
        </w:rPr>
        <w:t>vierzitter</w:t>
      </w:r>
      <w:proofErr w:type="spellEnd"/>
      <w:r w:rsidR="0069540C" w:rsidRPr="00086B6D">
        <w:rPr>
          <w:lang w:val="nl-NL"/>
        </w:rPr>
        <w:t xml:space="preserve"> aanzienlijk</w:t>
      </w:r>
      <w:r w:rsidRPr="00086B6D">
        <w:rPr>
          <w:lang w:val="nl-NL"/>
        </w:rPr>
        <w:t>. Het systeem bestaat uit twee componenten: een wind</w:t>
      </w:r>
      <w:r w:rsidR="0069540C" w:rsidRPr="00086B6D">
        <w:rPr>
          <w:lang w:val="nl-NL"/>
        </w:rPr>
        <w:t>geleider</w:t>
      </w:r>
      <w:r w:rsidRPr="00086B6D">
        <w:rPr>
          <w:lang w:val="nl-NL"/>
        </w:rPr>
        <w:t xml:space="preserve"> </w:t>
      </w:r>
      <w:r w:rsidR="0069540C" w:rsidRPr="00086B6D">
        <w:rPr>
          <w:lang w:val="nl-NL"/>
        </w:rPr>
        <w:t xml:space="preserve">met gaas in het </w:t>
      </w:r>
      <w:proofErr w:type="spellStart"/>
      <w:r w:rsidR="0069540C" w:rsidRPr="00086B6D">
        <w:rPr>
          <w:lang w:val="nl-NL"/>
        </w:rPr>
        <w:t>dakframe</w:t>
      </w:r>
      <w:proofErr w:type="spellEnd"/>
      <w:r w:rsidR="0069540C" w:rsidRPr="00086B6D">
        <w:rPr>
          <w:lang w:val="nl-NL"/>
        </w:rPr>
        <w:t xml:space="preserve"> </w:t>
      </w:r>
      <w:r w:rsidRPr="00086B6D">
        <w:rPr>
          <w:lang w:val="nl-NL"/>
        </w:rPr>
        <w:t xml:space="preserve">die enkele centimeters kan worden uitgeschoven en een </w:t>
      </w:r>
      <w:r w:rsidR="0069540C" w:rsidRPr="00086B6D">
        <w:rPr>
          <w:lang w:val="nl-NL"/>
        </w:rPr>
        <w:t xml:space="preserve">windgeleider </w:t>
      </w:r>
      <w:r w:rsidRPr="00086B6D">
        <w:rPr>
          <w:lang w:val="nl-NL"/>
        </w:rPr>
        <w:t>die achter de twee hoofdsteunen van de achterbank kan worden uitgeschoven.</w:t>
      </w:r>
    </w:p>
    <w:p w14:paraId="1F6CE152" w14:textId="77777777" w:rsidR="0069540C" w:rsidRPr="00086B6D" w:rsidRDefault="0069540C" w:rsidP="00052C93">
      <w:pPr>
        <w:pStyle w:val="07Subheadline"/>
        <w:rPr>
          <w:lang w:val="nl-NL"/>
        </w:rPr>
      </w:pPr>
    </w:p>
    <w:p w14:paraId="328895A3" w14:textId="7D0D1FC9" w:rsidR="00052C93" w:rsidRPr="00086B6D" w:rsidRDefault="00052C93" w:rsidP="00052C93">
      <w:pPr>
        <w:pStyle w:val="07Subheadline"/>
        <w:rPr>
          <w:lang w:val="nl-NL"/>
        </w:rPr>
      </w:pPr>
      <w:r w:rsidRPr="00086B6D">
        <w:rPr>
          <w:lang w:val="nl-NL"/>
        </w:rPr>
        <w:t>Wanneer AIRCAP® uitgeschoven</w:t>
      </w:r>
      <w:r w:rsidR="0069540C" w:rsidRPr="00086B6D">
        <w:rPr>
          <w:lang w:val="nl-NL"/>
        </w:rPr>
        <w:t xml:space="preserve"> is</w:t>
      </w:r>
      <w:r w:rsidRPr="00086B6D">
        <w:rPr>
          <w:lang w:val="nl-NL"/>
        </w:rPr>
        <w:t xml:space="preserve">, kan het echter een bron van geluidsoverlast zijn. In de windtunnel hebben de </w:t>
      </w:r>
      <w:proofErr w:type="spellStart"/>
      <w:r w:rsidRPr="00086B6D">
        <w:rPr>
          <w:lang w:val="nl-NL"/>
        </w:rPr>
        <w:t>aerodynamici</w:t>
      </w:r>
      <w:proofErr w:type="spellEnd"/>
      <w:r w:rsidRPr="00086B6D">
        <w:rPr>
          <w:lang w:val="nl-NL"/>
        </w:rPr>
        <w:t xml:space="preserve"> daarom lang gewerkt aan het verfijnen van het ontwerp van het systeem en de omgeving ervan, waardoor het geluid tot een minimum is beperkt. De experts hebben onder andere de keuze van het </w:t>
      </w:r>
      <w:r w:rsidR="0069540C" w:rsidRPr="00086B6D">
        <w:rPr>
          <w:lang w:val="nl-NL"/>
        </w:rPr>
        <w:t>gaasmateriaal</w:t>
      </w:r>
      <w:r w:rsidRPr="00086B6D">
        <w:rPr>
          <w:lang w:val="nl-NL"/>
        </w:rPr>
        <w:t xml:space="preserve">, de geometrie van de </w:t>
      </w:r>
      <w:r w:rsidR="0069540C" w:rsidRPr="00086B6D">
        <w:rPr>
          <w:lang w:val="nl-NL"/>
        </w:rPr>
        <w:t>geleider</w:t>
      </w:r>
      <w:r w:rsidRPr="00086B6D">
        <w:rPr>
          <w:lang w:val="nl-NL"/>
        </w:rPr>
        <w:t xml:space="preserve"> en andere radii en vormen geoptimaliseerd. Ook </w:t>
      </w:r>
      <w:r w:rsidR="0069540C" w:rsidRPr="00086B6D">
        <w:rPr>
          <w:lang w:val="nl-NL"/>
        </w:rPr>
        <w:t xml:space="preserve">de luchtstroom door </w:t>
      </w:r>
      <w:r w:rsidRPr="00086B6D">
        <w:rPr>
          <w:lang w:val="nl-NL"/>
        </w:rPr>
        <w:t xml:space="preserve">het </w:t>
      </w:r>
      <w:r w:rsidR="0069540C" w:rsidRPr="00086B6D">
        <w:rPr>
          <w:lang w:val="nl-NL"/>
        </w:rPr>
        <w:t xml:space="preserve">gaasmateriaal </w:t>
      </w:r>
      <w:r w:rsidRPr="00086B6D">
        <w:rPr>
          <w:lang w:val="nl-NL"/>
        </w:rPr>
        <w:t xml:space="preserve">en </w:t>
      </w:r>
      <w:r w:rsidR="0069540C" w:rsidRPr="00086B6D">
        <w:rPr>
          <w:lang w:val="nl-NL"/>
        </w:rPr>
        <w:t>de interactie tussen de</w:t>
      </w:r>
      <w:r w:rsidRPr="00086B6D">
        <w:rPr>
          <w:lang w:val="nl-NL"/>
        </w:rPr>
        <w:t xml:space="preserve"> beide AIRCAP®-componenten </w:t>
      </w:r>
      <w:r w:rsidR="0069540C" w:rsidRPr="00086B6D">
        <w:rPr>
          <w:lang w:val="nl-NL"/>
        </w:rPr>
        <w:t>werden onderzocht</w:t>
      </w:r>
      <w:r w:rsidRPr="00086B6D">
        <w:rPr>
          <w:lang w:val="nl-NL"/>
        </w:rPr>
        <w:t xml:space="preserve"> en </w:t>
      </w:r>
      <w:r w:rsidR="0069540C" w:rsidRPr="00086B6D">
        <w:rPr>
          <w:lang w:val="nl-NL"/>
        </w:rPr>
        <w:t>a</w:t>
      </w:r>
      <w:r w:rsidRPr="00086B6D">
        <w:rPr>
          <w:lang w:val="nl-NL"/>
        </w:rPr>
        <w:t>angepast aan de behoeften van de klant.</w:t>
      </w:r>
    </w:p>
    <w:p w14:paraId="42B614A4" w14:textId="77777777" w:rsidR="00E236D5" w:rsidRPr="00086B6D" w:rsidRDefault="00E236D5" w:rsidP="00052C93">
      <w:pPr>
        <w:pStyle w:val="07Subheadline"/>
        <w:rPr>
          <w:rFonts w:ascii="MB Corpo A Title Cond Office" w:eastAsia="MB Corpo A Title Cond Office" w:hAnsi="MB Corpo A Title Cond Office" w:cs="MB Corpo A Title Cond Office"/>
          <w:kern w:val="2"/>
          <w:sz w:val="32"/>
          <w:szCs w:val="32"/>
          <w:lang w:val="nl-NL" w:eastAsia="de-DE"/>
          <w14:ligatures w14:val="standardContextual"/>
        </w:rPr>
      </w:pPr>
    </w:p>
    <w:p w14:paraId="41B0EF9E" w14:textId="77777777" w:rsidR="00E236D5" w:rsidRPr="00086B6D" w:rsidRDefault="00E236D5">
      <w:pPr>
        <w:spacing w:after="160" w:line="259" w:lineRule="auto"/>
        <w:rPr>
          <w:rFonts w:ascii="MB Corpo A Title Cond Office" w:eastAsia="MB Corpo A Title Cond Office" w:hAnsi="MB Corpo A Title Cond Office" w:cs="MB Corpo A Title Cond Office"/>
          <w:sz w:val="32"/>
          <w:szCs w:val="32"/>
          <w:lang w:val="nl-NL"/>
        </w:rPr>
      </w:pPr>
      <w:r w:rsidRPr="00086B6D">
        <w:rPr>
          <w:rFonts w:ascii="MB Corpo A Title Cond Office" w:eastAsia="MB Corpo A Title Cond Office" w:hAnsi="MB Corpo A Title Cond Office" w:cs="MB Corpo A Title Cond Office"/>
          <w:sz w:val="32"/>
          <w:szCs w:val="32"/>
          <w:lang w:val="nl-NL"/>
        </w:rPr>
        <w:br w:type="page"/>
      </w:r>
    </w:p>
    <w:p w14:paraId="7DA33521" w14:textId="5E42BF47" w:rsidR="00052C93" w:rsidRPr="00086B6D" w:rsidRDefault="00052C93" w:rsidP="00052C93">
      <w:pPr>
        <w:pStyle w:val="07Subheadline"/>
        <w:rPr>
          <w:rFonts w:ascii="MB Corpo A Title Cond Office" w:eastAsia="MB Corpo A Title Cond Office" w:hAnsi="MB Corpo A Title Cond Office" w:cs="MB Corpo A Title Cond Office"/>
          <w:kern w:val="2"/>
          <w:sz w:val="32"/>
          <w:szCs w:val="32"/>
          <w:lang w:val="nl-NL" w:eastAsia="de-DE"/>
          <w14:ligatures w14:val="standardContextual"/>
        </w:rPr>
      </w:pPr>
      <w:r w:rsidRPr="00086B6D">
        <w:rPr>
          <w:rFonts w:ascii="MB Corpo A Title Cond Office" w:eastAsia="MB Corpo A Title Cond Office" w:hAnsi="MB Corpo A Title Cond Office" w:cs="MB Corpo A Title Cond Office"/>
          <w:kern w:val="2"/>
          <w:sz w:val="32"/>
          <w:szCs w:val="32"/>
          <w:lang w:val="nl-NL" w:eastAsia="de-DE"/>
          <w14:ligatures w14:val="standardContextual"/>
        </w:rPr>
        <w:lastRenderedPageBreak/>
        <w:t>Geavanceerde meetapparatuur en moderne methoden</w:t>
      </w:r>
    </w:p>
    <w:p w14:paraId="34811682" w14:textId="77777777" w:rsidR="00052C93" w:rsidRPr="00086B6D" w:rsidRDefault="00052C93" w:rsidP="00052C93">
      <w:pPr>
        <w:pStyle w:val="07Subheadline"/>
        <w:rPr>
          <w:lang w:val="nl-NL"/>
        </w:rPr>
      </w:pPr>
    </w:p>
    <w:p w14:paraId="793A3EA7" w14:textId="77777777" w:rsidR="00052C93" w:rsidRPr="00086B6D" w:rsidRDefault="00052C93" w:rsidP="00052C93">
      <w:pPr>
        <w:pStyle w:val="07Subheadline"/>
        <w:rPr>
          <w:lang w:val="nl-NL"/>
        </w:rPr>
      </w:pPr>
      <w:r w:rsidRPr="00086B6D">
        <w:rPr>
          <w:lang w:val="nl-NL"/>
        </w:rPr>
        <w:t>Aerodynamica bij Mercedes-Benz: de windtunnels en meetapparatuur</w:t>
      </w:r>
    </w:p>
    <w:p w14:paraId="30FF1C21" w14:textId="77777777" w:rsidR="00052C93" w:rsidRPr="00086B6D" w:rsidRDefault="00052C93" w:rsidP="00052C93">
      <w:pPr>
        <w:pStyle w:val="07Subheadline"/>
        <w:rPr>
          <w:lang w:val="nl-NL"/>
        </w:rPr>
      </w:pPr>
    </w:p>
    <w:p w14:paraId="7BCE9671" w14:textId="77777777" w:rsidR="00052C93" w:rsidRPr="00086B6D" w:rsidRDefault="00052C93" w:rsidP="0069540C">
      <w:pPr>
        <w:pStyle w:val="07Subheadline"/>
        <w:numPr>
          <w:ilvl w:val="0"/>
          <w:numId w:val="24"/>
        </w:numPr>
        <w:ind w:left="284" w:hanging="284"/>
        <w:rPr>
          <w:lang w:val="nl-NL"/>
        </w:rPr>
      </w:pPr>
      <w:r w:rsidRPr="00086B6D">
        <w:rPr>
          <w:lang w:val="nl-NL"/>
        </w:rPr>
        <w:t xml:space="preserve">Storm op commando: de windtunnels in Sindelfingen en </w:t>
      </w:r>
      <w:proofErr w:type="spellStart"/>
      <w:r w:rsidRPr="00086B6D">
        <w:rPr>
          <w:lang w:val="nl-NL"/>
        </w:rPr>
        <w:t>Untertürkheim</w:t>
      </w:r>
      <w:proofErr w:type="spellEnd"/>
    </w:p>
    <w:p w14:paraId="7729DA91" w14:textId="77777777" w:rsidR="00052C93" w:rsidRPr="00086B6D" w:rsidRDefault="00052C93" w:rsidP="0069540C">
      <w:pPr>
        <w:pStyle w:val="07Subheadline"/>
        <w:numPr>
          <w:ilvl w:val="0"/>
          <w:numId w:val="24"/>
        </w:numPr>
        <w:ind w:left="284" w:hanging="284"/>
        <w:rPr>
          <w:lang w:val="nl-NL"/>
        </w:rPr>
      </w:pPr>
      <w:r w:rsidRPr="00086B6D">
        <w:rPr>
          <w:lang w:val="nl-NL"/>
        </w:rPr>
        <w:t>Weer naar wens: de klimaatwindtunnels</w:t>
      </w:r>
    </w:p>
    <w:p w14:paraId="22505274" w14:textId="73C21198" w:rsidR="00052C93" w:rsidRPr="00086B6D" w:rsidRDefault="00052C93" w:rsidP="0069540C">
      <w:pPr>
        <w:pStyle w:val="07Subheadline"/>
        <w:numPr>
          <w:ilvl w:val="0"/>
          <w:numId w:val="24"/>
        </w:numPr>
        <w:ind w:left="284" w:hanging="284"/>
        <w:rPr>
          <w:lang w:val="nl-NL"/>
        </w:rPr>
      </w:pPr>
      <w:r w:rsidRPr="00086B6D">
        <w:rPr>
          <w:lang w:val="nl-NL"/>
        </w:rPr>
        <w:t>Alle oren gespitst: microfoons en meetpoppen</w:t>
      </w:r>
    </w:p>
    <w:p w14:paraId="3AEE3D35" w14:textId="77777777" w:rsidR="00052C93" w:rsidRPr="00086B6D" w:rsidRDefault="00052C93" w:rsidP="00052C93">
      <w:pPr>
        <w:pStyle w:val="07Subheadline"/>
        <w:ind w:left="720"/>
        <w:rPr>
          <w:lang w:val="nl-NL"/>
        </w:rPr>
      </w:pPr>
    </w:p>
    <w:p w14:paraId="7E77F20C" w14:textId="7202FAE4" w:rsidR="00052C93" w:rsidRPr="00086B6D" w:rsidRDefault="00875CB6" w:rsidP="00052C93">
      <w:pPr>
        <w:pStyle w:val="07Subheadline"/>
        <w:rPr>
          <w:lang w:val="nl-NL"/>
        </w:rPr>
      </w:pPr>
      <w:r w:rsidRPr="00086B6D">
        <w:rPr>
          <w:lang w:val="nl-NL"/>
        </w:rPr>
        <w:t>D</w:t>
      </w:r>
      <w:r w:rsidR="00052C93" w:rsidRPr="00086B6D">
        <w:rPr>
          <w:lang w:val="nl-NL"/>
        </w:rPr>
        <w:t xml:space="preserve">e experts van Mercedes-Benz </w:t>
      </w:r>
      <w:r w:rsidRPr="00086B6D">
        <w:rPr>
          <w:lang w:val="nl-NL"/>
        </w:rPr>
        <w:t xml:space="preserve">optimaliseren al </w:t>
      </w:r>
      <w:r w:rsidR="0069540C" w:rsidRPr="00086B6D">
        <w:rPr>
          <w:lang w:val="nl-NL"/>
        </w:rPr>
        <w:t>decennia lang</w:t>
      </w:r>
      <w:r w:rsidRPr="00086B6D">
        <w:rPr>
          <w:lang w:val="nl-NL"/>
        </w:rPr>
        <w:t xml:space="preserve"> </w:t>
      </w:r>
      <w:r w:rsidR="00052C93" w:rsidRPr="00086B6D">
        <w:rPr>
          <w:lang w:val="nl-NL"/>
        </w:rPr>
        <w:t xml:space="preserve">de aerodynamische eigenschappen van nieuwe modellen. </w:t>
      </w:r>
      <w:r w:rsidR="0069540C" w:rsidRPr="00086B6D">
        <w:rPr>
          <w:lang w:val="nl-NL"/>
        </w:rPr>
        <w:t>G</w:t>
      </w:r>
      <w:r w:rsidR="00052C93" w:rsidRPr="00086B6D">
        <w:rPr>
          <w:lang w:val="nl-NL"/>
        </w:rPr>
        <w:t>eavanceerde meetapparatuur en -methoden dragen hieraan bij</w:t>
      </w:r>
      <w:r w:rsidRPr="00086B6D">
        <w:rPr>
          <w:lang w:val="nl-NL"/>
        </w:rPr>
        <w:t xml:space="preserve"> en </w:t>
      </w:r>
      <w:r w:rsidR="00052C93" w:rsidRPr="00086B6D">
        <w:rPr>
          <w:lang w:val="nl-NL"/>
        </w:rPr>
        <w:t xml:space="preserve">met name de </w:t>
      </w:r>
      <w:proofErr w:type="spellStart"/>
      <w:r w:rsidR="00052C93" w:rsidRPr="00086B6D">
        <w:rPr>
          <w:lang w:val="nl-NL"/>
        </w:rPr>
        <w:t>aero</w:t>
      </w:r>
      <w:proofErr w:type="spellEnd"/>
      <w:r w:rsidR="00052C93" w:rsidRPr="00086B6D">
        <w:rPr>
          <w:lang w:val="nl-NL"/>
        </w:rPr>
        <w:t>-akoestische windtunnel in Sindelfingen</w:t>
      </w:r>
      <w:r w:rsidRPr="00086B6D">
        <w:rPr>
          <w:lang w:val="nl-NL"/>
        </w:rPr>
        <w:t xml:space="preserve"> speelt een grote rol</w:t>
      </w:r>
      <w:r w:rsidR="00052C93" w:rsidRPr="00086B6D">
        <w:rPr>
          <w:lang w:val="nl-NL"/>
        </w:rPr>
        <w:t xml:space="preserve">. Met zijn zeer goede stromingskwaliteit, zeer lage achtergrondgeluid, geavanceerde wegsimulatie en hoge efficiëntie </w:t>
      </w:r>
      <w:r w:rsidR="0069540C" w:rsidRPr="00086B6D">
        <w:rPr>
          <w:lang w:val="nl-NL"/>
        </w:rPr>
        <w:t>creëerde</w:t>
      </w:r>
      <w:r w:rsidR="00052C93" w:rsidRPr="00086B6D">
        <w:rPr>
          <w:lang w:val="nl-NL"/>
        </w:rPr>
        <w:t xml:space="preserve"> </w:t>
      </w:r>
      <w:r w:rsidR="0069540C" w:rsidRPr="00086B6D">
        <w:rPr>
          <w:lang w:val="nl-NL"/>
        </w:rPr>
        <w:t xml:space="preserve">het systeem maatstaven </w:t>
      </w:r>
      <w:r w:rsidR="00052C93" w:rsidRPr="00086B6D">
        <w:rPr>
          <w:lang w:val="nl-NL"/>
        </w:rPr>
        <w:t xml:space="preserve">bij zijn ingebruikname in 2013. De </w:t>
      </w:r>
      <w:r w:rsidR="0069540C" w:rsidRPr="00086B6D">
        <w:rPr>
          <w:lang w:val="nl-NL"/>
        </w:rPr>
        <w:t xml:space="preserve">installatie </w:t>
      </w:r>
      <w:r w:rsidR="00052C93" w:rsidRPr="00086B6D">
        <w:rPr>
          <w:lang w:val="nl-NL"/>
        </w:rPr>
        <w:t>is nog steeds een van de krachtigste en stilste in zijn soort ter wereld. Hij biedt ook een bijzonder hoge simulatiekwaliteit.</w:t>
      </w:r>
    </w:p>
    <w:p w14:paraId="5A8DA241" w14:textId="77777777" w:rsidR="00052C93" w:rsidRPr="00086B6D" w:rsidRDefault="00052C93" w:rsidP="00052C93">
      <w:pPr>
        <w:pStyle w:val="07Subheadline"/>
        <w:rPr>
          <w:lang w:val="nl-NL"/>
        </w:rPr>
      </w:pPr>
    </w:p>
    <w:p w14:paraId="06968709" w14:textId="43F49408" w:rsidR="00052C93" w:rsidRPr="00086B6D" w:rsidRDefault="00052C93" w:rsidP="00052C93">
      <w:pPr>
        <w:pStyle w:val="07Subheadline"/>
        <w:rPr>
          <w:lang w:val="nl-NL"/>
        </w:rPr>
      </w:pPr>
      <w:r w:rsidRPr="00086B6D">
        <w:rPr>
          <w:lang w:val="nl-NL"/>
        </w:rPr>
        <w:t xml:space="preserve">De windtunnel volgt het </w:t>
      </w:r>
      <w:r w:rsidR="0055459B" w:rsidRPr="00086B6D">
        <w:rPr>
          <w:lang w:val="nl-NL"/>
        </w:rPr>
        <w:t>‘</w:t>
      </w:r>
      <w:r w:rsidRPr="00086B6D">
        <w:rPr>
          <w:lang w:val="nl-NL"/>
        </w:rPr>
        <w:t>Göttingen-ontwerp</w:t>
      </w:r>
      <w:r w:rsidR="0055459B" w:rsidRPr="00086B6D">
        <w:rPr>
          <w:lang w:val="nl-NL"/>
        </w:rPr>
        <w:t>’</w:t>
      </w:r>
      <w:r w:rsidRPr="00086B6D">
        <w:rPr>
          <w:lang w:val="nl-NL"/>
        </w:rPr>
        <w:t xml:space="preserve">, wat betekent dat de lucht na het </w:t>
      </w:r>
      <w:r w:rsidR="0055459B" w:rsidRPr="00086B6D">
        <w:rPr>
          <w:lang w:val="nl-NL"/>
        </w:rPr>
        <w:t xml:space="preserve">meettraject </w:t>
      </w:r>
      <w:r w:rsidRPr="00086B6D">
        <w:rPr>
          <w:lang w:val="nl-NL"/>
        </w:rPr>
        <w:t xml:space="preserve">terug naar de </w:t>
      </w:r>
      <w:r w:rsidR="0055459B" w:rsidRPr="00086B6D">
        <w:rPr>
          <w:lang w:val="nl-NL"/>
        </w:rPr>
        <w:t xml:space="preserve">blower </w:t>
      </w:r>
      <w:r w:rsidRPr="00086B6D">
        <w:rPr>
          <w:lang w:val="nl-NL"/>
        </w:rPr>
        <w:t xml:space="preserve">wordt geleid en opnieuw wordt versneld, wat veel energie bespaart. De </w:t>
      </w:r>
      <w:r w:rsidR="0055459B" w:rsidRPr="00086B6D">
        <w:rPr>
          <w:lang w:val="nl-NL"/>
        </w:rPr>
        <w:t xml:space="preserve">blower </w:t>
      </w:r>
      <w:r w:rsidRPr="00086B6D">
        <w:rPr>
          <w:lang w:val="nl-NL"/>
        </w:rPr>
        <w:t xml:space="preserve">heeft een diameter van </w:t>
      </w:r>
      <w:r w:rsidR="0055459B" w:rsidRPr="00086B6D">
        <w:rPr>
          <w:lang w:val="nl-NL"/>
        </w:rPr>
        <w:t>9</w:t>
      </w:r>
      <w:r w:rsidRPr="00086B6D">
        <w:rPr>
          <w:lang w:val="nl-NL"/>
        </w:rPr>
        <w:t xml:space="preserve"> meter en heeft 18 </w:t>
      </w:r>
      <w:r w:rsidR="0055459B" w:rsidRPr="00086B6D">
        <w:rPr>
          <w:lang w:val="nl-NL"/>
        </w:rPr>
        <w:t xml:space="preserve">schoepen </w:t>
      </w:r>
      <w:r w:rsidRPr="00086B6D">
        <w:rPr>
          <w:lang w:val="nl-NL"/>
        </w:rPr>
        <w:t>die de lucht in beweging brengen. Met een maxim</w:t>
      </w:r>
      <w:r w:rsidR="0055459B" w:rsidRPr="00086B6D">
        <w:rPr>
          <w:lang w:val="nl-NL"/>
        </w:rPr>
        <w:t>um</w:t>
      </w:r>
      <w:r w:rsidRPr="00086B6D">
        <w:rPr>
          <w:lang w:val="nl-NL"/>
        </w:rPr>
        <w:t xml:space="preserve">koppel van 202.150 Nm heeft de elektrische aandrijfmotor ongeveer duizend keer het koppel van een goed gemotoriseerd voertuig. Bij een windsnelheid van 250 </w:t>
      </w:r>
      <w:r w:rsidR="00E236D5" w:rsidRPr="00086B6D">
        <w:rPr>
          <w:lang w:val="nl-NL"/>
        </w:rPr>
        <w:t>km/h</w:t>
      </w:r>
      <w:r w:rsidRPr="00086B6D">
        <w:rPr>
          <w:lang w:val="nl-NL"/>
        </w:rPr>
        <w:t xml:space="preserve"> bedraagt het stroomverbruik </w:t>
      </w:r>
      <w:r w:rsidR="0055459B" w:rsidRPr="00086B6D">
        <w:rPr>
          <w:lang w:val="nl-NL"/>
        </w:rPr>
        <w:t>5</w:t>
      </w:r>
      <w:r w:rsidRPr="00086B6D">
        <w:rPr>
          <w:lang w:val="nl-NL"/>
        </w:rPr>
        <w:t xml:space="preserve"> megawatt. De </w:t>
      </w:r>
      <w:r w:rsidR="0055459B" w:rsidRPr="00086B6D">
        <w:rPr>
          <w:lang w:val="nl-NL"/>
        </w:rPr>
        <w:t xml:space="preserve">blower </w:t>
      </w:r>
      <w:r w:rsidRPr="00086B6D">
        <w:rPr>
          <w:lang w:val="nl-NL"/>
        </w:rPr>
        <w:t>draait dan met 238 omwentelingen per minuut en het volume bereikt dan 2.000 m³</w:t>
      </w:r>
      <w:r w:rsidR="0055459B" w:rsidRPr="00086B6D">
        <w:rPr>
          <w:lang w:val="nl-NL"/>
        </w:rPr>
        <w:t xml:space="preserve">, </w:t>
      </w:r>
      <w:r w:rsidRPr="00086B6D">
        <w:rPr>
          <w:lang w:val="nl-NL"/>
        </w:rPr>
        <w:t>of</w:t>
      </w:r>
      <w:r w:rsidR="0055459B" w:rsidRPr="00086B6D">
        <w:rPr>
          <w:lang w:val="nl-NL"/>
        </w:rPr>
        <w:t>tewel</w:t>
      </w:r>
      <w:r w:rsidRPr="00086B6D">
        <w:rPr>
          <w:lang w:val="nl-NL"/>
        </w:rPr>
        <w:t xml:space="preserve"> </w:t>
      </w:r>
      <w:r w:rsidR="0055459B" w:rsidRPr="00086B6D">
        <w:rPr>
          <w:lang w:val="nl-NL"/>
        </w:rPr>
        <w:t>circa</w:t>
      </w:r>
      <w:r w:rsidRPr="00086B6D">
        <w:rPr>
          <w:lang w:val="nl-NL"/>
        </w:rPr>
        <w:t xml:space="preserve"> drie eengezinswoningen per seconde. De maximale windsnelheid </w:t>
      </w:r>
      <w:r w:rsidR="0055459B" w:rsidRPr="00086B6D">
        <w:rPr>
          <w:lang w:val="nl-NL"/>
        </w:rPr>
        <w:t>bedraag</w:t>
      </w:r>
      <w:r w:rsidR="00875CB6" w:rsidRPr="00086B6D">
        <w:rPr>
          <w:lang w:val="nl-NL"/>
        </w:rPr>
        <w:t xml:space="preserve"> </w:t>
      </w:r>
      <w:r w:rsidRPr="00086B6D">
        <w:rPr>
          <w:lang w:val="nl-NL"/>
        </w:rPr>
        <w:t xml:space="preserve">is 265 </w:t>
      </w:r>
      <w:r w:rsidR="00E236D5" w:rsidRPr="00086B6D">
        <w:rPr>
          <w:lang w:val="nl-NL"/>
        </w:rPr>
        <w:t>km/h</w:t>
      </w:r>
      <w:r w:rsidRPr="00086B6D">
        <w:rPr>
          <w:lang w:val="nl-NL"/>
        </w:rPr>
        <w:t>.</w:t>
      </w:r>
    </w:p>
    <w:p w14:paraId="57C71B91" w14:textId="77777777" w:rsidR="00052C93" w:rsidRPr="00086B6D" w:rsidRDefault="00052C93" w:rsidP="00052C93">
      <w:pPr>
        <w:pStyle w:val="07Subheadline"/>
        <w:rPr>
          <w:lang w:val="nl-NL"/>
        </w:rPr>
      </w:pPr>
    </w:p>
    <w:p w14:paraId="0C796577" w14:textId="3DFD636E" w:rsidR="00052C93" w:rsidRPr="00086B6D" w:rsidRDefault="00052C93" w:rsidP="00052C93">
      <w:pPr>
        <w:pStyle w:val="07Subheadline"/>
        <w:rPr>
          <w:lang w:val="nl-NL"/>
        </w:rPr>
      </w:pPr>
      <w:r w:rsidRPr="00086B6D">
        <w:rPr>
          <w:lang w:val="nl-NL"/>
        </w:rPr>
        <w:t xml:space="preserve">In de windtunnel wordt een luchttemperatuur van 23 tot 24 °C gehandhaafd. Om ook bij winterse buitentemperaturen nauwkeurig te kunnen meten, is de betonnen buis van het kanaal omgeven door een gebouw en dus geïsoleerd. </w:t>
      </w:r>
      <w:r w:rsidR="0055459B" w:rsidRPr="00086B6D">
        <w:rPr>
          <w:lang w:val="nl-NL"/>
        </w:rPr>
        <w:t xml:space="preserve">Voordat de door de blower versnelde lucht via een sproeieroppervlak van 28 m² het meettraject bereikt, moet deze met gelijkrichters en zeven worden rechtgetrokken en gladgestreken om storende turbulentie en wervelingen te verhelpen. </w:t>
      </w:r>
      <w:r w:rsidRPr="00086B6D">
        <w:rPr>
          <w:lang w:val="nl-NL"/>
        </w:rPr>
        <w:t xml:space="preserve">Voor gebruik als akoestisch kanaal, waarin de windgeluiden binnen en buiten </w:t>
      </w:r>
      <w:r w:rsidR="0055459B" w:rsidRPr="00086B6D">
        <w:rPr>
          <w:lang w:val="nl-NL"/>
        </w:rPr>
        <w:t>de</w:t>
      </w:r>
      <w:r w:rsidRPr="00086B6D">
        <w:rPr>
          <w:lang w:val="nl-NL"/>
        </w:rPr>
        <w:t xml:space="preserve"> </w:t>
      </w:r>
      <w:r w:rsidR="0055459B" w:rsidRPr="00086B6D">
        <w:rPr>
          <w:lang w:val="nl-NL"/>
        </w:rPr>
        <w:t>testauto</w:t>
      </w:r>
      <w:r w:rsidRPr="00086B6D">
        <w:rPr>
          <w:lang w:val="nl-NL"/>
        </w:rPr>
        <w:t xml:space="preserve"> worden gemeten, zijn uitgebreide geluidsisolerende maatregelen geïntegreerd. Zelfs bij 140 </w:t>
      </w:r>
      <w:r w:rsidR="00E236D5" w:rsidRPr="00086B6D">
        <w:rPr>
          <w:lang w:val="nl-NL"/>
        </w:rPr>
        <w:t>km/h</w:t>
      </w:r>
      <w:r w:rsidRPr="00086B6D">
        <w:rPr>
          <w:lang w:val="nl-NL"/>
        </w:rPr>
        <w:t xml:space="preserve"> stroomt de lucht daardoor fluisterstil door het meet</w:t>
      </w:r>
      <w:r w:rsidR="0055459B" w:rsidRPr="00086B6D">
        <w:rPr>
          <w:lang w:val="nl-NL"/>
        </w:rPr>
        <w:t>traject</w:t>
      </w:r>
      <w:r w:rsidRPr="00086B6D">
        <w:rPr>
          <w:lang w:val="nl-NL"/>
        </w:rPr>
        <w:t>.</w:t>
      </w:r>
    </w:p>
    <w:p w14:paraId="28364D44" w14:textId="77777777" w:rsidR="00052C93" w:rsidRPr="00086B6D" w:rsidRDefault="00052C93" w:rsidP="00052C93">
      <w:pPr>
        <w:pStyle w:val="07Subheadline"/>
        <w:rPr>
          <w:lang w:val="nl-NL"/>
        </w:rPr>
      </w:pPr>
    </w:p>
    <w:p w14:paraId="463EE4AC" w14:textId="0131AF03" w:rsidR="00052C93" w:rsidRPr="00086B6D" w:rsidRDefault="00052C93" w:rsidP="00052C93">
      <w:pPr>
        <w:pStyle w:val="07Subheadline"/>
        <w:rPr>
          <w:b/>
          <w:bCs/>
          <w:lang w:val="nl-NL"/>
        </w:rPr>
      </w:pPr>
      <w:r w:rsidRPr="00086B6D">
        <w:rPr>
          <w:b/>
          <w:bCs/>
          <w:lang w:val="nl-NL"/>
        </w:rPr>
        <w:t xml:space="preserve">Meetgedeelte: vijf loopbanden tot 265 </w:t>
      </w:r>
      <w:r w:rsidR="00E236D5" w:rsidRPr="00086B6D">
        <w:rPr>
          <w:b/>
          <w:bCs/>
          <w:lang w:val="nl-NL"/>
        </w:rPr>
        <w:t>km/h</w:t>
      </w:r>
    </w:p>
    <w:p w14:paraId="2C194387" w14:textId="38683FAD" w:rsidR="00D30E03" w:rsidRPr="00086B6D" w:rsidRDefault="00052C93" w:rsidP="00052C93">
      <w:pPr>
        <w:pStyle w:val="07Subheadline"/>
        <w:rPr>
          <w:lang w:val="nl-NL"/>
        </w:rPr>
      </w:pPr>
      <w:r w:rsidRPr="00086B6D">
        <w:rPr>
          <w:lang w:val="nl-NL"/>
        </w:rPr>
        <w:t xml:space="preserve">Het middelpunt van het 19 meter lange </w:t>
      </w:r>
      <w:r w:rsidR="0055459B" w:rsidRPr="00086B6D">
        <w:rPr>
          <w:lang w:val="nl-NL"/>
        </w:rPr>
        <w:t xml:space="preserve">meettraject </w:t>
      </w:r>
      <w:r w:rsidRPr="00086B6D">
        <w:rPr>
          <w:lang w:val="nl-NL"/>
        </w:rPr>
        <w:t xml:space="preserve">van de windtunnel is het </w:t>
      </w:r>
      <w:r w:rsidR="0055459B" w:rsidRPr="00086B6D">
        <w:rPr>
          <w:lang w:val="nl-NL"/>
        </w:rPr>
        <w:t>circa</w:t>
      </w:r>
      <w:r w:rsidRPr="00086B6D">
        <w:rPr>
          <w:lang w:val="nl-NL"/>
        </w:rPr>
        <w:t xml:space="preserve"> 90 ton zware loopband-balanssysteem met </w:t>
      </w:r>
      <w:r w:rsidR="00D30E03" w:rsidRPr="00086B6D">
        <w:rPr>
          <w:lang w:val="nl-NL"/>
        </w:rPr>
        <w:t>draaischijf</w:t>
      </w:r>
      <w:r w:rsidRPr="00086B6D">
        <w:rPr>
          <w:lang w:val="nl-NL"/>
        </w:rPr>
        <w:t xml:space="preserve">. De nieuwe windtunnel heeft een systeem met vijf banden om de weg te simuleren: onder elk wiel loopt een kleine loopband en tussen de wielen loopt een </w:t>
      </w:r>
      <w:r w:rsidR="0055459B" w:rsidRPr="00086B6D">
        <w:rPr>
          <w:lang w:val="nl-NL"/>
        </w:rPr>
        <w:t>9</w:t>
      </w:r>
      <w:r w:rsidRPr="00086B6D">
        <w:rPr>
          <w:lang w:val="nl-NL"/>
        </w:rPr>
        <w:t xml:space="preserve"> meter lange en meer dan </w:t>
      </w:r>
      <w:r w:rsidR="0055459B" w:rsidRPr="00086B6D">
        <w:rPr>
          <w:lang w:val="nl-NL"/>
        </w:rPr>
        <w:t>1</w:t>
      </w:r>
      <w:r w:rsidRPr="00086B6D">
        <w:rPr>
          <w:lang w:val="nl-NL"/>
        </w:rPr>
        <w:t xml:space="preserve"> meter brede centrale loopband. Alle vijf banden lopen synchroon met de wind en bootsen zo exact dezelfde omstandigheden na als op de weg tot 265 </w:t>
      </w:r>
      <w:r w:rsidR="00E236D5" w:rsidRPr="00086B6D">
        <w:rPr>
          <w:lang w:val="nl-NL"/>
        </w:rPr>
        <w:t>km/h</w:t>
      </w:r>
      <w:r w:rsidRPr="00086B6D">
        <w:rPr>
          <w:lang w:val="nl-NL"/>
        </w:rPr>
        <w:t xml:space="preserve">. De 24 ton zware weegschaal waarop de </w:t>
      </w:r>
      <w:r w:rsidR="0055459B" w:rsidRPr="00086B6D">
        <w:rPr>
          <w:lang w:val="nl-NL"/>
        </w:rPr>
        <w:t>auto’s</w:t>
      </w:r>
      <w:r w:rsidRPr="00086B6D">
        <w:rPr>
          <w:lang w:val="nl-NL"/>
        </w:rPr>
        <w:t xml:space="preserve"> worden gemonteerd, is uiterst gevoelig en meet tot op de gram nauwkeurig. Zelfs de toevoerleidingen van de kabels moeten zo worden aangelegd dat ze geen storende krachten in het systeem </w:t>
      </w:r>
      <w:r w:rsidR="0055459B" w:rsidRPr="00086B6D">
        <w:rPr>
          <w:lang w:val="nl-NL"/>
        </w:rPr>
        <w:t>veroorzaken</w:t>
      </w:r>
      <w:r w:rsidRPr="00086B6D">
        <w:rPr>
          <w:lang w:val="nl-NL"/>
        </w:rPr>
        <w:t xml:space="preserve">. De met behulp van de aerodynamische balans gemeten waarden dienen als basis voor het bepalen van de coëfficiënten voor luchtweerstandskracht, </w:t>
      </w:r>
      <w:r w:rsidR="0055459B" w:rsidRPr="00086B6D">
        <w:rPr>
          <w:lang w:val="nl-NL"/>
        </w:rPr>
        <w:t>dwars</w:t>
      </w:r>
      <w:r w:rsidRPr="00086B6D">
        <w:rPr>
          <w:lang w:val="nl-NL"/>
        </w:rPr>
        <w:t>kracht en liftkracht per as</w:t>
      </w:r>
      <w:r w:rsidR="00D30E03" w:rsidRPr="00086B6D">
        <w:rPr>
          <w:lang w:val="nl-NL"/>
        </w:rPr>
        <w:t xml:space="preserve">, evenals voor het stamp-, rol- en giermoment. </w:t>
      </w:r>
    </w:p>
    <w:p w14:paraId="223E115D" w14:textId="77777777" w:rsidR="00D30E03" w:rsidRPr="00086B6D" w:rsidRDefault="00D30E03" w:rsidP="00052C93">
      <w:pPr>
        <w:pStyle w:val="07Subheadline"/>
        <w:rPr>
          <w:lang w:val="nl-NL"/>
        </w:rPr>
      </w:pPr>
    </w:p>
    <w:p w14:paraId="654E890E" w14:textId="1D77BB61" w:rsidR="00052C93" w:rsidRPr="00086B6D" w:rsidRDefault="00052C93" w:rsidP="00052C93">
      <w:pPr>
        <w:pStyle w:val="07Subheadline"/>
        <w:rPr>
          <w:lang w:val="nl-NL"/>
        </w:rPr>
      </w:pPr>
      <w:r w:rsidRPr="00086B6D">
        <w:rPr>
          <w:lang w:val="nl-NL"/>
        </w:rPr>
        <w:t xml:space="preserve">Het traversesysteem stelt de </w:t>
      </w:r>
      <w:r w:rsidR="0055459B" w:rsidRPr="00086B6D">
        <w:rPr>
          <w:lang w:val="nl-NL"/>
        </w:rPr>
        <w:t>engineers</w:t>
      </w:r>
      <w:r w:rsidRPr="00086B6D">
        <w:rPr>
          <w:lang w:val="nl-NL"/>
        </w:rPr>
        <w:t xml:space="preserve"> in staat om verschillende aerodynamische sondes of microfoons met zeer hoge nauwkeurigheid rond het meetobject te positioneren, zodat druk-, </w:t>
      </w:r>
      <w:r w:rsidR="00D30E03" w:rsidRPr="00086B6D">
        <w:rPr>
          <w:lang w:val="nl-NL"/>
        </w:rPr>
        <w:t>geluids-</w:t>
      </w:r>
      <w:r w:rsidRPr="00086B6D">
        <w:rPr>
          <w:lang w:val="nl-NL"/>
        </w:rPr>
        <w:t xml:space="preserve"> en snelheidsmetingen nauwkeurig kunnen worden uitgevoerd. Het systeem in de windtunnel in Sindelfingen heeft zeven assen en kan daarmee een meetvolume van 19 x 14 x 5 meter bestrijken. Het gewicht van dit systeem is 26 ton, omdat zelfs bij maximale windsnelheid de meetsondes exact en </w:t>
      </w:r>
      <w:proofErr w:type="spellStart"/>
      <w:r w:rsidR="00D30E03" w:rsidRPr="00086B6D">
        <w:rPr>
          <w:lang w:val="nl-NL"/>
        </w:rPr>
        <w:t>trillingsvrij</w:t>
      </w:r>
      <w:proofErr w:type="spellEnd"/>
      <w:r w:rsidRPr="00086B6D">
        <w:rPr>
          <w:lang w:val="nl-NL"/>
        </w:rPr>
        <w:t xml:space="preserve"> </w:t>
      </w:r>
      <w:r w:rsidR="00D30E03" w:rsidRPr="00086B6D">
        <w:rPr>
          <w:lang w:val="nl-NL"/>
        </w:rPr>
        <w:t>op hun plaats</w:t>
      </w:r>
      <w:r w:rsidRPr="00086B6D">
        <w:rPr>
          <w:lang w:val="nl-NL"/>
        </w:rPr>
        <w:t xml:space="preserve"> moeten worden gehouden.</w:t>
      </w:r>
    </w:p>
    <w:p w14:paraId="0BBE86A5" w14:textId="77777777" w:rsidR="0055459B" w:rsidRPr="00086B6D" w:rsidRDefault="0055459B" w:rsidP="00052C93">
      <w:pPr>
        <w:pStyle w:val="07Subheadline"/>
        <w:rPr>
          <w:lang w:val="nl-NL"/>
        </w:rPr>
      </w:pPr>
    </w:p>
    <w:p w14:paraId="683B6405" w14:textId="57E6EBBF" w:rsidR="00052C93" w:rsidRPr="00086B6D" w:rsidRDefault="00052C93" w:rsidP="00052C93">
      <w:pPr>
        <w:pStyle w:val="07Subheadline"/>
        <w:rPr>
          <w:lang w:val="nl-NL"/>
        </w:rPr>
      </w:pPr>
      <w:r w:rsidRPr="00086B6D">
        <w:rPr>
          <w:lang w:val="nl-NL"/>
        </w:rPr>
        <w:lastRenderedPageBreak/>
        <w:t xml:space="preserve">Het </w:t>
      </w:r>
      <w:r w:rsidR="00D30E03" w:rsidRPr="00086B6D">
        <w:rPr>
          <w:lang w:val="nl-NL"/>
        </w:rPr>
        <w:t>hart</w:t>
      </w:r>
      <w:r w:rsidRPr="00086B6D">
        <w:rPr>
          <w:lang w:val="nl-NL"/>
        </w:rPr>
        <w:t xml:space="preserve"> van het </w:t>
      </w:r>
      <w:r w:rsidR="00D30E03" w:rsidRPr="00086B6D">
        <w:rPr>
          <w:lang w:val="nl-NL"/>
        </w:rPr>
        <w:t xml:space="preserve">meettraject </w:t>
      </w:r>
      <w:r w:rsidRPr="00086B6D">
        <w:rPr>
          <w:lang w:val="nl-NL"/>
        </w:rPr>
        <w:t xml:space="preserve">van de windtunnel is het </w:t>
      </w:r>
      <w:r w:rsidR="00D30E03" w:rsidRPr="00086B6D">
        <w:rPr>
          <w:lang w:val="nl-NL"/>
        </w:rPr>
        <w:t>circa</w:t>
      </w:r>
      <w:r w:rsidRPr="00086B6D">
        <w:rPr>
          <w:lang w:val="nl-NL"/>
        </w:rPr>
        <w:t xml:space="preserve"> 90 ton zware </w:t>
      </w:r>
      <w:r w:rsidR="00D30E03" w:rsidRPr="00086B6D">
        <w:rPr>
          <w:lang w:val="nl-NL"/>
        </w:rPr>
        <w:t>vijfbandensysteem</w:t>
      </w:r>
      <w:r w:rsidRPr="00086B6D">
        <w:rPr>
          <w:lang w:val="nl-NL"/>
        </w:rPr>
        <w:t>, dat de wegomstandigheden perfect nabootst. Dankzij de geïntegreerde draai</w:t>
      </w:r>
      <w:r w:rsidR="00875CB6" w:rsidRPr="00086B6D">
        <w:rPr>
          <w:lang w:val="nl-NL"/>
        </w:rPr>
        <w:t>schijf</w:t>
      </w:r>
      <w:r w:rsidRPr="00086B6D">
        <w:rPr>
          <w:lang w:val="nl-NL"/>
        </w:rPr>
        <w:t xml:space="preserve"> met een diameter van </w:t>
      </w:r>
      <w:r w:rsidR="00D30E03" w:rsidRPr="00086B6D">
        <w:rPr>
          <w:lang w:val="nl-NL"/>
        </w:rPr>
        <w:t>12</w:t>
      </w:r>
      <w:r w:rsidRPr="00086B6D">
        <w:rPr>
          <w:lang w:val="nl-NL"/>
        </w:rPr>
        <w:t xml:space="preserve"> meter kunnen de te meten </w:t>
      </w:r>
      <w:r w:rsidR="00D30E03" w:rsidRPr="00086B6D">
        <w:rPr>
          <w:lang w:val="nl-NL"/>
        </w:rPr>
        <w:t>auto’s</w:t>
      </w:r>
      <w:r w:rsidRPr="00086B6D">
        <w:rPr>
          <w:lang w:val="nl-NL"/>
        </w:rPr>
        <w:t xml:space="preserve"> in elke hoek worden gedraaid en kunnen bijvoorbeeld zijwinden realistisch worden gesimuleerd.</w:t>
      </w:r>
    </w:p>
    <w:p w14:paraId="49790D20" w14:textId="77777777" w:rsidR="00052C93" w:rsidRPr="00086B6D" w:rsidRDefault="00052C93" w:rsidP="00052C93">
      <w:pPr>
        <w:pStyle w:val="07Subheadline"/>
        <w:rPr>
          <w:lang w:val="nl-NL"/>
        </w:rPr>
      </w:pPr>
    </w:p>
    <w:p w14:paraId="43F96163" w14:textId="77777777" w:rsidR="00052C93" w:rsidRPr="00086B6D" w:rsidRDefault="00052C93" w:rsidP="00052C93">
      <w:pPr>
        <w:pStyle w:val="07Subheadline"/>
        <w:rPr>
          <w:b/>
          <w:bCs/>
          <w:lang w:val="nl-NL"/>
        </w:rPr>
      </w:pPr>
      <w:r w:rsidRPr="00086B6D">
        <w:rPr>
          <w:b/>
          <w:bCs/>
          <w:lang w:val="nl-NL"/>
        </w:rPr>
        <w:t xml:space="preserve">Van 1943 tot vandaag: de ‘grote windtunnel’ in </w:t>
      </w:r>
      <w:proofErr w:type="spellStart"/>
      <w:r w:rsidRPr="00086B6D">
        <w:rPr>
          <w:b/>
          <w:bCs/>
          <w:lang w:val="nl-NL"/>
        </w:rPr>
        <w:t>Untertürkheim</w:t>
      </w:r>
      <w:proofErr w:type="spellEnd"/>
    </w:p>
    <w:p w14:paraId="5119E7DC" w14:textId="517A362C" w:rsidR="00052C93" w:rsidRPr="00086B6D" w:rsidRDefault="00052C93" w:rsidP="00052C93">
      <w:pPr>
        <w:pStyle w:val="07Subheadline"/>
        <w:rPr>
          <w:lang w:val="nl-NL"/>
        </w:rPr>
      </w:pPr>
      <w:r w:rsidRPr="00086B6D">
        <w:rPr>
          <w:lang w:val="nl-NL"/>
        </w:rPr>
        <w:t>De ‘grote windtunnel’ van de toenmalige Daimler AG in de fabriek in Stuttgart-</w:t>
      </w:r>
      <w:proofErr w:type="spellStart"/>
      <w:r w:rsidRPr="00086B6D">
        <w:rPr>
          <w:lang w:val="nl-NL"/>
        </w:rPr>
        <w:t>Untertürkheim</w:t>
      </w:r>
      <w:proofErr w:type="spellEnd"/>
      <w:r w:rsidRPr="00086B6D">
        <w:rPr>
          <w:lang w:val="nl-NL"/>
        </w:rPr>
        <w:t xml:space="preserve"> was de eerste ter wereld die speciaal was ontworpen om de aerodynamische eigenschappen van motorvoertuigen te onderzoeken. De bouw begon in 1939, onder leiding van de legendarische aerodynamicapionier </w:t>
      </w:r>
      <w:proofErr w:type="spellStart"/>
      <w:r w:rsidRPr="00086B6D">
        <w:rPr>
          <w:lang w:val="nl-NL"/>
        </w:rPr>
        <w:t>Wunibald</w:t>
      </w:r>
      <w:proofErr w:type="spellEnd"/>
      <w:r w:rsidRPr="00086B6D">
        <w:rPr>
          <w:lang w:val="nl-NL"/>
        </w:rPr>
        <w:t xml:space="preserve"> </w:t>
      </w:r>
      <w:proofErr w:type="spellStart"/>
      <w:r w:rsidRPr="00086B6D">
        <w:rPr>
          <w:lang w:val="nl-NL"/>
        </w:rPr>
        <w:t>Kamm</w:t>
      </w:r>
      <w:proofErr w:type="spellEnd"/>
      <w:r w:rsidRPr="00086B6D">
        <w:rPr>
          <w:lang w:val="nl-NL"/>
        </w:rPr>
        <w:t>. De eerste gedocumenteerde meting vond plaats op 5 februari 1943. Door de oorlog duurde het tot 1954 voordat de windtunnel als eerste ter wereld regelmatig werd gebruikt voor metingen aan auto's op ware grootte.</w:t>
      </w:r>
    </w:p>
    <w:p w14:paraId="69E0B50B" w14:textId="77777777" w:rsidR="00052C93" w:rsidRPr="00086B6D" w:rsidRDefault="00052C93" w:rsidP="00052C93">
      <w:pPr>
        <w:pStyle w:val="07Subheadline"/>
        <w:rPr>
          <w:lang w:val="nl-NL"/>
        </w:rPr>
      </w:pPr>
    </w:p>
    <w:p w14:paraId="6C8E43D4" w14:textId="07B503F7" w:rsidR="00052C93" w:rsidRPr="00086B6D" w:rsidRDefault="00052C93" w:rsidP="00052C93">
      <w:pPr>
        <w:pStyle w:val="07Subheadline"/>
        <w:rPr>
          <w:lang w:val="nl-NL"/>
        </w:rPr>
      </w:pPr>
      <w:r w:rsidRPr="00086B6D">
        <w:rPr>
          <w:lang w:val="nl-NL"/>
        </w:rPr>
        <w:t xml:space="preserve">De windtunnel in </w:t>
      </w:r>
      <w:proofErr w:type="spellStart"/>
      <w:r w:rsidRPr="00086B6D">
        <w:rPr>
          <w:lang w:val="nl-NL"/>
        </w:rPr>
        <w:t>Untertürkheim</w:t>
      </w:r>
      <w:proofErr w:type="spellEnd"/>
      <w:r w:rsidRPr="00086B6D">
        <w:rPr>
          <w:lang w:val="nl-NL"/>
        </w:rPr>
        <w:t>, die altijd aan de nieuwste technische normen wordt aangepast, is nog steeds onmisbaar voor</w:t>
      </w:r>
      <w:r w:rsidR="00D30E03" w:rsidRPr="00086B6D">
        <w:rPr>
          <w:lang w:val="nl-NL"/>
        </w:rPr>
        <w:t xml:space="preserve"> de</w:t>
      </w:r>
      <w:r w:rsidRPr="00086B6D">
        <w:rPr>
          <w:lang w:val="nl-NL"/>
        </w:rPr>
        <w:t xml:space="preserve"> Mercedes-Benz</w:t>
      </w:r>
      <w:r w:rsidR="00D30E03" w:rsidRPr="00086B6D">
        <w:rPr>
          <w:lang w:val="nl-NL"/>
        </w:rPr>
        <w:t xml:space="preserve"> </w:t>
      </w:r>
      <w:proofErr w:type="spellStart"/>
      <w:r w:rsidR="00D30E03" w:rsidRPr="00086B6D">
        <w:rPr>
          <w:lang w:val="nl-NL"/>
        </w:rPr>
        <w:t>ontwikkelingafdeling</w:t>
      </w:r>
      <w:proofErr w:type="spellEnd"/>
      <w:r w:rsidRPr="00086B6D">
        <w:rPr>
          <w:lang w:val="nl-NL"/>
        </w:rPr>
        <w:t xml:space="preserve">, met name voor vervuilingsstudies en ruitenwissertests. De </w:t>
      </w:r>
      <w:proofErr w:type="spellStart"/>
      <w:r w:rsidRPr="00086B6D">
        <w:rPr>
          <w:lang w:val="nl-NL"/>
        </w:rPr>
        <w:t>aerodynamici</w:t>
      </w:r>
      <w:proofErr w:type="spellEnd"/>
      <w:r w:rsidRPr="00086B6D">
        <w:rPr>
          <w:lang w:val="nl-NL"/>
        </w:rPr>
        <w:t xml:space="preserve"> testen daar ook nog steeds of de camouflage van test</w:t>
      </w:r>
      <w:r w:rsidR="00D30E03" w:rsidRPr="00086B6D">
        <w:rPr>
          <w:lang w:val="nl-NL"/>
        </w:rPr>
        <w:t>auto’s</w:t>
      </w:r>
      <w:r w:rsidRPr="00086B6D">
        <w:rPr>
          <w:lang w:val="nl-NL"/>
        </w:rPr>
        <w:t xml:space="preserve"> bestand is tegen hoge snelheden. En de </w:t>
      </w:r>
      <w:r w:rsidR="00D30E03" w:rsidRPr="00086B6D">
        <w:rPr>
          <w:lang w:val="nl-NL"/>
        </w:rPr>
        <w:t>‘</w:t>
      </w:r>
      <w:r w:rsidRPr="00086B6D">
        <w:rPr>
          <w:lang w:val="nl-NL"/>
        </w:rPr>
        <w:t>grote windtunnel</w:t>
      </w:r>
      <w:r w:rsidR="00D30E03" w:rsidRPr="00086B6D">
        <w:rPr>
          <w:lang w:val="nl-NL"/>
        </w:rPr>
        <w:t>’</w:t>
      </w:r>
      <w:r w:rsidRPr="00086B6D">
        <w:rPr>
          <w:lang w:val="nl-NL"/>
        </w:rPr>
        <w:t xml:space="preserve"> heet niet voor niets zo: ook veel </w:t>
      </w:r>
      <w:r w:rsidR="00D30E03" w:rsidRPr="00086B6D">
        <w:rPr>
          <w:lang w:val="nl-NL"/>
        </w:rPr>
        <w:t>bestelwagens en trucks</w:t>
      </w:r>
      <w:r w:rsidRPr="00086B6D">
        <w:rPr>
          <w:lang w:val="nl-NL"/>
        </w:rPr>
        <w:t xml:space="preserve"> van Mercedes-Benz worden daar nog steeds gefinetuned.</w:t>
      </w:r>
    </w:p>
    <w:p w14:paraId="28CD1E3E" w14:textId="77777777" w:rsidR="00052C93" w:rsidRPr="00086B6D" w:rsidRDefault="00052C93" w:rsidP="00052C93">
      <w:pPr>
        <w:pStyle w:val="07Subheadline"/>
        <w:rPr>
          <w:lang w:val="nl-NL"/>
        </w:rPr>
      </w:pPr>
    </w:p>
    <w:p w14:paraId="600DFEAC" w14:textId="6B935EDB" w:rsidR="00052C93" w:rsidRPr="00086B6D" w:rsidRDefault="00052C93" w:rsidP="00052C93">
      <w:pPr>
        <w:pStyle w:val="07Subheadline"/>
        <w:rPr>
          <w:lang w:val="nl-NL"/>
        </w:rPr>
      </w:pPr>
      <w:r w:rsidRPr="00086B6D">
        <w:rPr>
          <w:lang w:val="nl-NL"/>
        </w:rPr>
        <w:t xml:space="preserve">Naast het aerodynamische werk aan </w:t>
      </w:r>
      <w:r w:rsidR="00D30E03" w:rsidRPr="00086B6D">
        <w:rPr>
          <w:lang w:val="nl-NL"/>
        </w:rPr>
        <w:t>auto’s</w:t>
      </w:r>
      <w:r w:rsidRPr="00086B6D">
        <w:rPr>
          <w:lang w:val="nl-NL"/>
        </w:rPr>
        <w:t xml:space="preserve"> wordt de windtunnel soms ook gebruikt voor </w:t>
      </w:r>
      <w:r w:rsidR="00875CB6" w:rsidRPr="00086B6D">
        <w:rPr>
          <w:lang w:val="nl-NL"/>
        </w:rPr>
        <w:t>andere activiteiten:</w:t>
      </w:r>
      <w:r w:rsidRPr="00086B6D">
        <w:rPr>
          <w:lang w:val="nl-NL"/>
        </w:rPr>
        <w:t xml:space="preserve"> of het nu gaat om televisieopnames voor een reportage over orkanen, het optimaliseren van bobsleeën of het verbeteren van de houding van schaatsers – iedereen die met of tegen de wind vecht, vindt in </w:t>
      </w:r>
      <w:proofErr w:type="spellStart"/>
      <w:r w:rsidRPr="00086B6D">
        <w:rPr>
          <w:lang w:val="nl-NL"/>
        </w:rPr>
        <w:t>Untertürkheim</w:t>
      </w:r>
      <w:proofErr w:type="spellEnd"/>
      <w:r w:rsidRPr="00086B6D">
        <w:rPr>
          <w:lang w:val="nl-NL"/>
        </w:rPr>
        <w:t xml:space="preserve"> een bondgenoot. Een van de zeer bijzondere uitdagingen was het aerodynamische onderzoek naar het revolutionaire tentdak van het Olympisch Stadion in München.</w:t>
      </w:r>
    </w:p>
    <w:p w14:paraId="13EFF7A3" w14:textId="77777777" w:rsidR="00052C93" w:rsidRPr="00086B6D" w:rsidRDefault="00052C93" w:rsidP="00052C93">
      <w:pPr>
        <w:pStyle w:val="07Subheadline"/>
        <w:rPr>
          <w:lang w:val="nl-NL"/>
        </w:rPr>
      </w:pPr>
    </w:p>
    <w:p w14:paraId="77FBD1F2" w14:textId="77777777" w:rsidR="00052C93" w:rsidRPr="00086B6D" w:rsidRDefault="00052C93" w:rsidP="00052C93">
      <w:pPr>
        <w:pStyle w:val="07Subheadline"/>
        <w:rPr>
          <w:b/>
          <w:bCs/>
          <w:lang w:val="nl-NL"/>
        </w:rPr>
      </w:pPr>
      <w:r w:rsidRPr="00086B6D">
        <w:rPr>
          <w:b/>
          <w:bCs/>
          <w:lang w:val="nl-NL"/>
        </w:rPr>
        <w:t>Van tropisch tot arctisch: het weer in de klimaatwindtunnels</w:t>
      </w:r>
    </w:p>
    <w:p w14:paraId="12B237CA" w14:textId="47004674" w:rsidR="00052C93" w:rsidRPr="00086B6D" w:rsidRDefault="00052C93" w:rsidP="00052C93">
      <w:pPr>
        <w:pStyle w:val="07Subheadline"/>
        <w:rPr>
          <w:lang w:val="nl-NL"/>
        </w:rPr>
      </w:pPr>
      <w:r w:rsidRPr="00086B6D">
        <w:rPr>
          <w:lang w:val="nl-NL"/>
        </w:rPr>
        <w:t xml:space="preserve">Mercedes-Benz </w:t>
      </w:r>
      <w:r w:rsidR="00875CB6" w:rsidRPr="00086B6D">
        <w:rPr>
          <w:lang w:val="nl-NL"/>
        </w:rPr>
        <w:t>heeft</w:t>
      </w:r>
      <w:r w:rsidRPr="00086B6D">
        <w:rPr>
          <w:lang w:val="nl-NL"/>
        </w:rPr>
        <w:t xml:space="preserve"> ook twee klimaatwindtunnels in Sindelfingen, waar weersomstandigheden binnenshuis worden nagebootst. In de klimaatwindtunnels kunnen </w:t>
      </w:r>
      <w:r w:rsidR="00D30E03" w:rsidRPr="00086B6D">
        <w:rPr>
          <w:lang w:val="nl-NL"/>
        </w:rPr>
        <w:t>engineers</w:t>
      </w:r>
      <w:r w:rsidRPr="00086B6D">
        <w:rPr>
          <w:lang w:val="nl-NL"/>
        </w:rPr>
        <w:t xml:space="preserve"> nieuw ontwikkelde </w:t>
      </w:r>
      <w:r w:rsidR="00D30E03" w:rsidRPr="00086B6D">
        <w:rPr>
          <w:lang w:val="nl-NL"/>
        </w:rPr>
        <w:t>auto’s</w:t>
      </w:r>
      <w:r w:rsidRPr="00086B6D">
        <w:rPr>
          <w:lang w:val="nl-NL"/>
        </w:rPr>
        <w:t xml:space="preserve"> of onderdelen in een vroeg stadium optimaliseren voor alle weersomstandigheden. Voor latere praktijktests op wegen in arctische kou en verzengende woestijnhitte worden </w:t>
      </w:r>
      <w:r w:rsidR="007041A0" w:rsidRPr="00086B6D">
        <w:rPr>
          <w:lang w:val="nl-NL"/>
        </w:rPr>
        <w:t xml:space="preserve">inmiddels alleen nog maar </w:t>
      </w:r>
      <w:r w:rsidRPr="00086B6D">
        <w:rPr>
          <w:lang w:val="nl-NL"/>
        </w:rPr>
        <w:t>prototype</w:t>
      </w:r>
      <w:r w:rsidR="007041A0" w:rsidRPr="00086B6D">
        <w:rPr>
          <w:lang w:val="nl-NL"/>
        </w:rPr>
        <w:t xml:space="preserve">n geïntroduceerd </w:t>
      </w:r>
      <w:r w:rsidRPr="00086B6D">
        <w:rPr>
          <w:lang w:val="nl-NL"/>
        </w:rPr>
        <w:t xml:space="preserve">die al een hoge mate van </w:t>
      </w:r>
      <w:r w:rsidR="007041A0" w:rsidRPr="00086B6D">
        <w:rPr>
          <w:lang w:val="nl-NL"/>
        </w:rPr>
        <w:t>rijp</w:t>
      </w:r>
      <w:r w:rsidRPr="00086B6D">
        <w:rPr>
          <w:lang w:val="nl-NL"/>
        </w:rPr>
        <w:t>heid hebben bewezen onder de meest ongunstige klimatologische invloeden.</w:t>
      </w:r>
    </w:p>
    <w:p w14:paraId="5A12F20F" w14:textId="77777777" w:rsidR="00052C93" w:rsidRPr="00086B6D" w:rsidRDefault="00052C93" w:rsidP="00052C93">
      <w:pPr>
        <w:pStyle w:val="07Subheadline"/>
        <w:rPr>
          <w:lang w:val="nl-NL"/>
        </w:rPr>
      </w:pPr>
    </w:p>
    <w:p w14:paraId="23DD13B3" w14:textId="1C3EA19E" w:rsidR="00052C93" w:rsidRPr="00086B6D" w:rsidRDefault="00052C93" w:rsidP="00052C93">
      <w:pPr>
        <w:pStyle w:val="07Subheadline"/>
        <w:rPr>
          <w:lang w:val="nl-NL"/>
        </w:rPr>
      </w:pPr>
      <w:r w:rsidRPr="00086B6D">
        <w:rPr>
          <w:lang w:val="nl-NL"/>
        </w:rPr>
        <w:t xml:space="preserve">Een van de twee klimaatwindtunnels is ontworpen als een koud kanaal met een temperatuurbereik van </w:t>
      </w:r>
      <w:r w:rsidR="007041A0" w:rsidRPr="00086B6D">
        <w:rPr>
          <w:lang w:val="nl-NL"/>
        </w:rPr>
        <w:t xml:space="preserve">-40 </w:t>
      </w:r>
      <w:r w:rsidR="007041A0" w:rsidRPr="00086B6D">
        <w:rPr>
          <w:rFonts w:ascii="Calibri" w:hAnsi="Calibri" w:cs="Calibri"/>
          <w:lang w:val="nl-NL"/>
        </w:rPr>
        <w:t>°</w:t>
      </w:r>
      <w:r w:rsidR="007041A0" w:rsidRPr="00086B6D">
        <w:rPr>
          <w:lang w:val="nl-NL"/>
        </w:rPr>
        <w:t xml:space="preserve">C </w:t>
      </w:r>
      <w:r w:rsidRPr="00086B6D">
        <w:rPr>
          <w:lang w:val="nl-NL"/>
        </w:rPr>
        <w:t xml:space="preserve">tot </w:t>
      </w:r>
      <w:r w:rsidR="007041A0" w:rsidRPr="00086B6D">
        <w:rPr>
          <w:lang w:val="nl-NL"/>
        </w:rPr>
        <w:t>+</w:t>
      </w:r>
      <w:r w:rsidRPr="00086B6D">
        <w:rPr>
          <w:lang w:val="nl-NL"/>
        </w:rPr>
        <w:t xml:space="preserve">40 </w:t>
      </w:r>
      <w:r w:rsidR="007041A0" w:rsidRPr="00086B6D">
        <w:rPr>
          <w:rFonts w:ascii="Calibri" w:hAnsi="Calibri" w:cs="Calibri"/>
          <w:lang w:val="nl-NL"/>
        </w:rPr>
        <w:t>°</w:t>
      </w:r>
      <w:r w:rsidR="007041A0" w:rsidRPr="00086B6D">
        <w:rPr>
          <w:lang w:val="nl-NL"/>
        </w:rPr>
        <w:t>C</w:t>
      </w:r>
      <w:r w:rsidRPr="00086B6D">
        <w:rPr>
          <w:lang w:val="nl-NL"/>
        </w:rPr>
        <w:t xml:space="preserve">. In het warme kanaal is een temperatuurbereik van </w:t>
      </w:r>
      <w:r w:rsidR="007041A0" w:rsidRPr="00086B6D">
        <w:rPr>
          <w:lang w:val="nl-NL"/>
        </w:rPr>
        <w:t xml:space="preserve">-10 </w:t>
      </w:r>
      <w:r w:rsidR="007041A0" w:rsidRPr="00086B6D">
        <w:rPr>
          <w:rFonts w:ascii="Calibri" w:hAnsi="Calibri" w:cs="Calibri"/>
          <w:lang w:val="nl-NL"/>
        </w:rPr>
        <w:t>°</w:t>
      </w:r>
      <w:r w:rsidR="007041A0" w:rsidRPr="00086B6D">
        <w:rPr>
          <w:lang w:val="nl-NL"/>
        </w:rPr>
        <w:t xml:space="preserve">C </w:t>
      </w:r>
      <w:r w:rsidRPr="00086B6D">
        <w:rPr>
          <w:lang w:val="nl-NL"/>
        </w:rPr>
        <w:t xml:space="preserve">tot </w:t>
      </w:r>
      <w:r w:rsidR="007041A0" w:rsidRPr="00086B6D">
        <w:rPr>
          <w:lang w:val="nl-NL"/>
        </w:rPr>
        <w:t xml:space="preserve">+60 </w:t>
      </w:r>
      <w:r w:rsidR="007041A0" w:rsidRPr="00086B6D">
        <w:rPr>
          <w:rFonts w:ascii="Calibri" w:hAnsi="Calibri" w:cs="Calibri"/>
          <w:lang w:val="nl-NL"/>
        </w:rPr>
        <w:t>°</w:t>
      </w:r>
      <w:r w:rsidR="007041A0" w:rsidRPr="00086B6D">
        <w:rPr>
          <w:lang w:val="nl-NL"/>
        </w:rPr>
        <w:t>C</w:t>
      </w:r>
      <w:r w:rsidRPr="00086B6D">
        <w:rPr>
          <w:lang w:val="nl-NL"/>
        </w:rPr>
        <w:t xml:space="preserve"> </w:t>
      </w:r>
      <w:r w:rsidR="00875CB6" w:rsidRPr="00086B6D">
        <w:rPr>
          <w:lang w:val="nl-NL"/>
        </w:rPr>
        <w:t>mogelijk.</w:t>
      </w:r>
      <w:r w:rsidRPr="00086B6D">
        <w:rPr>
          <w:lang w:val="nl-NL"/>
        </w:rPr>
        <w:t xml:space="preserve"> Beide kanalen hebben een geïntegreerde </w:t>
      </w:r>
      <w:proofErr w:type="spellStart"/>
      <w:r w:rsidRPr="00086B6D">
        <w:rPr>
          <w:lang w:val="nl-NL"/>
        </w:rPr>
        <w:t>tweeassige</w:t>
      </w:r>
      <w:proofErr w:type="spellEnd"/>
      <w:r w:rsidRPr="00086B6D">
        <w:rPr>
          <w:lang w:val="nl-NL"/>
        </w:rPr>
        <w:t xml:space="preserve"> rollenbank en maken snelheden tot 265 </w:t>
      </w:r>
      <w:r w:rsidR="00E236D5" w:rsidRPr="00086B6D">
        <w:rPr>
          <w:lang w:val="nl-NL"/>
        </w:rPr>
        <w:t>km/h</w:t>
      </w:r>
      <w:r w:rsidRPr="00086B6D">
        <w:rPr>
          <w:lang w:val="nl-NL"/>
        </w:rPr>
        <w:t xml:space="preserve"> mogelijk – voldoende reserves om zelfs sportwagens op de testbank te zetten.</w:t>
      </w:r>
    </w:p>
    <w:p w14:paraId="7349833B" w14:textId="77777777" w:rsidR="00052C93" w:rsidRPr="00086B6D" w:rsidRDefault="00052C93" w:rsidP="00052C93">
      <w:pPr>
        <w:pStyle w:val="07Subheadline"/>
        <w:rPr>
          <w:lang w:val="nl-NL"/>
        </w:rPr>
      </w:pPr>
    </w:p>
    <w:p w14:paraId="663C5A07" w14:textId="77777777" w:rsidR="00052C93" w:rsidRPr="00086B6D" w:rsidRDefault="00052C93" w:rsidP="00052C93">
      <w:pPr>
        <w:pStyle w:val="07Subheadline"/>
        <w:rPr>
          <w:b/>
          <w:bCs/>
          <w:lang w:val="nl-NL"/>
        </w:rPr>
      </w:pPr>
      <w:r w:rsidRPr="00086B6D">
        <w:rPr>
          <w:b/>
          <w:bCs/>
          <w:lang w:val="nl-NL"/>
        </w:rPr>
        <w:t>Moderne meettechnologie tegen windruis en tocht</w:t>
      </w:r>
    </w:p>
    <w:p w14:paraId="3456B874" w14:textId="1710EEBE" w:rsidR="00052C93" w:rsidRPr="00086B6D" w:rsidRDefault="007C1BE6" w:rsidP="00052C93">
      <w:pPr>
        <w:pStyle w:val="07Subheadline"/>
        <w:rPr>
          <w:lang w:val="nl-NL"/>
        </w:rPr>
      </w:pPr>
      <w:r w:rsidRPr="00086B6D">
        <w:rPr>
          <w:lang w:val="nl-NL"/>
        </w:rPr>
        <w:t xml:space="preserve">In de akoestische windtunnel </w:t>
      </w:r>
      <w:r w:rsidR="007041A0" w:rsidRPr="00086B6D">
        <w:rPr>
          <w:lang w:val="nl-NL"/>
        </w:rPr>
        <w:t xml:space="preserve">helpt een speciale microfoonarray </w:t>
      </w:r>
      <w:r w:rsidR="00052C93" w:rsidRPr="00086B6D">
        <w:rPr>
          <w:lang w:val="nl-NL"/>
        </w:rPr>
        <w:t>bij het meten van geluid. De uitgebreide metingen in het interieur worden ook wel ‘akoestische holografie’ genoemd. Mercedes</w:t>
      </w:r>
      <w:r w:rsidR="00052C93" w:rsidRPr="00086B6D">
        <w:rPr>
          <w:rFonts w:ascii="Cambria Math" w:hAnsi="Cambria Math" w:cs="Cambria Math"/>
          <w:lang w:val="nl-NL"/>
        </w:rPr>
        <w:t>‑</w:t>
      </w:r>
      <w:r w:rsidR="00052C93" w:rsidRPr="00086B6D">
        <w:rPr>
          <w:lang w:val="nl-NL"/>
        </w:rPr>
        <w:t xml:space="preserve">Benz maakt gebruik van 64 dubbele microfoons die probleemgebieden in het lage frequentiebereik kunnen lokaliseren. Inclusief de </w:t>
      </w:r>
      <w:r w:rsidR="007041A0" w:rsidRPr="00086B6D">
        <w:rPr>
          <w:lang w:val="nl-NL"/>
        </w:rPr>
        <w:t xml:space="preserve">apparatuur </w:t>
      </w:r>
      <w:r w:rsidR="00052C93" w:rsidRPr="00086B6D">
        <w:rPr>
          <w:lang w:val="nl-NL"/>
        </w:rPr>
        <w:t>voor de metingen buiten worden bijna 500 microfoons gebruikt.</w:t>
      </w:r>
    </w:p>
    <w:p w14:paraId="7DEF01EB" w14:textId="77777777" w:rsidR="00052C93" w:rsidRPr="00086B6D" w:rsidRDefault="00052C93" w:rsidP="00052C93">
      <w:pPr>
        <w:pStyle w:val="07Subheadline"/>
        <w:rPr>
          <w:lang w:val="nl-NL"/>
        </w:rPr>
      </w:pPr>
    </w:p>
    <w:p w14:paraId="6D8E7F1C" w14:textId="373D2732" w:rsidR="00052C93" w:rsidRPr="00086B6D" w:rsidRDefault="007C1BE6" w:rsidP="000F1383">
      <w:pPr>
        <w:pStyle w:val="07Subheadline"/>
        <w:rPr>
          <w:lang w:val="nl-NL"/>
        </w:rPr>
      </w:pPr>
      <w:r w:rsidRPr="00086B6D">
        <w:rPr>
          <w:lang w:val="nl-NL"/>
        </w:rPr>
        <w:t xml:space="preserve">Voor </w:t>
      </w:r>
      <w:r w:rsidR="00052C93" w:rsidRPr="00086B6D">
        <w:rPr>
          <w:lang w:val="nl-NL"/>
        </w:rPr>
        <w:t xml:space="preserve">de aerodynamische en </w:t>
      </w:r>
      <w:proofErr w:type="spellStart"/>
      <w:r w:rsidR="00052C93" w:rsidRPr="00086B6D">
        <w:rPr>
          <w:lang w:val="nl-NL"/>
        </w:rPr>
        <w:t>aero</w:t>
      </w:r>
      <w:proofErr w:type="spellEnd"/>
      <w:r w:rsidR="00052C93" w:rsidRPr="00086B6D">
        <w:rPr>
          <w:lang w:val="nl-NL"/>
        </w:rPr>
        <w:t>-akoestische ontwikkeling</w:t>
      </w:r>
      <w:r w:rsidRPr="00086B6D">
        <w:rPr>
          <w:lang w:val="nl-NL"/>
        </w:rPr>
        <w:t xml:space="preserve"> wordt gebruik gemaakt van stromingsmeetpoppen, kunsthoofden en richtmicrofoons.</w:t>
      </w:r>
      <w:r w:rsidR="00052C93" w:rsidRPr="00086B6D">
        <w:rPr>
          <w:lang w:val="nl-NL"/>
        </w:rPr>
        <w:t xml:space="preserve"> ‘Tanja’ is zo'n </w:t>
      </w:r>
      <w:proofErr w:type="spellStart"/>
      <w:r w:rsidR="00052C93" w:rsidRPr="00086B6D">
        <w:rPr>
          <w:lang w:val="nl-NL"/>
        </w:rPr>
        <w:t>meetpop</w:t>
      </w:r>
      <w:proofErr w:type="spellEnd"/>
      <w:r w:rsidR="00052C93" w:rsidRPr="00086B6D">
        <w:rPr>
          <w:lang w:val="nl-NL"/>
        </w:rPr>
        <w:t xml:space="preserve">: Mercedes-Benz gebruikt ‘haar’ om tocht in </w:t>
      </w:r>
      <w:proofErr w:type="spellStart"/>
      <w:r w:rsidR="00052C93" w:rsidRPr="00086B6D">
        <w:rPr>
          <w:lang w:val="nl-NL"/>
        </w:rPr>
        <w:t>cabrio</w:t>
      </w:r>
      <w:r w:rsidR="007041A0" w:rsidRPr="00086B6D">
        <w:rPr>
          <w:lang w:val="nl-NL"/>
        </w:rPr>
        <w:t>let</w:t>
      </w:r>
      <w:r w:rsidR="00052C93" w:rsidRPr="00086B6D">
        <w:rPr>
          <w:lang w:val="nl-NL"/>
        </w:rPr>
        <w:t>s</w:t>
      </w:r>
      <w:proofErr w:type="spellEnd"/>
      <w:r w:rsidR="00052C93" w:rsidRPr="00086B6D">
        <w:rPr>
          <w:lang w:val="nl-NL"/>
        </w:rPr>
        <w:t xml:space="preserve"> en </w:t>
      </w:r>
      <w:proofErr w:type="spellStart"/>
      <w:r w:rsidR="00052C93" w:rsidRPr="00086B6D">
        <w:rPr>
          <w:lang w:val="nl-NL"/>
        </w:rPr>
        <w:t>roadsters</w:t>
      </w:r>
      <w:proofErr w:type="spellEnd"/>
      <w:r w:rsidR="00052C93" w:rsidRPr="00086B6D">
        <w:rPr>
          <w:lang w:val="nl-NL"/>
        </w:rPr>
        <w:t xml:space="preserve"> te analyseren. Meer dan een dozijn sensoren op hoofd, nek en armen meten de stroomsnelheden van de luchtstroom in het interieur. </w:t>
      </w:r>
      <w:r w:rsidR="007041A0" w:rsidRPr="00086B6D">
        <w:rPr>
          <w:lang w:val="nl-NL"/>
        </w:rPr>
        <w:t>‘</w:t>
      </w:r>
      <w:r w:rsidR="00052C93" w:rsidRPr="00086B6D">
        <w:rPr>
          <w:lang w:val="nl-NL"/>
        </w:rPr>
        <w:t>Tanja</w:t>
      </w:r>
      <w:r w:rsidR="007041A0" w:rsidRPr="00086B6D">
        <w:rPr>
          <w:lang w:val="nl-NL"/>
        </w:rPr>
        <w:t>’</w:t>
      </w:r>
      <w:r w:rsidR="00052C93" w:rsidRPr="00086B6D">
        <w:rPr>
          <w:lang w:val="nl-NL"/>
        </w:rPr>
        <w:t xml:space="preserve"> </w:t>
      </w:r>
      <w:r w:rsidRPr="00086B6D">
        <w:rPr>
          <w:lang w:val="nl-NL"/>
        </w:rPr>
        <w:t>wordt op</w:t>
      </w:r>
      <w:r w:rsidR="00052C93" w:rsidRPr="00086B6D">
        <w:rPr>
          <w:lang w:val="nl-NL"/>
        </w:rPr>
        <w:t xml:space="preserve"> elke zitplaats</w:t>
      </w:r>
      <w:r w:rsidRPr="00086B6D">
        <w:rPr>
          <w:lang w:val="nl-NL"/>
        </w:rPr>
        <w:t xml:space="preserve"> gezet</w:t>
      </w:r>
      <w:r w:rsidR="00052C93" w:rsidRPr="00086B6D">
        <w:rPr>
          <w:lang w:val="nl-NL"/>
        </w:rPr>
        <w:t xml:space="preserve">. Op de voorstoelen fungeert ‘zij’ als </w:t>
      </w:r>
      <w:r w:rsidR="007041A0" w:rsidRPr="00086B6D">
        <w:rPr>
          <w:lang w:val="nl-NL"/>
        </w:rPr>
        <w:t xml:space="preserve">een </w:t>
      </w:r>
      <w:r w:rsidR="00052C93" w:rsidRPr="00086B6D">
        <w:rPr>
          <w:lang w:val="nl-NL"/>
        </w:rPr>
        <w:t>75 procent</w:t>
      </w:r>
      <w:r w:rsidRPr="00086B6D">
        <w:rPr>
          <w:lang w:val="nl-NL"/>
        </w:rPr>
        <w:t xml:space="preserve"> man</w:t>
      </w:r>
      <w:r w:rsidR="00052C93" w:rsidRPr="00086B6D">
        <w:rPr>
          <w:lang w:val="nl-NL"/>
        </w:rPr>
        <w:t xml:space="preserve">, achterin </w:t>
      </w:r>
      <w:r w:rsidR="007041A0" w:rsidRPr="00086B6D">
        <w:rPr>
          <w:lang w:val="nl-NL"/>
        </w:rPr>
        <w:t xml:space="preserve">als een </w:t>
      </w:r>
      <w:r w:rsidR="00052C93" w:rsidRPr="00086B6D">
        <w:rPr>
          <w:lang w:val="nl-NL"/>
        </w:rPr>
        <w:t>50 procent</w:t>
      </w:r>
      <w:r w:rsidR="007041A0" w:rsidRPr="00086B6D">
        <w:rPr>
          <w:lang w:val="nl-NL"/>
        </w:rPr>
        <w:t xml:space="preserve"> man</w:t>
      </w:r>
      <w:r w:rsidR="00052C93" w:rsidRPr="00086B6D">
        <w:rPr>
          <w:lang w:val="nl-NL"/>
        </w:rPr>
        <w:t xml:space="preserve">. Voorin wordt de </w:t>
      </w:r>
      <w:r w:rsidR="00052C93" w:rsidRPr="00086B6D">
        <w:rPr>
          <w:lang w:val="nl-NL"/>
        </w:rPr>
        <w:lastRenderedPageBreak/>
        <w:t xml:space="preserve">testdummy zo geplaatst dat </w:t>
      </w:r>
      <w:r w:rsidRPr="00086B6D">
        <w:rPr>
          <w:lang w:val="nl-NL"/>
        </w:rPr>
        <w:t>zij</w:t>
      </w:r>
      <w:r w:rsidR="00052C93" w:rsidRPr="00086B6D">
        <w:rPr>
          <w:lang w:val="nl-NL"/>
        </w:rPr>
        <w:t xml:space="preserve"> groter is dan 75 procent van alle mannen. Achterin komt de zitpositie overeen met die van een gemiddelde man.</w:t>
      </w:r>
    </w:p>
    <w:p w14:paraId="696D4033" w14:textId="77777777" w:rsidR="00E236D5" w:rsidRPr="00086B6D" w:rsidRDefault="00E236D5">
      <w:pPr>
        <w:spacing w:after="160" w:line="259" w:lineRule="auto"/>
        <w:rPr>
          <w:rFonts w:ascii="MB Corpo A Title Cond Office" w:eastAsia="MB Corpo A Title Cond Office" w:hAnsi="MB Corpo A Title Cond Office" w:cs="MB Corpo A Title Cond Office"/>
          <w:sz w:val="32"/>
          <w:szCs w:val="32"/>
          <w:lang w:val="nl-NL"/>
        </w:rPr>
      </w:pPr>
      <w:r w:rsidRPr="00086B6D">
        <w:rPr>
          <w:rFonts w:ascii="MB Corpo A Title Cond Office" w:eastAsia="MB Corpo A Title Cond Office" w:hAnsi="MB Corpo A Title Cond Office" w:cs="MB Corpo A Title Cond Office"/>
          <w:sz w:val="32"/>
          <w:szCs w:val="32"/>
          <w:lang w:val="nl-NL"/>
        </w:rPr>
        <w:br w:type="page"/>
      </w:r>
    </w:p>
    <w:p w14:paraId="7E031644" w14:textId="479AE282" w:rsidR="00052C93" w:rsidRPr="00086B6D" w:rsidRDefault="00052C93" w:rsidP="00052C93">
      <w:pPr>
        <w:pStyle w:val="07Subheadline"/>
        <w:rPr>
          <w:rFonts w:ascii="MB Corpo A Title Cond Office" w:eastAsia="MB Corpo A Title Cond Office" w:hAnsi="MB Corpo A Title Cond Office" w:cs="MB Corpo A Title Cond Office"/>
          <w:kern w:val="2"/>
          <w:sz w:val="32"/>
          <w:szCs w:val="32"/>
          <w:lang w:val="nl-NL" w:eastAsia="de-DE"/>
          <w14:ligatures w14:val="standardContextual"/>
        </w:rPr>
      </w:pPr>
      <w:r w:rsidRPr="00086B6D">
        <w:rPr>
          <w:rFonts w:ascii="MB Corpo A Title Cond Office" w:eastAsia="MB Corpo A Title Cond Office" w:hAnsi="MB Corpo A Title Cond Office" w:cs="MB Corpo A Title Cond Office"/>
          <w:kern w:val="2"/>
          <w:sz w:val="32"/>
          <w:szCs w:val="32"/>
          <w:lang w:val="nl-NL" w:eastAsia="de-DE"/>
          <w14:ligatures w14:val="standardContextual"/>
        </w:rPr>
        <w:lastRenderedPageBreak/>
        <w:t xml:space="preserve">Van </w:t>
      </w:r>
      <w:r w:rsidR="00B9756A" w:rsidRPr="00086B6D">
        <w:rPr>
          <w:rFonts w:ascii="MB Corpo A Title Cond Office" w:eastAsia="MB Corpo A Title Cond Office" w:hAnsi="MB Corpo A Title Cond Office" w:cs="MB Corpo A Title Cond Office"/>
          <w:kern w:val="2"/>
          <w:sz w:val="32"/>
          <w:szCs w:val="32"/>
          <w:lang w:val="nl-NL" w:eastAsia="de-DE"/>
          <w14:ligatures w14:val="standardContextual"/>
        </w:rPr>
        <w:t>‘</w:t>
      </w:r>
      <w:proofErr w:type="spellStart"/>
      <w:r w:rsidR="00B9756A" w:rsidRPr="00086B6D">
        <w:rPr>
          <w:rFonts w:ascii="MB Corpo A Title Cond Office" w:eastAsia="MB Corpo A Title Cond Office" w:hAnsi="MB Corpo A Title Cond Office" w:cs="MB Corpo A Title Cond Office"/>
          <w:kern w:val="2"/>
          <w:sz w:val="32"/>
          <w:szCs w:val="32"/>
          <w:lang w:val="nl-NL" w:eastAsia="de-DE"/>
          <w14:ligatures w14:val="standardContextual"/>
        </w:rPr>
        <w:t>Tropfenwagen</w:t>
      </w:r>
      <w:proofErr w:type="spellEnd"/>
      <w:r w:rsidR="00B9756A" w:rsidRPr="00086B6D">
        <w:rPr>
          <w:rFonts w:ascii="MB Corpo A Title Cond Office" w:eastAsia="MB Corpo A Title Cond Office" w:hAnsi="MB Corpo A Title Cond Office" w:cs="MB Corpo A Title Cond Office"/>
          <w:kern w:val="2"/>
          <w:sz w:val="32"/>
          <w:szCs w:val="32"/>
          <w:lang w:val="nl-NL" w:eastAsia="de-DE"/>
          <w14:ligatures w14:val="standardContextual"/>
        </w:rPr>
        <w:t>’</w:t>
      </w:r>
      <w:r w:rsidRPr="00086B6D">
        <w:rPr>
          <w:rFonts w:ascii="MB Corpo A Title Cond Office" w:eastAsia="MB Corpo A Title Cond Office" w:hAnsi="MB Corpo A Title Cond Office" w:cs="MB Corpo A Title Cond Office"/>
          <w:kern w:val="2"/>
          <w:sz w:val="32"/>
          <w:szCs w:val="32"/>
          <w:lang w:val="nl-NL" w:eastAsia="de-DE"/>
          <w14:ligatures w14:val="standardContextual"/>
        </w:rPr>
        <w:t xml:space="preserve"> tot VISION EQXX</w:t>
      </w:r>
    </w:p>
    <w:p w14:paraId="2B5F2CA6" w14:textId="77777777" w:rsidR="00052C93" w:rsidRPr="00086B6D" w:rsidRDefault="00052C93" w:rsidP="00052C93">
      <w:pPr>
        <w:pStyle w:val="07Subheadline"/>
        <w:rPr>
          <w:lang w:val="nl-NL"/>
        </w:rPr>
      </w:pPr>
    </w:p>
    <w:p w14:paraId="577A2A43" w14:textId="58E41D4E" w:rsidR="00052C93" w:rsidRPr="00086B6D" w:rsidRDefault="00052C93" w:rsidP="00052C93">
      <w:pPr>
        <w:pStyle w:val="07Subheadline"/>
        <w:rPr>
          <w:lang w:val="nl-NL"/>
        </w:rPr>
      </w:pPr>
      <w:r w:rsidRPr="00086B6D">
        <w:rPr>
          <w:lang w:val="nl-NL"/>
        </w:rPr>
        <w:t xml:space="preserve">Aerodynamica bij Mercedes-Benz: </w:t>
      </w:r>
      <w:r w:rsidR="00B9756A" w:rsidRPr="00086B6D">
        <w:rPr>
          <w:lang w:val="nl-NL"/>
        </w:rPr>
        <w:t>de historie</w:t>
      </w:r>
    </w:p>
    <w:p w14:paraId="34E38EC6" w14:textId="77777777" w:rsidR="00052C93" w:rsidRPr="00086B6D" w:rsidRDefault="00052C93" w:rsidP="00052C93">
      <w:pPr>
        <w:pStyle w:val="07Subheadline"/>
        <w:rPr>
          <w:lang w:val="nl-NL"/>
        </w:rPr>
      </w:pPr>
    </w:p>
    <w:p w14:paraId="637854B6" w14:textId="77777777" w:rsidR="00052C93" w:rsidRPr="00086B6D" w:rsidRDefault="00052C93" w:rsidP="007041A0">
      <w:pPr>
        <w:pStyle w:val="07Subheadline"/>
        <w:numPr>
          <w:ilvl w:val="0"/>
          <w:numId w:val="25"/>
        </w:numPr>
        <w:ind w:left="284" w:hanging="284"/>
        <w:rPr>
          <w:lang w:val="nl-NL"/>
        </w:rPr>
      </w:pPr>
      <w:r w:rsidRPr="00086B6D">
        <w:rPr>
          <w:lang w:val="nl-NL"/>
        </w:rPr>
        <w:t>Geïnspireerd door de vliegtuigbouw: vroege aerodynamische optimalisaties van auto's</w:t>
      </w:r>
    </w:p>
    <w:p w14:paraId="6B21D905" w14:textId="77777777" w:rsidR="00052C93" w:rsidRPr="00086B6D" w:rsidRDefault="00052C93" w:rsidP="007041A0">
      <w:pPr>
        <w:pStyle w:val="07Subheadline"/>
        <w:numPr>
          <w:ilvl w:val="0"/>
          <w:numId w:val="25"/>
        </w:numPr>
        <w:ind w:left="284" w:hanging="284"/>
        <w:rPr>
          <w:lang w:val="nl-NL"/>
        </w:rPr>
      </w:pPr>
      <w:r w:rsidRPr="00086B6D">
        <w:rPr>
          <w:lang w:val="nl-NL"/>
        </w:rPr>
        <w:t>Records in serieproductie: voorloper van de CLA met EQ-technologie</w:t>
      </w:r>
    </w:p>
    <w:p w14:paraId="7B62F5FD" w14:textId="6C448FBB" w:rsidR="00052C93" w:rsidRPr="00086B6D" w:rsidRDefault="00052C93" w:rsidP="007041A0">
      <w:pPr>
        <w:pStyle w:val="07Subheadline"/>
        <w:numPr>
          <w:ilvl w:val="0"/>
          <w:numId w:val="25"/>
        </w:numPr>
        <w:ind w:left="284" w:hanging="284"/>
        <w:rPr>
          <w:lang w:val="nl-NL"/>
        </w:rPr>
      </w:pPr>
      <w:r w:rsidRPr="00086B6D">
        <w:rPr>
          <w:lang w:val="nl-NL"/>
        </w:rPr>
        <w:t xml:space="preserve">Aero-kampioenen: </w:t>
      </w:r>
      <w:proofErr w:type="spellStart"/>
      <w:r w:rsidRPr="00086B6D">
        <w:rPr>
          <w:lang w:val="nl-NL"/>
        </w:rPr>
        <w:t>concept</w:t>
      </w:r>
      <w:r w:rsidR="00975A53" w:rsidRPr="00086B6D">
        <w:rPr>
          <w:lang w:val="nl-NL"/>
        </w:rPr>
        <w:t>cars</w:t>
      </w:r>
      <w:proofErr w:type="spellEnd"/>
      <w:r w:rsidRPr="00086B6D">
        <w:rPr>
          <w:lang w:val="nl-NL"/>
        </w:rPr>
        <w:t xml:space="preserve"> en technologie</w:t>
      </w:r>
      <w:r w:rsidR="004309A5" w:rsidRPr="00086B6D">
        <w:rPr>
          <w:lang w:val="nl-NL"/>
        </w:rPr>
        <w:t xml:space="preserve">dragers </w:t>
      </w:r>
      <w:r w:rsidRPr="00086B6D">
        <w:rPr>
          <w:lang w:val="nl-NL"/>
        </w:rPr>
        <w:t>als de VISION EQXX</w:t>
      </w:r>
    </w:p>
    <w:p w14:paraId="1E83F77A" w14:textId="77777777" w:rsidR="00052C93" w:rsidRPr="00086B6D" w:rsidRDefault="00052C93" w:rsidP="00052C93">
      <w:pPr>
        <w:pStyle w:val="07Subheadline"/>
        <w:rPr>
          <w:lang w:val="nl-NL"/>
        </w:rPr>
      </w:pPr>
    </w:p>
    <w:p w14:paraId="47B9D3DE" w14:textId="2907701A" w:rsidR="00052C93" w:rsidRPr="00086B6D" w:rsidRDefault="00052C93" w:rsidP="00052C93">
      <w:pPr>
        <w:pStyle w:val="07Subheadline"/>
        <w:rPr>
          <w:lang w:val="nl-NL"/>
        </w:rPr>
      </w:pPr>
      <w:r w:rsidRPr="00086B6D">
        <w:rPr>
          <w:lang w:val="nl-NL"/>
        </w:rPr>
        <w:t xml:space="preserve">Meer dan 100 jaar geleden </w:t>
      </w:r>
      <w:r w:rsidR="003B4C43" w:rsidRPr="00086B6D">
        <w:rPr>
          <w:lang w:val="nl-NL"/>
        </w:rPr>
        <w:t>kreeg</w:t>
      </w:r>
      <w:r w:rsidRPr="00086B6D">
        <w:rPr>
          <w:lang w:val="nl-NL"/>
        </w:rPr>
        <w:t xml:space="preserve"> aerodynamica voor het eerst belangstelling van</w:t>
      </w:r>
      <w:r w:rsidR="003B4C43" w:rsidRPr="00086B6D">
        <w:rPr>
          <w:lang w:val="nl-NL"/>
        </w:rPr>
        <w:t>uit</w:t>
      </w:r>
      <w:r w:rsidRPr="00086B6D">
        <w:rPr>
          <w:lang w:val="nl-NL"/>
        </w:rPr>
        <w:t xml:space="preserve"> de wetenschap, maar pas na de tweede oliecrisis, ongeveer 45 jaar geleden, kreeg het een hoge prioriteit in de </w:t>
      </w:r>
      <w:r w:rsidR="00033AC0" w:rsidRPr="00086B6D">
        <w:rPr>
          <w:lang w:val="nl-NL"/>
        </w:rPr>
        <w:t>voertuig</w:t>
      </w:r>
      <w:r w:rsidRPr="00086B6D">
        <w:rPr>
          <w:lang w:val="nl-NL"/>
        </w:rPr>
        <w:t xml:space="preserve">ontwikkeling. De eerste </w:t>
      </w:r>
      <w:r w:rsidR="00033AC0" w:rsidRPr="00086B6D">
        <w:rPr>
          <w:lang w:val="nl-NL"/>
        </w:rPr>
        <w:t xml:space="preserve">personenwagens </w:t>
      </w:r>
      <w:r w:rsidRPr="00086B6D">
        <w:rPr>
          <w:lang w:val="nl-NL"/>
        </w:rPr>
        <w:t>waren afgeleid van de koets. Ook vanwege de lage snelheden speelden aerodynamische overwegingen geen grote rol. Zelfs de eerste ‘echte’ auto's van het merk Mercedes uit 1901 hadden moeite om tegen de wind in te rijden. De Mercedes Simplex uit 1902 had bijvoorbeeld een front</w:t>
      </w:r>
      <w:r w:rsidR="00590BB5" w:rsidRPr="00086B6D">
        <w:rPr>
          <w:lang w:val="nl-NL"/>
        </w:rPr>
        <w:t xml:space="preserve">aal </w:t>
      </w:r>
      <w:r w:rsidRPr="00086B6D">
        <w:rPr>
          <w:lang w:val="nl-NL"/>
        </w:rPr>
        <w:t xml:space="preserve">oppervlak van </w:t>
      </w:r>
      <w:r w:rsidR="00590BB5" w:rsidRPr="00086B6D">
        <w:rPr>
          <w:lang w:val="nl-NL"/>
        </w:rPr>
        <w:t>circa</w:t>
      </w:r>
      <w:r w:rsidRPr="00086B6D">
        <w:rPr>
          <w:lang w:val="nl-NL"/>
        </w:rPr>
        <w:t xml:space="preserve"> 3 m² en met een </w:t>
      </w:r>
      <w:proofErr w:type="spellStart"/>
      <w:r w:rsidR="00F405B9" w:rsidRPr="00086B6D">
        <w:rPr>
          <w:lang w:val="nl-NL"/>
        </w:rPr>
        <w:t>Cw</w:t>
      </w:r>
      <w:proofErr w:type="spellEnd"/>
      <w:r w:rsidRPr="00086B6D">
        <w:rPr>
          <w:lang w:val="nl-NL"/>
        </w:rPr>
        <w:t>-waarde van 1,05 ondervond de wind bijna tien keer zoveel weerstand als bij een moderne personen</w:t>
      </w:r>
      <w:r w:rsidR="00E059A7" w:rsidRPr="00086B6D">
        <w:rPr>
          <w:lang w:val="nl-NL"/>
        </w:rPr>
        <w:t>wagen</w:t>
      </w:r>
      <w:r w:rsidRPr="00086B6D">
        <w:rPr>
          <w:lang w:val="nl-NL"/>
        </w:rPr>
        <w:t>.</w:t>
      </w:r>
    </w:p>
    <w:p w14:paraId="3F01CF9A" w14:textId="77777777" w:rsidR="00052C93" w:rsidRPr="00086B6D" w:rsidRDefault="00052C93" w:rsidP="00052C93">
      <w:pPr>
        <w:pStyle w:val="07Subheadline"/>
        <w:rPr>
          <w:lang w:val="nl-NL"/>
        </w:rPr>
      </w:pPr>
    </w:p>
    <w:p w14:paraId="43862CA0" w14:textId="7BF74044" w:rsidR="00052C93" w:rsidRPr="00086B6D" w:rsidRDefault="00052C93" w:rsidP="00052C93">
      <w:pPr>
        <w:pStyle w:val="07Subheadline"/>
        <w:rPr>
          <w:lang w:val="nl-NL"/>
        </w:rPr>
      </w:pPr>
      <w:r w:rsidRPr="00086B6D">
        <w:rPr>
          <w:lang w:val="nl-NL"/>
        </w:rPr>
        <w:t xml:space="preserve">Kort na de Eerste Wereldoorlog begonnen de experts zich </w:t>
      </w:r>
      <w:r w:rsidR="00304EAF" w:rsidRPr="00086B6D">
        <w:rPr>
          <w:lang w:val="nl-NL"/>
        </w:rPr>
        <w:t>te verdiepen in</w:t>
      </w:r>
      <w:r w:rsidRPr="00086B6D">
        <w:rPr>
          <w:lang w:val="nl-NL"/>
        </w:rPr>
        <w:t xml:space="preserve"> de aerodynamica van auto's. Vliegtuigontwerper Eduard </w:t>
      </w:r>
      <w:proofErr w:type="spellStart"/>
      <w:r w:rsidRPr="00086B6D">
        <w:rPr>
          <w:lang w:val="nl-NL"/>
        </w:rPr>
        <w:t>Rumpler</w:t>
      </w:r>
      <w:proofErr w:type="spellEnd"/>
      <w:r w:rsidRPr="00086B6D">
        <w:rPr>
          <w:lang w:val="nl-NL"/>
        </w:rPr>
        <w:t xml:space="preserve"> (1872-1940) presenteerde in 1921 </w:t>
      </w:r>
      <w:r w:rsidR="007C1BE6" w:rsidRPr="00086B6D">
        <w:rPr>
          <w:lang w:val="nl-NL"/>
        </w:rPr>
        <w:t>een</w:t>
      </w:r>
      <w:r w:rsidRPr="00086B6D">
        <w:rPr>
          <w:lang w:val="nl-NL"/>
        </w:rPr>
        <w:t xml:space="preserve"> druppelvormige auto, die met zijn smalle carrosserie niet alleen het probleem van het frontale oppervlak (2,4 m²) aanpakte, maar met zijn druppelvorm ook de turbulentie aan de voor</w:t>
      </w:r>
      <w:r w:rsidR="00972E72" w:rsidRPr="00086B6D">
        <w:rPr>
          <w:lang w:val="nl-NL"/>
        </w:rPr>
        <w:t>- en achter</w:t>
      </w:r>
      <w:r w:rsidR="00D65B1A" w:rsidRPr="00086B6D">
        <w:rPr>
          <w:lang w:val="nl-NL"/>
        </w:rPr>
        <w:t>kant</w:t>
      </w:r>
      <w:r w:rsidR="00972E72" w:rsidRPr="00086B6D">
        <w:rPr>
          <w:lang w:val="nl-NL"/>
        </w:rPr>
        <w:t xml:space="preserve"> </w:t>
      </w:r>
      <w:r w:rsidRPr="00086B6D">
        <w:rPr>
          <w:lang w:val="nl-NL"/>
        </w:rPr>
        <w:t xml:space="preserve">minimaliseerde. Het resultaat zag er ongebruikelijk uit, maar met een </w:t>
      </w:r>
      <w:proofErr w:type="spellStart"/>
      <w:r w:rsidR="00F405B9" w:rsidRPr="00086B6D">
        <w:rPr>
          <w:lang w:val="nl-NL"/>
        </w:rPr>
        <w:t>Cw</w:t>
      </w:r>
      <w:proofErr w:type="spellEnd"/>
      <w:r w:rsidRPr="00086B6D">
        <w:rPr>
          <w:lang w:val="nl-NL"/>
        </w:rPr>
        <w:t xml:space="preserve">-waarde van 0,28 en een luchtweerstand van 0,67 m² </w:t>
      </w:r>
      <w:r w:rsidR="007C1BE6" w:rsidRPr="00086B6D">
        <w:rPr>
          <w:lang w:val="nl-NL"/>
        </w:rPr>
        <w:t>was</w:t>
      </w:r>
      <w:r w:rsidRPr="00086B6D">
        <w:rPr>
          <w:lang w:val="nl-NL"/>
        </w:rPr>
        <w:t xml:space="preserve"> het een duidelijk s</w:t>
      </w:r>
      <w:r w:rsidR="007C1BE6" w:rsidRPr="00086B6D">
        <w:rPr>
          <w:lang w:val="nl-NL"/>
        </w:rPr>
        <w:t>tatement</w:t>
      </w:r>
      <w:r w:rsidRPr="00086B6D">
        <w:rPr>
          <w:lang w:val="nl-NL"/>
        </w:rPr>
        <w:t>.</w:t>
      </w:r>
    </w:p>
    <w:p w14:paraId="0D6ABC43" w14:textId="77777777" w:rsidR="00052C93" w:rsidRPr="00086B6D" w:rsidRDefault="00052C93" w:rsidP="00052C93">
      <w:pPr>
        <w:pStyle w:val="07Subheadline"/>
        <w:rPr>
          <w:lang w:val="nl-NL"/>
        </w:rPr>
      </w:pPr>
    </w:p>
    <w:p w14:paraId="52C50A6A" w14:textId="0424D62D" w:rsidR="00052C93" w:rsidRPr="00086B6D" w:rsidRDefault="00052C93" w:rsidP="00052C93">
      <w:pPr>
        <w:pStyle w:val="07Subheadline"/>
        <w:rPr>
          <w:lang w:val="nl-NL"/>
        </w:rPr>
      </w:pPr>
      <w:r w:rsidRPr="00086B6D">
        <w:rPr>
          <w:lang w:val="nl-NL"/>
        </w:rPr>
        <w:t xml:space="preserve">Paul </w:t>
      </w:r>
      <w:proofErr w:type="spellStart"/>
      <w:r w:rsidRPr="00086B6D">
        <w:rPr>
          <w:lang w:val="nl-NL"/>
        </w:rPr>
        <w:t>Jaray</w:t>
      </w:r>
      <w:proofErr w:type="spellEnd"/>
      <w:r w:rsidRPr="00086B6D">
        <w:rPr>
          <w:lang w:val="nl-NL"/>
        </w:rPr>
        <w:t xml:space="preserve"> (1889-1974), de andere ‘vader van de stroomlijn</w:t>
      </w:r>
      <w:r w:rsidR="00575675" w:rsidRPr="00086B6D">
        <w:rPr>
          <w:lang w:val="nl-NL"/>
        </w:rPr>
        <w:t>vorm</w:t>
      </w:r>
      <w:r w:rsidRPr="00086B6D">
        <w:rPr>
          <w:lang w:val="nl-NL"/>
        </w:rPr>
        <w:t xml:space="preserve">’, kwam ook uit de luchtvaartindustrie. Eveneens in 1921 vroeg hij een patent aan dat nog steeds leest als een handleiding voor het bouwen van een moderne carrosserie: 'Het onderste deel van de </w:t>
      </w:r>
      <w:r w:rsidR="007C1BE6" w:rsidRPr="00086B6D">
        <w:rPr>
          <w:lang w:val="nl-NL"/>
        </w:rPr>
        <w:t>auto</w:t>
      </w:r>
      <w:r w:rsidRPr="00086B6D">
        <w:rPr>
          <w:lang w:val="nl-NL"/>
        </w:rPr>
        <w:t xml:space="preserve"> heeft de vorm van een </w:t>
      </w:r>
      <w:proofErr w:type="spellStart"/>
      <w:r w:rsidRPr="00086B6D">
        <w:rPr>
          <w:lang w:val="nl-NL"/>
        </w:rPr>
        <w:t>halfgestroomlijnde</w:t>
      </w:r>
      <w:proofErr w:type="spellEnd"/>
      <w:r w:rsidRPr="00086B6D">
        <w:rPr>
          <w:lang w:val="nl-NL"/>
        </w:rPr>
        <w:t xml:space="preserve"> carrosserie en bedekt het chassis met de wielen, de motorruimte en het passagierscompartiment. De onderkant is vlak en loopt parallel aan het vloeroppervlak." Voor het eerst waren de wielen niet meer vrij, maar geïntegreerd in de carrosserie, en de fastback minimaliseerde de turbulentie aan de achterkant. Omdat conventionele aandrijftechnologie onder de carrosserievorm van </w:t>
      </w:r>
      <w:proofErr w:type="spellStart"/>
      <w:r w:rsidRPr="00086B6D">
        <w:rPr>
          <w:lang w:val="nl-NL"/>
        </w:rPr>
        <w:t>Jaray</w:t>
      </w:r>
      <w:proofErr w:type="spellEnd"/>
      <w:r w:rsidRPr="00086B6D">
        <w:rPr>
          <w:lang w:val="nl-NL"/>
        </w:rPr>
        <w:t xml:space="preserve"> paste, bouwden sommige autofabrikanten </w:t>
      </w:r>
      <w:r w:rsidR="006B6D56" w:rsidRPr="00086B6D">
        <w:rPr>
          <w:lang w:val="nl-NL"/>
        </w:rPr>
        <w:t>auto’s</w:t>
      </w:r>
      <w:r w:rsidRPr="00086B6D">
        <w:rPr>
          <w:lang w:val="nl-NL"/>
        </w:rPr>
        <w:t xml:space="preserve"> volgens zijn principe, waaronder Mercedes-Benz: in 1935 werd een overeenkomstig gevormd prototype gemaakt.</w:t>
      </w:r>
    </w:p>
    <w:p w14:paraId="6C2D6790" w14:textId="77777777" w:rsidR="00052C93" w:rsidRPr="00086B6D" w:rsidRDefault="00052C93" w:rsidP="00052C93">
      <w:pPr>
        <w:pStyle w:val="07Subheadline"/>
        <w:rPr>
          <w:lang w:val="nl-NL"/>
        </w:rPr>
      </w:pPr>
    </w:p>
    <w:p w14:paraId="24EADE19" w14:textId="5178C494" w:rsidR="00052C93" w:rsidRPr="00086B6D" w:rsidRDefault="00052C93" w:rsidP="00052C93">
      <w:pPr>
        <w:pStyle w:val="07Subheadline"/>
        <w:rPr>
          <w:lang w:val="nl-NL"/>
        </w:rPr>
      </w:pPr>
      <w:r w:rsidRPr="00086B6D">
        <w:rPr>
          <w:lang w:val="nl-NL"/>
        </w:rPr>
        <w:t xml:space="preserve">Het grootste nadeel van </w:t>
      </w:r>
      <w:proofErr w:type="spellStart"/>
      <w:r w:rsidRPr="00086B6D">
        <w:rPr>
          <w:lang w:val="nl-NL"/>
        </w:rPr>
        <w:t>Jaray's</w:t>
      </w:r>
      <w:proofErr w:type="spellEnd"/>
      <w:r w:rsidRPr="00086B6D">
        <w:rPr>
          <w:lang w:val="nl-NL"/>
        </w:rPr>
        <w:t xml:space="preserve"> stroomlijnvorm was de lange achterkant – een ‘dode’ ruimte. De oplossing werd in de jaren </w:t>
      </w:r>
      <w:r w:rsidR="006263B5" w:rsidRPr="00086B6D">
        <w:rPr>
          <w:lang w:val="nl-NL"/>
        </w:rPr>
        <w:t>dertig</w:t>
      </w:r>
      <w:r w:rsidRPr="00086B6D">
        <w:rPr>
          <w:lang w:val="nl-NL"/>
        </w:rPr>
        <w:t xml:space="preserve"> gevonden door </w:t>
      </w:r>
      <w:proofErr w:type="spellStart"/>
      <w:r w:rsidRPr="00086B6D">
        <w:rPr>
          <w:lang w:val="nl-NL"/>
        </w:rPr>
        <w:t>Wunibald</w:t>
      </w:r>
      <w:proofErr w:type="spellEnd"/>
      <w:r w:rsidRPr="00086B6D">
        <w:rPr>
          <w:lang w:val="nl-NL"/>
        </w:rPr>
        <w:t xml:space="preserve"> </w:t>
      </w:r>
      <w:proofErr w:type="spellStart"/>
      <w:r w:rsidRPr="00086B6D">
        <w:rPr>
          <w:lang w:val="nl-NL"/>
        </w:rPr>
        <w:t>Kamm</w:t>
      </w:r>
      <w:proofErr w:type="spellEnd"/>
      <w:r w:rsidRPr="00086B6D">
        <w:rPr>
          <w:lang w:val="nl-NL"/>
        </w:rPr>
        <w:t xml:space="preserve"> (1893-1966), de eerste hoogleraar autotechniek aan de Technische Universiteit Stuttgart en in 1930 oprichter van het particuliere en non-profit </w:t>
      </w:r>
      <w:proofErr w:type="spellStart"/>
      <w:r w:rsidR="00435747" w:rsidRPr="00086B6D">
        <w:rPr>
          <w:lang w:val="nl-NL"/>
        </w:rPr>
        <w:t>Forschungsinstitut</w:t>
      </w:r>
      <w:proofErr w:type="spellEnd"/>
      <w:r w:rsidR="00435747" w:rsidRPr="00086B6D">
        <w:rPr>
          <w:lang w:val="nl-NL"/>
        </w:rPr>
        <w:t xml:space="preserve"> </w:t>
      </w:r>
      <w:proofErr w:type="spellStart"/>
      <w:r w:rsidR="00435747" w:rsidRPr="00086B6D">
        <w:rPr>
          <w:lang w:val="nl-NL"/>
        </w:rPr>
        <w:t>für</w:t>
      </w:r>
      <w:proofErr w:type="spellEnd"/>
      <w:r w:rsidR="00435747" w:rsidRPr="00086B6D">
        <w:rPr>
          <w:lang w:val="nl-NL"/>
        </w:rPr>
        <w:t xml:space="preserve"> </w:t>
      </w:r>
      <w:proofErr w:type="spellStart"/>
      <w:r w:rsidR="00435747" w:rsidRPr="00086B6D">
        <w:rPr>
          <w:lang w:val="nl-NL"/>
        </w:rPr>
        <w:t>Kraftfahrwesen</w:t>
      </w:r>
      <w:proofErr w:type="spellEnd"/>
      <w:r w:rsidR="00435747" w:rsidRPr="00086B6D">
        <w:rPr>
          <w:lang w:val="nl-NL"/>
        </w:rPr>
        <w:t xml:space="preserve"> </w:t>
      </w:r>
      <w:proofErr w:type="spellStart"/>
      <w:r w:rsidR="00435747" w:rsidRPr="00086B6D">
        <w:rPr>
          <w:lang w:val="nl-NL"/>
        </w:rPr>
        <w:t>und</w:t>
      </w:r>
      <w:proofErr w:type="spellEnd"/>
      <w:r w:rsidR="00435747" w:rsidRPr="00086B6D">
        <w:rPr>
          <w:lang w:val="nl-NL"/>
        </w:rPr>
        <w:t xml:space="preserve"> </w:t>
      </w:r>
      <w:proofErr w:type="spellStart"/>
      <w:r w:rsidR="00435747" w:rsidRPr="00086B6D">
        <w:rPr>
          <w:lang w:val="nl-NL"/>
        </w:rPr>
        <w:t>Fahrzeugmotoren</w:t>
      </w:r>
      <w:proofErr w:type="spellEnd"/>
      <w:r w:rsidR="00435747" w:rsidRPr="00086B6D">
        <w:rPr>
          <w:lang w:val="nl-NL"/>
        </w:rPr>
        <w:t xml:space="preserve"> Stuttgart (FKFS)</w:t>
      </w:r>
      <w:r w:rsidRPr="00086B6D">
        <w:rPr>
          <w:lang w:val="nl-NL"/>
        </w:rPr>
        <w:t xml:space="preserve">. </w:t>
      </w:r>
      <w:proofErr w:type="spellStart"/>
      <w:r w:rsidRPr="00086B6D">
        <w:rPr>
          <w:lang w:val="nl-NL"/>
        </w:rPr>
        <w:t>Kamm</w:t>
      </w:r>
      <w:proofErr w:type="spellEnd"/>
      <w:r w:rsidRPr="00086B6D">
        <w:rPr>
          <w:lang w:val="nl-NL"/>
        </w:rPr>
        <w:t xml:space="preserve"> sneed de gestroomlijnde achterkant scherp af en ontwikkelde van 1938 tot 1941 het prototype van een aerodynamisch innovatieve personen</w:t>
      </w:r>
      <w:r w:rsidR="00C978C1" w:rsidRPr="00086B6D">
        <w:rPr>
          <w:lang w:val="nl-NL"/>
        </w:rPr>
        <w:t>wagen</w:t>
      </w:r>
      <w:r w:rsidRPr="00086B6D">
        <w:rPr>
          <w:lang w:val="nl-NL"/>
        </w:rPr>
        <w:t>, de K-Wagen. De term ‘</w:t>
      </w:r>
      <w:proofErr w:type="spellStart"/>
      <w:r w:rsidRPr="00086B6D">
        <w:rPr>
          <w:lang w:val="nl-NL"/>
        </w:rPr>
        <w:t>Kamm</w:t>
      </w:r>
      <w:proofErr w:type="spellEnd"/>
      <w:r w:rsidRPr="00086B6D">
        <w:rPr>
          <w:lang w:val="nl-NL"/>
        </w:rPr>
        <w:t>-</w:t>
      </w:r>
      <w:r w:rsidR="000B3F20" w:rsidRPr="00086B6D">
        <w:rPr>
          <w:lang w:val="nl-NL"/>
        </w:rPr>
        <w:t>Heck</w:t>
      </w:r>
      <w:r w:rsidRPr="00086B6D">
        <w:rPr>
          <w:lang w:val="nl-NL"/>
        </w:rPr>
        <w:t xml:space="preserve">’ voor de </w:t>
      </w:r>
      <w:r w:rsidR="009B0388" w:rsidRPr="00086B6D">
        <w:rPr>
          <w:lang w:val="nl-NL"/>
        </w:rPr>
        <w:t>scherp afgesneden achterkant</w:t>
      </w:r>
      <w:r w:rsidRPr="00086B6D">
        <w:rPr>
          <w:lang w:val="nl-NL"/>
        </w:rPr>
        <w:t xml:space="preserve"> wordt vandaag de dag nog steeds gebruikt. </w:t>
      </w:r>
      <w:r w:rsidR="00F72CBF" w:rsidRPr="00086B6D">
        <w:rPr>
          <w:lang w:val="nl-NL"/>
        </w:rPr>
        <w:t>Het model</w:t>
      </w:r>
      <w:r w:rsidRPr="00086B6D">
        <w:rPr>
          <w:lang w:val="nl-NL"/>
        </w:rPr>
        <w:t xml:space="preserve"> K3 was gebaseerd op een Mercedes-Benz 170 V en had met een front</w:t>
      </w:r>
      <w:r w:rsidR="00177526" w:rsidRPr="00086B6D">
        <w:rPr>
          <w:lang w:val="nl-NL"/>
        </w:rPr>
        <w:t xml:space="preserve">aal </w:t>
      </w:r>
      <w:r w:rsidRPr="00086B6D">
        <w:rPr>
          <w:lang w:val="nl-NL"/>
        </w:rPr>
        <w:t xml:space="preserve">oppervlak van 2,1 m² een </w:t>
      </w:r>
      <w:proofErr w:type="spellStart"/>
      <w:r w:rsidR="00F405B9" w:rsidRPr="00086B6D">
        <w:rPr>
          <w:lang w:val="nl-NL"/>
        </w:rPr>
        <w:t>Cw</w:t>
      </w:r>
      <w:proofErr w:type="spellEnd"/>
      <w:r w:rsidRPr="00086B6D">
        <w:rPr>
          <w:lang w:val="nl-NL"/>
        </w:rPr>
        <w:t>-waarde van 0,23, die destijds in de modelwindtunnel werd gemeten.</w:t>
      </w:r>
    </w:p>
    <w:p w14:paraId="61573661" w14:textId="77777777" w:rsidR="00052C93" w:rsidRPr="00086B6D" w:rsidRDefault="00052C93" w:rsidP="00052C93">
      <w:pPr>
        <w:pStyle w:val="07Subheadline"/>
        <w:rPr>
          <w:lang w:val="nl-NL"/>
        </w:rPr>
      </w:pPr>
    </w:p>
    <w:p w14:paraId="69CE0426" w14:textId="19227350" w:rsidR="00052C93" w:rsidRPr="00086B6D" w:rsidRDefault="00052C93" w:rsidP="00052C93">
      <w:pPr>
        <w:pStyle w:val="07Subheadline"/>
        <w:rPr>
          <w:lang w:val="nl-NL"/>
        </w:rPr>
      </w:pPr>
      <w:r w:rsidRPr="00086B6D">
        <w:rPr>
          <w:lang w:val="nl-NL"/>
        </w:rPr>
        <w:t xml:space="preserve">Door de toenemende welvaart en dalende benzineprijzen in de jaren vijftig raakte het streven naar vermindering van de rijweerstand op de achtergrond. Pas </w:t>
      </w:r>
      <w:r w:rsidR="006E7454" w:rsidRPr="00086B6D">
        <w:rPr>
          <w:lang w:val="nl-NL"/>
        </w:rPr>
        <w:t>tijdens</w:t>
      </w:r>
      <w:r w:rsidRPr="00086B6D">
        <w:rPr>
          <w:lang w:val="nl-NL"/>
        </w:rPr>
        <w:t xml:space="preserve"> de tweede oliecrisis in 1980 </w:t>
      </w:r>
      <w:r w:rsidR="006E7454" w:rsidRPr="00086B6D">
        <w:rPr>
          <w:lang w:val="nl-NL"/>
        </w:rPr>
        <w:t>werd</w:t>
      </w:r>
      <w:r w:rsidRPr="00086B6D">
        <w:rPr>
          <w:lang w:val="nl-NL"/>
        </w:rPr>
        <w:t xml:space="preserve"> de aandacht weer </w:t>
      </w:r>
      <w:r w:rsidR="006E7454" w:rsidRPr="00086B6D">
        <w:rPr>
          <w:lang w:val="nl-NL"/>
        </w:rPr>
        <w:t>gericht</w:t>
      </w:r>
      <w:r w:rsidRPr="00086B6D">
        <w:rPr>
          <w:lang w:val="nl-NL"/>
        </w:rPr>
        <w:t xml:space="preserve"> op het minimaliseren van het verbruik en de luchtweerstand. De productieauto's van Mercedes-Benz </w:t>
      </w:r>
      <w:r w:rsidR="004E3D7B" w:rsidRPr="00086B6D">
        <w:rPr>
          <w:lang w:val="nl-NL"/>
        </w:rPr>
        <w:t>creëerden</w:t>
      </w:r>
      <w:r w:rsidRPr="00086B6D">
        <w:rPr>
          <w:lang w:val="nl-NL"/>
        </w:rPr>
        <w:t xml:space="preserve"> daarom herhaaldelijk </w:t>
      </w:r>
      <w:r w:rsidR="004E3D7B" w:rsidRPr="00086B6D">
        <w:rPr>
          <w:lang w:val="nl-NL"/>
        </w:rPr>
        <w:t>maatstaven</w:t>
      </w:r>
      <w:r w:rsidRPr="00086B6D">
        <w:rPr>
          <w:lang w:val="nl-NL"/>
        </w:rPr>
        <w:t xml:space="preserve"> op het gebied van aerodynamica: </w:t>
      </w:r>
      <w:r w:rsidR="00E47CCE" w:rsidRPr="00086B6D">
        <w:rPr>
          <w:lang w:val="nl-NL"/>
        </w:rPr>
        <w:t>v</w:t>
      </w:r>
      <w:r w:rsidRPr="00086B6D">
        <w:rPr>
          <w:lang w:val="nl-NL"/>
        </w:rPr>
        <w:t xml:space="preserve">oorbeelden hiervan zijn de S-Klasse van de 126-serie, gepresenteerd in 1979 met een </w:t>
      </w:r>
      <w:proofErr w:type="spellStart"/>
      <w:r w:rsidR="00F405B9" w:rsidRPr="00086B6D">
        <w:rPr>
          <w:lang w:val="nl-NL"/>
        </w:rPr>
        <w:t>Cw</w:t>
      </w:r>
      <w:proofErr w:type="spellEnd"/>
      <w:r w:rsidRPr="00086B6D">
        <w:rPr>
          <w:lang w:val="nl-NL"/>
        </w:rPr>
        <w:t xml:space="preserve">-waarde van 0,36, de </w:t>
      </w:r>
      <w:r w:rsidR="00E47CCE" w:rsidRPr="00086B6D">
        <w:rPr>
          <w:lang w:val="nl-NL"/>
        </w:rPr>
        <w:t>limousines</w:t>
      </w:r>
      <w:r w:rsidRPr="00086B6D">
        <w:rPr>
          <w:lang w:val="nl-NL"/>
        </w:rPr>
        <w:t xml:space="preserve"> van de E-Klasse 124-serie, geïntroduceerd in 1984 met een </w:t>
      </w:r>
      <w:proofErr w:type="spellStart"/>
      <w:r w:rsidR="00F405B9" w:rsidRPr="00086B6D">
        <w:rPr>
          <w:lang w:val="nl-NL"/>
        </w:rPr>
        <w:t>Cw</w:t>
      </w:r>
      <w:proofErr w:type="spellEnd"/>
      <w:r w:rsidRPr="00086B6D">
        <w:rPr>
          <w:lang w:val="nl-NL"/>
        </w:rPr>
        <w:t xml:space="preserve">-waarde van 0,29, of de S-Klasse </w:t>
      </w:r>
      <w:r w:rsidR="00E47CCE" w:rsidRPr="00086B6D">
        <w:rPr>
          <w:lang w:val="nl-NL"/>
        </w:rPr>
        <w:t xml:space="preserve">limousine </w:t>
      </w:r>
      <w:r w:rsidRPr="00086B6D">
        <w:rPr>
          <w:lang w:val="nl-NL"/>
        </w:rPr>
        <w:t xml:space="preserve">(W 220), gepresenteerd in 1998 met een </w:t>
      </w:r>
      <w:proofErr w:type="spellStart"/>
      <w:r w:rsidR="00F405B9" w:rsidRPr="00086B6D">
        <w:rPr>
          <w:lang w:val="nl-NL"/>
        </w:rPr>
        <w:t>Cw</w:t>
      </w:r>
      <w:proofErr w:type="spellEnd"/>
      <w:r w:rsidRPr="00086B6D">
        <w:rPr>
          <w:lang w:val="nl-NL"/>
        </w:rPr>
        <w:t xml:space="preserve">-waarde van 0,27. Met een </w:t>
      </w:r>
      <w:proofErr w:type="spellStart"/>
      <w:r w:rsidR="00F405B9" w:rsidRPr="00086B6D">
        <w:rPr>
          <w:lang w:val="nl-NL"/>
        </w:rPr>
        <w:t>Cw</w:t>
      </w:r>
      <w:proofErr w:type="spellEnd"/>
      <w:r w:rsidRPr="00086B6D">
        <w:rPr>
          <w:lang w:val="nl-NL"/>
        </w:rPr>
        <w:t xml:space="preserve">-waarde van 0,22 en </w:t>
      </w:r>
      <w:r w:rsidRPr="00086B6D">
        <w:rPr>
          <w:lang w:val="nl-NL"/>
        </w:rPr>
        <w:lastRenderedPageBreak/>
        <w:t>een front</w:t>
      </w:r>
      <w:r w:rsidR="00E47CCE" w:rsidRPr="00086B6D">
        <w:rPr>
          <w:lang w:val="nl-NL"/>
        </w:rPr>
        <w:t xml:space="preserve">aal </w:t>
      </w:r>
      <w:r w:rsidRPr="00086B6D">
        <w:rPr>
          <w:lang w:val="nl-NL"/>
        </w:rPr>
        <w:t>oppervlak van 2,19 m² bereikte de CLA (W 117) in 2013 de laagste luchtweerstand van alle productie</w:t>
      </w:r>
      <w:r w:rsidR="00E47CCE" w:rsidRPr="00086B6D">
        <w:rPr>
          <w:lang w:val="nl-NL"/>
        </w:rPr>
        <w:t>auto’s</w:t>
      </w:r>
      <w:r w:rsidRPr="00086B6D">
        <w:rPr>
          <w:lang w:val="nl-NL"/>
        </w:rPr>
        <w:t xml:space="preserve"> wereldwijd (idem voor de A-Klasse </w:t>
      </w:r>
      <w:r w:rsidR="00E47CCE" w:rsidRPr="00086B6D">
        <w:rPr>
          <w:lang w:val="nl-NL"/>
        </w:rPr>
        <w:t xml:space="preserve">limousine </w:t>
      </w:r>
      <w:r w:rsidRPr="00086B6D">
        <w:rPr>
          <w:lang w:val="nl-NL"/>
        </w:rPr>
        <w:t xml:space="preserve">in 2018 en de S-Klasse (223-serie) in 2020). Onlangs heeft de EQS deze titel in 2021 behaald. Met een </w:t>
      </w:r>
      <w:proofErr w:type="spellStart"/>
      <w:r w:rsidR="00F405B9" w:rsidRPr="00086B6D">
        <w:rPr>
          <w:lang w:val="nl-NL"/>
        </w:rPr>
        <w:t>Cw</w:t>
      </w:r>
      <w:proofErr w:type="spellEnd"/>
      <w:r w:rsidRPr="00086B6D">
        <w:rPr>
          <w:lang w:val="nl-NL"/>
        </w:rPr>
        <w:t xml:space="preserve">-waarde van 0,20 is de elektrische </w:t>
      </w:r>
      <w:r w:rsidR="00DD1BAF" w:rsidRPr="00086B6D">
        <w:rPr>
          <w:lang w:val="nl-NL"/>
        </w:rPr>
        <w:t xml:space="preserve">limousine </w:t>
      </w:r>
      <w:r w:rsidRPr="00086B6D">
        <w:rPr>
          <w:lang w:val="nl-NL"/>
        </w:rPr>
        <w:t>de meest aerodynamische productieauto ter wereld.</w:t>
      </w:r>
    </w:p>
    <w:p w14:paraId="1F8208A3" w14:textId="77777777" w:rsidR="00052C93" w:rsidRPr="00086B6D" w:rsidRDefault="00052C93" w:rsidP="00052C93">
      <w:pPr>
        <w:pStyle w:val="07Subheadline"/>
        <w:rPr>
          <w:lang w:val="nl-NL"/>
        </w:rPr>
      </w:pPr>
    </w:p>
    <w:p w14:paraId="5A921F18" w14:textId="66751AEA" w:rsidR="00052C93" w:rsidRPr="00086B6D" w:rsidRDefault="00052C93" w:rsidP="00052C93">
      <w:pPr>
        <w:pStyle w:val="07Subheadline"/>
        <w:rPr>
          <w:b/>
          <w:bCs/>
          <w:lang w:val="nl-NL"/>
        </w:rPr>
      </w:pPr>
      <w:r w:rsidRPr="00086B6D">
        <w:rPr>
          <w:b/>
          <w:bCs/>
          <w:lang w:val="nl-NL"/>
        </w:rPr>
        <w:t xml:space="preserve">Hun tijd ver vooruit: recordauto's, gestroomlijnde auto's en </w:t>
      </w:r>
      <w:proofErr w:type="spellStart"/>
      <w:r w:rsidRPr="00086B6D">
        <w:rPr>
          <w:b/>
          <w:bCs/>
          <w:lang w:val="nl-NL"/>
        </w:rPr>
        <w:t>concept</w:t>
      </w:r>
      <w:r w:rsidR="00C850EB" w:rsidRPr="00086B6D">
        <w:rPr>
          <w:b/>
          <w:bCs/>
          <w:lang w:val="nl-NL"/>
        </w:rPr>
        <w:t>cars</w:t>
      </w:r>
      <w:proofErr w:type="spellEnd"/>
    </w:p>
    <w:p w14:paraId="32BFB94E" w14:textId="3BD96DE3" w:rsidR="00052C93" w:rsidRPr="00086B6D" w:rsidRDefault="00052C93" w:rsidP="00052C93">
      <w:pPr>
        <w:pStyle w:val="07Subheadline"/>
        <w:rPr>
          <w:lang w:val="nl-NL"/>
        </w:rPr>
      </w:pPr>
      <w:r w:rsidRPr="00086B6D">
        <w:rPr>
          <w:lang w:val="nl-NL"/>
        </w:rPr>
        <w:t>Aerodynamisch geperfectioneerde race- en recordauto's hebben ook een lange traditie bij Mercedes</w:t>
      </w:r>
      <w:r w:rsidRPr="00086B6D">
        <w:rPr>
          <w:rFonts w:ascii="Cambria Math" w:hAnsi="Cambria Math" w:cs="Cambria Math"/>
          <w:lang w:val="nl-NL"/>
        </w:rPr>
        <w:t>‑</w:t>
      </w:r>
      <w:r w:rsidRPr="00086B6D">
        <w:rPr>
          <w:lang w:val="nl-NL"/>
        </w:rPr>
        <w:t xml:space="preserve">Benz. De Mercedes-Benz W 25-recordauto uit het seizoen 1936 </w:t>
      </w:r>
      <w:r w:rsidR="007C1BE6" w:rsidRPr="00086B6D">
        <w:rPr>
          <w:lang w:val="nl-NL"/>
        </w:rPr>
        <w:t>is de eerste auto met</w:t>
      </w:r>
      <w:r w:rsidRPr="00086B6D">
        <w:rPr>
          <w:lang w:val="nl-NL"/>
        </w:rPr>
        <w:t xml:space="preserve"> een chassis met een volledig gestroomlijnde carrosserie. </w:t>
      </w:r>
      <w:r w:rsidR="007C1BE6" w:rsidRPr="00086B6D">
        <w:rPr>
          <w:lang w:val="nl-NL"/>
        </w:rPr>
        <w:t xml:space="preserve">De experts in de windtunnel van de Zeppelin-fabriek in </w:t>
      </w:r>
      <w:proofErr w:type="spellStart"/>
      <w:r w:rsidR="007C1BE6" w:rsidRPr="00086B6D">
        <w:rPr>
          <w:lang w:val="nl-NL"/>
        </w:rPr>
        <w:t>Friedrichshafen</w:t>
      </w:r>
      <w:proofErr w:type="spellEnd"/>
      <w:r w:rsidR="007C1BE6" w:rsidRPr="00086B6D">
        <w:rPr>
          <w:lang w:val="nl-NL"/>
        </w:rPr>
        <w:t xml:space="preserve"> analyseerden en perfectioneerden de carrosserie op het gebied van stromingstechnologie. </w:t>
      </w:r>
      <w:r w:rsidRPr="00086B6D">
        <w:rPr>
          <w:lang w:val="nl-NL"/>
        </w:rPr>
        <w:t xml:space="preserve">Het resultaat: een </w:t>
      </w:r>
      <w:proofErr w:type="spellStart"/>
      <w:r w:rsidR="00F405B9" w:rsidRPr="00086B6D">
        <w:rPr>
          <w:lang w:val="nl-NL"/>
        </w:rPr>
        <w:t>Cw</w:t>
      </w:r>
      <w:proofErr w:type="spellEnd"/>
      <w:r w:rsidRPr="00086B6D">
        <w:rPr>
          <w:lang w:val="nl-NL"/>
        </w:rPr>
        <w:t xml:space="preserve">-waarde van 0,24, een snelheidswereldrecord en drie internationale </w:t>
      </w:r>
      <w:proofErr w:type="spellStart"/>
      <w:r w:rsidRPr="00086B6D">
        <w:rPr>
          <w:lang w:val="nl-NL"/>
        </w:rPr>
        <w:t>klasserecords</w:t>
      </w:r>
      <w:proofErr w:type="spellEnd"/>
      <w:r w:rsidRPr="00086B6D">
        <w:rPr>
          <w:lang w:val="nl-NL"/>
        </w:rPr>
        <w:t xml:space="preserve">. Rudolf </w:t>
      </w:r>
      <w:proofErr w:type="spellStart"/>
      <w:r w:rsidRPr="00086B6D">
        <w:rPr>
          <w:lang w:val="nl-NL"/>
        </w:rPr>
        <w:t>Caracciola</w:t>
      </w:r>
      <w:proofErr w:type="spellEnd"/>
      <w:r w:rsidRPr="00086B6D">
        <w:rPr>
          <w:lang w:val="nl-NL"/>
        </w:rPr>
        <w:t xml:space="preserve"> bereikt een topsnelheid van 372,1 </w:t>
      </w:r>
      <w:r w:rsidR="00E236D5" w:rsidRPr="00086B6D">
        <w:rPr>
          <w:lang w:val="nl-NL"/>
        </w:rPr>
        <w:t>km/h</w:t>
      </w:r>
      <w:r w:rsidRPr="00086B6D">
        <w:rPr>
          <w:lang w:val="nl-NL"/>
        </w:rPr>
        <w:t xml:space="preserve"> met de 419 kW (570 pk) recordauto.</w:t>
      </w:r>
    </w:p>
    <w:p w14:paraId="0034BA29" w14:textId="77777777" w:rsidR="00052C93" w:rsidRPr="00086B6D" w:rsidRDefault="00052C93" w:rsidP="00052C93">
      <w:pPr>
        <w:pStyle w:val="07Subheadline"/>
        <w:rPr>
          <w:lang w:val="nl-NL"/>
        </w:rPr>
      </w:pPr>
    </w:p>
    <w:p w14:paraId="01D65BB0" w14:textId="7BB97970" w:rsidR="00052C93" w:rsidRPr="00086B6D" w:rsidRDefault="00052C93" w:rsidP="00052C93">
      <w:pPr>
        <w:pStyle w:val="07Subheadline"/>
        <w:rPr>
          <w:lang w:val="nl-NL"/>
        </w:rPr>
      </w:pPr>
      <w:r w:rsidRPr="00086B6D">
        <w:rPr>
          <w:lang w:val="nl-NL"/>
        </w:rPr>
        <w:t>Het vervolgproject, de Mercedes-Benz W 125</w:t>
      </w:r>
      <w:r w:rsidR="0072448D" w:rsidRPr="00086B6D">
        <w:rPr>
          <w:lang w:val="nl-NL"/>
        </w:rPr>
        <w:t>-recordauto</w:t>
      </w:r>
      <w:r w:rsidRPr="00086B6D">
        <w:rPr>
          <w:lang w:val="nl-NL"/>
        </w:rPr>
        <w:t xml:space="preserve">, vestigde op 28 januari 1938 het nog steeds geldende snelheidswereldrecord op de openbare weg: Rudolf </w:t>
      </w:r>
      <w:proofErr w:type="spellStart"/>
      <w:r w:rsidRPr="00086B6D">
        <w:rPr>
          <w:lang w:val="nl-NL"/>
        </w:rPr>
        <w:t>Caracciola</w:t>
      </w:r>
      <w:proofErr w:type="spellEnd"/>
      <w:r w:rsidRPr="00086B6D">
        <w:rPr>
          <w:lang w:val="nl-NL"/>
        </w:rPr>
        <w:t xml:space="preserve"> bereikte een snelheid van 432,7 </w:t>
      </w:r>
      <w:r w:rsidR="00E236D5" w:rsidRPr="00086B6D">
        <w:rPr>
          <w:lang w:val="nl-NL"/>
        </w:rPr>
        <w:t>km/h</w:t>
      </w:r>
      <w:r w:rsidRPr="00086B6D">
        <w:rPr>
          <w:lang w:val="nl-NL"/>
        </w:rPr>
        <w:t xml:space="preserve">. De recordversie van de </w:t>
      </w:r>
      <w:r w:rsidR="0087470F" w:rsidRPr="00086B6D">
        <w:rPr>
          <w:lang w:val="nl-NL"/>
        </w:rPr>
        <w:t>‘</w:t>
      </w:r>
      <w:proofErr w:type="spellStart"/>
      <w:r w:rsidR="0087470F" w:rsidRPr="00086B6D">
        <w:rPr>
          <w:lang w:val="nl-NL"/>
        </w:rPr>
        <w:t>Silberpfeil</w:t>
      </w:r>
      <w:proofErr w:type="spellEnd"/>
      <w:r w:rsidR="0087470F" w:rsidRPr="00086B6D">
        <w:rPr>
          <w:lang w:val="nl-NL"/>
        </w:rPr>
        <w:t>’</w:t>
      </w:r>
      <w:r w:rsidRPr="00086B6D">
        <w:rPr>
          <w:lang w:val="nl-NL"/>
        </w:rPr>
        <w:t xml:space="preserve"> W 125 w</w:t>
      </w:r>
      <w:r w:rsidR="00FB2F40" w:rsidRPr="00086B6D">
        <w:rPr>
          <w:lang w:val="nl-NL"/>
        </w:rPr>
        <w:t>erd</w:t>
      </w:r>
      <w:r w:rsidRPr="00086B6D">
        <w:rPr>
          <w:lang w:val="nl-NL"/>
        </w:rPr>
        <w:t xml:space="preserve"> in de windtunnel van het </w:t>
      </w:r>
      <w:r w:rsidR="00A27268" w:rsidRPr="00086B6D">
        <w:rPr>
          <w:lang w:val="nl-NL"/>
        </w:rPr>
        <w:t xml:space="preserve">Deutsche </w:t>
      </w:r>
      <w:proofErr w:type="spellStart"/>
      <w:r w:rsidR="00A27268" w:rsidRPr="00086B6D">
        <w:rPr>
          <w:lang w:val="nl-NL"/>
        </w:rPr>
        <w:t>Versuchsanstalt</w:t>
      </w:r>
      <w:proofErr w:type="spellEnd"/>
      <w:r w:rsidR="00A27268" w:rsidRPr="00086B6D">
        <w:rPr>
          <w:lang w:val="nl-NL"/>
        </w:rPr>
        <w:t xml:space="preserve"> </w:t>
      </w:r>
      <w:proofErr w:type="spellStart"/>
      <w:r w:rsidR="00A27268" w:rsidRPr="00086B6D">
        <w:rPr>
          <w:lang w:val="nl-NL"/>
        </w:rPr>
        <w:t>für</w:t>
      </w:r>
      <w:proofErr w:type="spellEnd"/>
      <w:r w:rsidR="00A27268" w:rsidRPr="00086B6D">
        <w:rPr>
          <w:lang w:val="nl-NL"/>
        </w:rPr>
        <w:t xml:space="preserve"> </w:t>
      </w:r>
      <w:proofErr w:type="spellStart"/>
      <w:r w:rsidR="00A27268" w:rsidRPr="00086B6D">
        <w:rPr>
          <w:lang w:val="nl-NL"/>
        </w:rPr>
        <w:t>Luftfahrt</w:t>
      </w:r>
      <w:proofErr w:type="spellEnd"/>
      <w:r w:rsidRPr="00086B6D">
        <w:rPr>
          <w:lang w:val="nl-NL"/>
        </w:rPr>
        <w:t xml:space="preserve"> in Berlijn-</w:t>
      </w:r>
      <w:proofErr w:type="spellStart"/>
      <w:r w:rsidRPr="00086B6D">
        <w:rPr>
          <w:lang w:val="nl-NL"/>
        </w:rPr>
        <w:t>Adlershof</w:t>
      </w:r>
      <w:proofErr w:type="spellEnd"/>
      <w:r w:rsidRPr="00086B6D">
        <w:rPr>
          <w:lang w:val="nl-NL"/>
        </w:rPr>
        <w:t xml:space="preserve"> perfect voorbereid op zijn speciale doel. De vlakke, volledig beklede carrosserie met wigvormige achterkant bereikt</w:t>
      </w:r>
      <w:r w:rsidR="00203501" w:rsidRPr="00086B6D">
        <w:rPr>
          <w:lang w:val="nl-NL"/>
        </w:rPr>
        <w:t>e</w:t>
      </w:r>
      <w:r w:rsidRPr="00086B6D">
        <w:rPr>
          <w:lang w:val="nl-NL"/>
        </w:rPr>
        <w:t xml:space="preserve"> een sensationele </w:t>
      </w:r>
      <w:proofErr w:type="spellStart"/>
      <w:r w:rsidR="00F405B9" w:rsidRPr="00086B6D">
        <w:rPr>
          <w:lang w:val="nl-NL"/>
        </w:rPr>
        <w:t>Cw</w:t>
      </w:r>
      <w:proofErr w:type="spellEnd"/>
      <w:r w:rsidRPr="00086B6D">
        <w:rPr>
          <w:lang w:val="nl-NL"/>
        </w:rPr>
        <w:t xml:space="preserve">-waarde van 0,16. Hierbij </w:t>
      </w:r>
      <w:r w:rsidR="00203501" w:rsidRPr="00086B6D">
        <w:rPr>
          <w:lang w:val="nl-NL"/>
        </w:rPr>
        <w:t>be</w:t>
      </w:r>
      <w:r w:rsidRPr="00086B6D">
        <w:rPr>
          <w:lang w:val="nl-NL"/>
        </w:rPr>
        <w:t>hoor</w:t>
      </w:r>
      <w:r w:rsidR="00203501" w:rsidRPr="00086B6D">
        <w:rPr>
          <w:lang w:val="nl-NL"/>
        </w:rPr>
        <w:t>de</w:t>
      </w:r>
      <w:r w:rsidRPr="00086B6D">
        <w:rPr>
          <w:lang w:val="nl-NL"/>
        </w:rPr>
        <w:t xml:space="preserve"> ook een radicaal verkleinde luchtinlaat aan de voorkant.</w:t>
      </w:r>
    </w:p>
    <w:p w14:paraId="17882989" w14:textId="77777777" w:rsidR="00052C93" w:rsidRPr="00086B6D" w:rsidRDefault="00052C93" w:rsidP="00052C93">
      <w:pPr>
        <w:pStyle w:val="07Subheadline"/>
        <w:rPr>
          <w:lang w:val="nl-NL"/>
        </w:rPr>
      </w:pPr>
    </w:p>
    <w:p w14:paraId="5DAE3044" w14:textId="72F04BDE" w:rsidR="00052C93" w:rsidRPr="00086B6D" w:rsidRDefault="00052C93" w:rsidP="00052C93">
      <w:pPr>
        <w:pStyle w:val="07Subheadline"/>
        <w:rPr>
          <w:lang w:val="nl-NL"/>
        </w:rPr>
      </w:pPr>
      <w:r w:rsidRPr="00086B6D">
        <w:rPr>
          <w:lang w:val="nl-NL"/>
        </w:rPr>
        <w:t>De aerodynamische bevindingen w</w:t>
      </w:r>
      <w:r w:rsidR="00203501" w:rsidRPr="00086B6D">
        <w:rPr>
          <w:lang w:val="nl-NL"/>
        </w:rPr>
        <w:t>e</w:t>
      </w:r>
      <w:r w:rsidRPr="00086B6D">
        <w:rPr>
          <w:lang w:val="nl-NL"/>
        </w:rPr>
        <w:t xml:space="preserve">rden echter niet alleen toegepast voor recordritten, maar ook op de weg. De Mercedes-Benz 540 K </w:t>
      </w:r>
      <w:r w:rsidR="00C12EF5" w:rsidRPr="00086B6D">
        <w:rPr>
          <w:lang w:val="nl-NL"/>
        </w:rPr>
        <w:t>‘</w:t>
      </w:r>
      <w:proofErr w:type="spellStart"/>
      <w:r w:rsidR="00C12EF5" w:rsidRPr="00086B6D">
        <w:rPr>
          <w:lang w:val="nl-NL"/>
        </w:rPr>
        <w:t>Stromlinienwagen</w:t>
      </w:r>
      <w:proofErr w:type="spellEnd"/>
      <w:r w:rsidR="00C12EF5" w:rsidRPr="00086B6D">
        <w:rPr>
          <w:lang w:val="nl-NL"/>
        </w:rPr>
        <w:t>’</w:t>
      </w:r>
      <w:r w:rsidRPr="00086B6D">
        <w:rPr>
          <w:lang w:val="nl-NL"/>
        </w:rPr>
        <w:t>, gebouwd in 1938, is het hoogtepunt van de ontwikkeling van aerodynamisch geoptimaliseerde Mercedes-Benz</w:t>
      </w:r>
      <w:r w:rsidR="002B6C5C" w:rsidRPr="00086B6D">
        <w:rPr>
          <w:lang w:val="nl-NL"/>
        </w:rPr>
        <w:t xml:space="preserve"> modellen</w:t>
      </w:r>
      <w:r w:rsidRPr="00086B6D">
        <w:rPr>
          <w:lang w:val="nl-NL"/>
        </w:rPr>
        <w:t xml:space="preserve"> in de jaren </w:t>
      </w:r>
      <w:r w:rsidR="00C12EF5" w:rsidRPr="00086B6D">
        <w:rPr>
          <w:lang w:val="nl-NL"/>
        </w:rPr>
        <w:t>dertig</w:t>
      </w:r>
      <w:r w:rsidRPr="00086B6D">
        <w:rPr>
          <w:lang w:val="nl-NL"/>
        </w:rPr>
        <w:t xml:space="preserve">. Met de vloeiende lijnen en het lage silhouet van zijn aluminium carrosserie, de geminimaliseerde storingsbronnen op het oppervlak en de beklede </w:t>
      </w:r>
      <w:r w:rsidR="00D53567" w:rsidRPr="00086B6D">
        <w:rPr>
          <w:lang w:val="nl-NL"/>
        </w:rPr>
        <w:t>voertuigbodem</w:t>
      </w:r>
      <w:r w:rsidRPr="00086B6D">
        <w:rPr>
          <w:lang w:val="nl-NL"/>
        </w:rPr>
        <w:t xml:space="preserve">, </w:t>
      </w:r>
      <w:r w:rsidR="00132706" w:rsidRPr="00086B6D">
        <w:rPr>
          <w:lang w:val="nl-NL"/>
        </w:rPr>
        <w:t>illustreert</w:t>
      </w:r>
      <w:r w:rsidRPr="00086B6D">
        <w:rPr>
          <w:lang w:val="nl-NL"/>
        </w:rPr>
        <w:t xml:space="preserve"> de </w:t>
      </w:r>
      <w:r w:rsidR="00D53567" w:rsidRPr="00086B6D">
        <w:rPr>
          <w:lang w:val="nl-NL"/>
        </w:rPr>
        <w:t>‘</w:t>
      </w:r>
      <w:proofErr w:type="spellStart"/>
      <w:r w:rsidR="00D53567" w:rsidRPr="00086B6D">
        <w:rPr>
          <w:lang w:val="nl-NL"/>
        </w:rPr>
        <w:t>Stromlinienwagen</w:t>
      </w:r>
      <w:proofErr w:type="spellEnd"/>
      <w:r w:rsidR="00D53567" w:rsidRPr="00086B6D">
        <w:rPr>
          <w:lang w:val="nl-NL"/>
        </w:rPr>
        <w:t xml:space="preserve">’ </w:t>
      </w:r>
      <w:r w:rsidRPr="00086B6D">
        <w:rPr>
          <w:lang w:val="nl-NL"/>
        </w:rPr>
        <w:t xml:space="preserve">de </w:t>
      </w:r>
      <w:r w:rsidR="00132706" w:rsidRPr="00086B6D">
        <w:rPr>
          <w:lang w:val="nl-NL"/>
        </w:rPr>
        <w:t xml:space="preserve">bevindingen van het </w:t>
      </w:r>
      <w:r w:rsidRPr="00086B6D">
        <w:rPr>
          <w:lang w:val="nl-NL"/>
        </w:rPr>
        <w:t xml:space="preserve">onderzoek – hij </w:t>
      </w:r>
      <w:r w:rsidR="00B4502F" w:rsidRPr="00086B6D">
        <w:rPr>
          <w:lang w:val="nl-NL"/>
        </w:rPr>
        <w:t>had</w:t>
      </w:r>
      <w:r w:rsidRPr="00086B6D">
        <w:rPr>
          <w:lang w:val="nl-NL"/>
        </w:rPr>
        <w:t xml:space="preserve"> een opmerkelijk lage luchtweerstandscoëfficiënt van </w:t>
      </w:r>
      <w:proofErr w:type="spellStart"/>
      <w:r w:rsidR="00F405B9" w:rsidRPr="00086B6D">
        <w:rPr>
          <w:lang w:val="nl-NL"/>
        </w:rPr>
        <w:t>C</w:t>
      </w:r>
      <w:r w:rsidR="008C7299" w:rsidRPr="00086B6D">
        <w:rPr>
          <w:lang w:val="nl-NL"/>
        </w:rPr>
        <w:t>w</w:t>
      </w:r>
      <w:proofErr w:type="spellEnd"/>
      <w:r w:rsidRPr="00086B6D">
        <w:rPr>
          <w:lang w:val="nl-NL"/>
        </w:rPr>
        <w:t xml:space="preserve"> 0,36.</w:t>
      </w:r>
    </w:p>
    <w:p w14:paraId="7E7E93E7" w14:textId="77777777" w:rsidR="00052C93" w:rsidRPr="00086B6D" w:rsidRDefault="00052C93" w:rsidP="00052C93">
      <w:pPr>
        <w:pStyle w:val="07Subheadline"/>
        <w:rPr>
          <w:lang w:val="nl-NL"/>
        </w:rPr>
      </w:pPr>
    </w:p>
    <w:p w14:paraId="58FCFC5A" w14:textId="38F970B6" w:rsidR="00052C93" w:rsidRPr="00086B6D" w:rsidRDefault="00052C93" w:rsidP="00052C93">
      <w:pPr>
        <w:pStyle w:val="07Subheadline"/>
        <w:rPr>
          <w:lang w:val="nl-NL"/>
        </w:rPr>
      </w:pPr>
      <w:r w:rsidRPr="00086B6D">
        <w:rPr>
          <w:lang w:val="nl-NL"/>
        </w:rPr>
        <w:t xml:space="preserve">De stroomlijn van de </w:t>
      </w:r>
      <w:r w:rsidR="00A75789" w:rsidRPr="00086B6D">
        <w:rPr>
          <w:lang w:val="nl-NL"/>
        </w:rPr>
        <w:t>‘</w:t>
      </w:r>
      <w:proofErr w:type="spellStart"/>
      <w:r w:rsidR="00A75789" w:rsidRPr="00086B6D">
        <w:rPr>
          <w:lang w:val="nl-NL"/>
        </w:rPr>
        <w:t>Silberpfeile</w:t>
      </w:r>
      <w:proofErr w:type="spellEnd"/>
      <w:r w:rsidR="00A75789" w:rsidRPr="00086B6D">
        <w:rPr>
          <w:lang w:val="nl-NL"/>
        </w:rPr>
        <w:t>’</w:t>
      </w:r>
      <w:r w:rsidRPr="00086B6D">
        <w:rPr>
          <w:lang w:val="nl-NL"/>
        </w:rPr>
        <w:t xml:space="preserve"> kwam in 1954 weer in de belangstelling van het wereldpubliek met de volledig nieuw ontwikkelde W 196 R-racewagen. De aerodynamisch geoptimaliseerde stroomlijnversie werd voor het eerst gebouwd voor het seizoen 1954, omdat de openingsrace in Reims/Frankrijk zeer hoge snelheden toestond. Kort daarna volgde een tweede variant met vrijstaande wielen. De racecomeback van Mercedes-Benz eindigde spectaculair: Juan Manuel </w:t>
      </w:r>
      <w:proofErr w:type="spellStart"/>
      <w:r w:rsidRPr="00086B6D">
        <w:rPr>
          <w:lang w:val="nl-NL"/>
        </w:rPr>
        <w:t>Fangio</w:t>
      </w:r>
      <w:proofErr w:type="spellEnd"/>
      <w:r w:rsidRPr="00086B6D">
        <w:rPr>
          <w:lang w:val="nl-NL"/>
        </w:rPr>
        <w:t xml:space="preserve"> en Karl Kling behaalden een dubbele overwinning. Met de verbeterde versie van de </w:t>
      </w:r>
      <w:r w:rsidR="007A6678" w:rsidRPr="00086B6D">
        <w:rPr>
          <w:lang w:val="nl-NL"/>
        </w:rPr>
        <w:t>‘</w:t>
      </w:r>
      <w:proofErr w:type="spellStart"/>
      <w:r w:rsidR="007A6678" w:rsidRPr="00086B6D">
        <w:rPr>
          <w:lang w:val="nl-NL"/>
        </w:rPr>
        <w:t>Stromlinienwagen</w:t>
      </w:r>
      <w:proofErr w:type="spellEnd"/>
      <w:r w:rsidR="007A6678" w:rsidRPr="00086B6D">
        <w:rPr>
          <w:lang w:val="nl-NL"/>
        </w:rPr>
        <w:t>’</w:t>
      </w:r>
      <w:r w:rsidR="00C112F7" w:rsidRPr="00086B6D">
        <w:rPr>
          <w:lang w:val="nl-NL"/>
        </w:rPr>
        <w:t xml:space="preserve"> </w:t>
      </w:r>
      <w:r w:rsidRPr="00086B6D">
        <w:rPr>
          <w:lang w:val="nl-NL"/>
        </w:rPr>
        <w:t xml:space="preserve">won </w:t>
      </w:r>
      <w:proofErr w:type="spellStart"/>
      <w:r w:rsidRPr="00086B6D">
        <w:rPr>
          <w:lang w:val="nl-NL"/>
        </w:rPr>
        <w:t>Fangio</w:t>
      </w:r>
      <w:proofErr w:type="spellEnd"/>
      <w:r w:rsidRPr="00086B6D">
        <w:rPr>
          <w:lang w:val="nl-NL"/>
        </w:rPr>
        <w:t xml:space="preserve"> ook de Grand Prix van Italië in 1955.</w:t>
      </w:r>
    </w:p>
    <w:p w14:paraId="7C69F736" w14:textId="77777777" w:rsidR="00052C93" w:rsidRPr="00086B6D" w:rsidRDefault="00052C93" w:rsidP="00052C93">
      <w:pPr>
        <w:pStyle w:val="07Subheadline"/>
        <w:rPr>
          <w:lang w:val="nl-NL"/>
        </w:rPr>
      </w:pPr>
    </w:p>
    <w:p w14:paraId="083DCFC0" w14:textId="48E57BA7" w:rsidR="00052C93" w:rsidRPr="00086B6D" w:rsidRDefault="00052C93" w:rsidP="00052C93">
      <w:pPr>
        <w:pStyle w:val="07Subheadline"/>
        <w:rPr>
          <w:lang w:val="nl-NL"/>
        </w:rPr>
      </w:pPr>
      <w:r w:rsidRPr="00086B6D">
        <w:rPr>
          <w:lang w:val="nl-NL"/>
        </w:rPr>
        <w:t>Vanaf 1969 bouwde Mercedes-Benz een reeks experimentele en record</w:t>
      </w:r>
      <w:r w:rsidR="005E7F90" w:rsidRPr="00086B6D">
        <w:rPr>
          <w:lang w:val="nl-NL"/>
        </w:rPr>
        <w:t>auto’s</w:t>
      </w:r>
      <w:r w:rsidRPr="00086B6D">
        <w:rPr>
          <w:lang w:val="nl-NL"/>
        </w:rPr>
        <w:t xml:space="preserve"> met de interne aanduiding C 111. De C 111-III dieselrecordauto uit 1978 was consequent aerodynamisch geoptimaliseerd. </w:t>
      </w:r>
      <w:r w:rsidR="00176D90" w:rsidRPr="00086B6D">
        <w:rPr>
          <w:lang w:val="nl-NL"/>
        </w:rPr>
        <w:t>De auto</w:t>
      </w:r>
      <w:r w:rsidRPr="00086B6D">
        <w:rPr>
          <w:lang w:val="nl-NL"/>
        </w:rPr>
        <w:t xml:space="preserve"> </w:t>
      </w:r>
      <w:r w:rsidR="005E7F90" w:rsidRPr="00086B6D">
        <w:rPr>
          <w:lang w:val="nl-NL"/>
        </w:rPr>
        <w:t>wa</w:t>
      </w:r>
      <w:r w:rsidRPr="00086B6D">
        <w:rPr>
          <w:lang w:val="nl-NL"/>
        </w:rPr>
        <w:t xml:space="preserve">s smaller dan zijn voorgangers, </w:t>
      </w:r>
      <w:r w:rsidR="005E7F90" w:rsidRPr="00086B6D">
        <w:rPr>
          <w:lang w:val="nl-NL"/>
        </w:rPr>
        <w:t>had</w:t>
      </w:r>
      <w:r w:rsidRPr="00086B6D">
        <w:rPr>
          <w:lang w:val="nl-NL"/>
        </w:rPr>
        <w:t xml:space="preserve"> een grotere wielbasis, volledig afgeschermde wielen en een lange achterkant. Op deze manier werd de </w:t>
      </w:r>
      <w:proofErr w:type="spellStart"/>
      <w:r w:rsidR="00F405B9" w:rsidRPr="00086B6D">
        <w:rPr>
          <w:lang w:val="nl-NL"/>
        </w:rPr>
        <w:t>Cw</w:t>
      </w:r>
      <w:proofErr w:type="spellEnd"/>
      <w:r w:rsidRPr="00086B6D">
        <w:rPr>
          <w:lang w:val="nl-NL"/>
        </w:rPr>
        <w:t xml:space="preserve">-waarde van de C 111 teruggebracht tot 0,18. Tijdens recordritten in </w:t>
      </w:r>
      <w:proofErr w:type="spellStart"/>
      <w:r w:rsidRPr="00086B6D">
        <w:rPr>
          <w:lang w:val="nl-NL"/>
        </w:rPr>
        <w:t>Nardò</w:t>
      </w:r>
      <w:proofErr w:type="spellEnd"/>
      <w:r w:rsidRPr="00086B6D">
        <w:rPr>
          <w:lang w:val="nl-NL"/>
        </w:rPr>
        <w:t xml:space="preserve"> haalde de </w:t>
      </w:r>
      <w:proofErr w:type="spellStart"/>
      <w:r w:rsidRPr="00086B6D">
        <w:rPr>
          <w:lang w:val="nl-NL"/>
        </w:rPr>
        <w:t>Streamliner</w:t>
      </w:r>
      <w:proofErr w:type="spellEnd"/>
      <w:r w:rsidRPr="00086B6D">
        <w:rPr>
          <w:lang w:val="nl-NL"/>
        </w:rPr>
        <w:t xml:space="preserve"> snelheden van meer dan 300 </w:t>
      </w:r>
      <w:r w:rsidR="00E236D5" w:rsidRPr="00086B6D">
        <w:rPr>
          <w:lang w:val="nl-NL"/>
        </w:rPr>
        <w:t>km/h</w:t>
      </w:r>
      <w:r w:rsidRPr="00086B6D">
        <w:rPr>
          <w:lang w:val="nl-NL"/>
        </w:rPr>
        <w:t xml:space="preserve">. </w:t>
      </w:r>
      <w:r w:rsidR="00FB2F40" w:rsidRPr="00086B6D">
        <w:rPr>
          <w:lang w:val="nl-NL"/>
        </w:rPr>
        <w:t>Een van de negen wereldrecords van de C 111</w:t>
      </w:r>
      <w:r w:rsidR="00FB2F40" w:rsidRPr="00086B6D">
        <w:rPr>
          <w:rFonts w:ascii="Cambria Math" w:hAnsi="Cambria Math" w:cs="Cambria Math"/>
          <w:lang w:val="nl-NL"/>
        </w:rPr>
        <w:t>‑</w:t>
      </w:r>
      <w:r w:rsidR="00FB2F40" w:rsidRPr="00086B6D">
        <w:rPr>
          <w:lang w:val="nl-NL"/>
        </w:rPr>
        <w:t xml:space="preserve">III is het record over 1.000 mijl (1.609 km) met een gemiddelde snelheid van 319 </w:t>
      </w:r>
      <w:r w:rsidR="00E236D5" w:rsidRPr="00086B6D">
        <w:rPr>
          <w:lang w:val="nl-NL"/>
        </w:rPr>
        <w:t>km/h</w:t>
      </w:r>
      <w:r w:rsidR="00FB2F40" w:rsidRPr="00086B6D">
        <w:rPr>
          <w:lang w:val="nl-NL"/>
        </w:rPr>
        <w:t>.</w:t>
      </w:r>
    </w:p>
    <w:p w14:paraId="4657B96A" w14:textId="77777777" w:rsidR="00052C93" w:rsidRPr="00086B6D" w:rsidRDefault="00052C93" w:rsidP="00052C93">
      <w:pPr>
        <w:pStyle w:val="07Subheadline"/>
        <w:rPr>
          <w:lang w:val="nl-NL"/>
        </w:rPr>
      </w:pPr>
    </w:p>
    <w:p w14:paraId="2E70E7FB" w14:textId="79668CC6" w:rsidR="00052C93" w:rsidRPr="00086B6D" w:rsidRDefault="00052C93" w:rsidP="00052C93">
      <w:pPr>
        <w:pStyle w:val="07Subheadline"/>
        <w:rPr>
          <w:lang w:val="nl-NL"/>
        </w:rPr>
      </w:pPr>
      <w:r w:rsidRPr="00086B6D">
        <w:rPr>
          <w:lang w:val="nl-NL"/>
        </w:rPr>
        <w:t>Strikt genomen belichaamt de Concept IAA (2015) twee auto's in één: enerzijds een vierdeurs coupé met een fascinerend design en anderzijds een aerodynamisch</w:t>
      </w:r>
      <w:r w:rsidR="00745F4E" w:rsidRPr="00086B6D">
        <w:rPr>
          <w:lang w:val="nl-NL"/>
        </w:rPr>
        <w:t>e</w:t>
      </w:r>
      <w:r w:rsidRPr="00086B6D">
        <w:rPr>
          <w:lang w:val="nl-NL"/>
        </w:rPr>
        <w:t xml:space="preserve"> wereldrecordhouder met een </w:t>
      </w:r>
      <w:proofErr w:type="spellStart"/>
      <w:r w:rsidR="00F405B9" w:rsidRPr="00086B6D">
        <w:rPr>
          <w:lang w:val="nl-NL"/>
        </w:rPr>
        <w:t>Cw</w:t>
      </w:r>
      <w:proofErr w:type="spellEnd"/>
      <w:r w:rsidRPr="00086B6D">
        <w:rPr>
          <w:lang w:val="nl-NL"/>
        </w:rPr>
        <w:t>-waarde van 0,19. Bovendien schakel</w:t>
      </w:r>
      <w:r w:rsidR="00745F4E" w:rsidRPr="00086B6D">
        <w:rPr>
          <w:lang w:val="nl-NL"/>
        </w:rPr>
        <w:t>t</w:t>
      </w:r>
      <w:r w:rsidRPr="00086B6D">
        <w:rPr>
          <w:lang w:val="nl-NL"/>
        </w:rPr>
        <w:t xml:space="preserve"> </w:t>
      </w:r>
      <w:r w:rsidR="00745F4E" w:rsidRPr="00086B6D">
        <w:rPr>
          <w:lang w:val="nl-NL"/>
        </w:rPr>
        <w:t>het</w:t>
      </w:r>
      <w:r w:rsidRPr="00086B6D">
        <w:rPr>
          <w:lang w:val="nl-NL"/>
        </w:rPr>
        <w:t xml:space="preserve"> studie</w:t>
      </w:r>
      <w:r w:rsidR="00745F4E" w:rsidRPr="00086B6D">
        <w:rPr>
          <w:lang w:val="nl-NL"/>
        </w:rPr>
        <w:t>model</w:t>
      </w:r>
      <w:r w:rsidRPr="00086B6D">
        <w:rPr>
          <w:lang w:val="nl-NL"/>
        </w:rPr>
        <w:t xml:space="preserve"> vanaf 80 </w:t>
      </w:r>
      <w:r w:rsidR="00E236D5" w:rsidRPr="00086B6D">
        <w:rPr>
          <w:lang w:val="nl-NL"/>
        </w:rPr>
        <w:t>km/h</w:t>
      </w:r>
      <w:r w:rsidRPr="00086B6D">
        <w:rPr>
          <w:lang w:val="nl-NL"/>
        </w:rPr>
        <w:t xml:space="preserve"> automatisch over van de designmodus naar de aerodynamische modus en verandert hij van vorm door talrijke actieve aerodynamische maatregelen: acht segmenten strekken zich uit vanaf de achterkant en verlengen deze; uitschuifbare </w:t>
      </w:r>
      <w:proofErr w:type="spellStart"/>
      <w:r w:rsidRPr="00086B6D">
        <w:rPr>
          <w:lang w:val="nl-NL"/>
        </w:rPr>
        <w:t>f</w:t>
      </w:r>
      <w:r w:rsidR="000316E6" w:rsidRPr="00086B6D">
        <w:rPr>
          <w:lang w:val="nl-NL"/>
        </w:rPr>
        <w:t>rontflaps</w:t>
      </w:r>
      <w:proofErr w:type="spellEnd"/>
      <w:r w:rsidRPr="00086B6D">
        <w:rPr>
          <w:lang w:val="nl-NL"/>
        </w:rPr>
        <w:t xml:space="preserve"> verbeteren de luchtstroom rond de boeg en de voorste wielkasten; de actieve velgen veranderen hun</w:t>
      </w:r>
      <w:r w:rsidR="00FB2F40" w:rsidRPr="00086B6D">
        <w:rPr>
          <w:lang w:val="nl-NL"/>
        </w:rPr>
        <w:t xml:space="preserve"> vorm</w:t>
      </w:r>
      <w:r w:rsidRPr="00086B6D">
        <w:rPr>
          <w:lang w:val="nl-NL"/>
        </w:rPr>
        <w:t xml:space="preserve">; en de vin in de voorbumper beweegt naar achteren, waardoor de luchtstroom </w:t>
      </w:r>
      <w:r w:rsidR="00086B54" w:rsidRPr="00086B6D">
        <w:rPr>
          <w:lang w:val="nl-NL"/>
        </w:rPr>
        <w:t>over de voertuigbodem</w:t>
      </w:r>
      <w:r w:rsidRPr="00086B6D">
        <w:rPr>
          <w:lang w:val="nl-NL"/>
        </w:rPr>
        <w:t xml:space="preserve"> wordt geoptimaliseerd.</w:t>
      </w:r>
    </w:p>
    <w:p w14:paraId="3C80652C" w14:textId="77777777" w:rsidR="00052C93" w:rsidRPr="00086B6D" w:rsidRDefault="00052C93" w:rsidP="00052C93">
      <w:pPr>
        <w:pStyle w:val="07Subheadline"/>
        <w:rPr>
          <w:lang w:val="nl-NL"/>
        </w:rPr>
      </w:pPr>
    </w:p>
    <w:p w14:paraId="24B60C6C" w14:textId="46B72A46" w:rsidR="00052C93" w:rsidRPr="00086B6D" w:rsidRDefault="00052C93" w:rsidP="00052C93">
      <w:pPr>
        <w:pStyle w:val="07Subheadline"/>
        <w:rPr>
          <w:lang w:val="nl-NL"/>
        </w:rPr>
      </w:pPr>
      <w:r w:rsidRPr="00086B6D">
        <w:rPr>
          <w:lang w:val="nl-NL"/>
        </w:rPr>
        <w:t xml:space="preserve">Met een </w:t>
      </w:r>
      <w:proofErr w:type="spellStart"/>
      <w:r w:rsidR="00F405B9" w:rsidRPr="00086B6D">
        <w:rPr>
          <w:lang w:val="nl-NL"/>
        </w:rPr>
        <w:t>Cw</w:t>
      </w:r>
      <w:proofErr w:type="spellEnd"/>
      <w:r w:rsidRPr="00086B6D">
        <w:rPr>
          <w:lang w:val="nl-NL"/>
        </w:rPr>
        <w:t>-waarde van 0,17</w:t>
      </w:r>
      <w:r w:rsidR="00FB2F40" w:rsidRPr="00086B6D">
        <w:rPr>
          <w:vertAlign w:val="superscript"/>
          <w:lang w:val="nl-NL"/>
        </w:rPr>
        <w:t>1</w:t>
      </w:r>
      <w:r w:rsidRPr="00086B6D">
        <w:rPr>
          <w:lang w:val="nl-NL"/>
        </w:rPr>
        <w:t xml:space="preserve"> biedt de VISION EQXX (2022) nog minder luchtweerstand dan een American Football. </w:t>
      </w:r>
      <w:r w:rsidR="004309A5" w:rsidRPr="00086B6D">
        <w:rPr>
          <w:lang w:val="nl-NL"/>
        </w:rPr>
        <w:t>De</w:t>
      </w:r>
      <w:r w:rsidRPr="00086B6D">
        <w:rPr>
          <w:lang w:val="nl-NL"/>
        </w:rPr>
        <w:t xml:space="preserve"> technologie</w:t>
      </w:r>
      <w:r w:rsidR="004309A5" w:rsidRPr="00086B6D">
        <w:rPr>
          <w:lang w:val="nl-NL"/>
        </w:rPr>
        <w:t>drager</w:t>
      </w:r>
      <w:r w:rsidRPr="00086B6D">
        <w:rPr>
          <w:lang w:val="nl-NL"/>
        </w:rPr>
        <w:t xml:space="preserve"> dankt zijn uitstekende </w:t>
      </w:r>
      <w:proofErr w:type="spellStart"/>
      <w:r w:rsidR="00F405B9" w:rsidRPr="00086B6D">
        <w:rPr>
          <w:lang w:val="nl-NL"/>
        </w:rPr>
        <w:t>Cw</w:t>
      </w:r>
      <w:proofErr w:type="spellEnd"/>
      <w:r w:rsidRPr="00086B6D">
        <w:rPr>
          <w:lang w:val="nl-NL"/>
        </w:rPr>
        <w:t xml:space="preserve">-waarde aan de gestroomlijnde basisvorm, de innovatieve, aerodynamisch neutrale koelplaat in de </w:t>
      </w:r>
      <w:r w:rsidR="00006877" w:rsidRPr="00086B6D">
        <w:rPr>
          <w:lang w:val="nl-NL"/>
        </w:rPr>
        <w:t xml:space="preserve">voertuigbodem </w:t>
      </w:r>
      <w:r w:rsidRPr="00086B6D">
        <w:rPr>
          <w:lang w:val="nl-NL"/>
        </w:rPr>
        <w:t xml:space="preserve">en de uitgebreide integratie van passieve en actieve </w:t>
      </w:r>
      <w:proofErr w:type="spellStart"/>
      <w:r w:rsidRPr="00086B6D">
        <w:rPr>
          <w:lang w:val="nl-NL"/>
        </w:rPr>
        <w:t>aero</w:t>
      </w:r>
      <w:proofErr w:type="spellEnd"/>
      <w:r w:rsidR="00006877" w:rsidRPr="00086B6D">
        <w:rPr>
          <w:lang w:val="nl-NL"/>
        </w:rPr>
        <w:t>-</w:t>
      </w:r>
      <w:r w:rsidRPr="00086B6D">
        <w:rPr>
          <w:lang w:val="nl-NL"/>
        </w:rPr>
        <w:t>elementen in de carrosserie.</w:t>
      </w:r>
    </w:p>
    <w:p w14:paraId="770750FD" w14:textId="77777777" w:rsidR="00052C93" w:rsidRPr="00086B6D" w:rsidRDefault="00052C93" w:rsidP="00052C93">
      <w:pPr>
        <w:pStyle w:val="07Subheadline"/>
        <w:rPr>
          <w:lang w:val="nl-NL"/>
        </w:rPr>
      </w:pPr>
    </w:p>
    <w:p w14:paraId="6EBAFE3B" w14:textId="361DD9BC" w:rsidR="00052C93" w:rsidRPr="00086B6D" w:rsidRDefault="00052C93" w:rsidP="00052C93">
      <w:pPr>
        <w:pStyle w:val="07Subheadline"/>
        <w:rPr>
          <w:lang w:val="nl-NL"/>
        </w:rPr>
      </w:pPr>
      <w:r w:rsidRPr="00086B6D">
        <w:rPr>
          <w:lang w:val="nl-NL"/>
        </w:rPr>
        <w:t xml:space="preserve">Als onderdeel van het CONCEPT AMG GT XX-technologieprogramma werd </w:t>
      </w:r>
      <w:r w:rsidR="009B3D13" w:rsidRPr="00086B6D">
        <w:rPr>
          <w:lang w:val="nl-NL"/>
        </w:rPr>
        <w:t xml:space="preserve">ook </w:t>
      </w:r>
      <w:r w:rsidRPr="00086B6D">
        <w:rPr>
          <w:lang w:val="nl-NL"/>
        </w:rPr>
        <w:t xml:space="preserve">onderzoek gedaan naar een fundamenteel nieuwe technologie: </w:t>
      </w:r>
      <w:r w:rsidR="00F33004" w:rsidRPr="00086B6D">
        <w:rPr>
          <w:lang w:val="nl-NL"/>
        </w:rPr>
        <w:t>‘</w:t>
      </w:r>
      <w:proofErr w:type="spellStart"/>
      <w:r w:rsidRPr="00086B6D">
        <w:rPr>
          <w:lang w:val="nl-NL"/>
        </w:rPr>
        <w:t>Aerodynamics</w:t>
      </w:r>
      <w:proofErr w:type="spellEnd"/>
      <w:r w:rsidRPr="00086B6D">
        <w:rPr>
          <w:lang w:val="nl-NL"/>
        </w:rPr>
        <w:t xml:space="preserve"> </w:t>
      </w:r>
      <w:proofErr w:type="spellStart"/>
      <w:r w:rsidRPr="00086B6D">
        <w:rPr>
          <w:lang w:val="nl-NL"/>
        </w:rPr>
        <w:t>by</w:t>
      </w:r>
      <w:proofErr w:type="spellEnd"/>
      <w:r w:rsidRPr="00086B6D">
        <w:rPr>
          <w:lang w:val="nl-NL"/>
        </w:rPr>
        <w:t xml:space="preserve"> </w:t>
      </w:r>
      <w:proofErr w:type="spellStart"/>
      <w:r w:rsidRPr="00086B6D">
        <w:rPr>
          <w:lang w:val="nl-NL"/>
        </w:rPr>
        <w:t>wire</w:t>
      </w:r>
      <w:proofErr w:type="spellEnd"/>
      <w:r w:rsidR="00F33004" w:rsidRPr="00086B6D">
        <w:rPr>
          <w:lang w:val="nl-NL"/>
        </w:rPr>
        <w:t>’</w:t>
      </w:r>
      <w:r w:rsidRPr="00086B6D">
        <w:rPr>
          <w:lang w:val="nl-NL"/>
        </w:rPr>
        <w:t>. Voor het eerst kon het onderzoeksteam met behulp van een elektrische plasma-actuator een gerichte stromingsscheiding creëren op een carrosseriecurve aan de achterzijde. Normaal gesproken is hiervoor een fysieke, geometrische spoiler</w:t>
      </w:r>
      <w:r w:rsidR="0018749B" w:rsidRPr="00086B6D">
        <w:rPr>
          <w:lang w:val="nl-NL"/>
        </w:rPr>
        <w:t>rand</w:t>
      </w:r>
      <w:r w:rsidRPr="00086B6D">
        <w:rPr>
          <w:lang w:val="nl-NL"/>
        </w:rPr>
        <w:t xml:space="preserve"> aan de buitenkant van </w:t>
      </w:r>
      <w:r w:rsidR="00176D90" w:rsidRPr="00086B6D">
        <w:rPr>
          <w:lang w:val="nl-NL"/>
        </w:rPr>
        <w:t>de auto</w:t>
      </w:r>
      <w:r w:rsidRPr="00086B6D">
        <w:rPr>
          <w:lang w:val="nl-NL"/>
        </w:rPr>
        <w:t xml:space="preserve"> nodig. Deze zeer innovatieve oplossing vermindert de luchtweerstand, verbetert de aerodynamische prestaties en maakt </w:t>
      </w:r>
      <w:r w:rsidR="001F67F4" w:rsidRPr="00086B6D">
        <w:rPr>
          <w:lang w:val="nl-NL"/>
        </w:rPr>
        <w:t xml:space="preserve">een </w:t>
      </w:r>
      <w:r w:rsidRPr="00086B6D">
        <w:rPr>
          <w:lang w:val="nl-NL"/>
        </w:rPr>
        <w:t>volledig nieuwe ontwerpvrijheid mogelijk.</w:t>
      </w:r>
    </w:p>
    <w:p w14:paraId="16B8153F" w14:textId="77777777" w:rsidR="00052C93" w:rsidRPr="00086B6D" w:rsidRDefault="00052C93" w:rsidP="00052C93">
      <w:pPr>
        <w:pStyle w:val="07Subheadline"/>
        <w:rPr>
          <w:lang w:val="nl-NL"/>
        </w:rPr>
      </w:pPr>
      <w:r w:rsidRPr="00086B6D">
        <w:rPr>
          <w:lang w:val="nl-NL"/>
        </w:rPr>
        <w:t xml:space="preserve"> </w:t>
      </w:r>
    </w:p>
    <w:p w14:paraId="757CABDD" w14:textId="7F4F0BC8" w:rsidR="00052C93" w:rsidRPr="00086B6D" w:rsidRDefault="00FB2F40" w:rsidP="00052C93">
      <w:pPr>
        <w:pStyle w:val="07Subheadline"/>
        <w:rPr>
          <w:lang w:val="nl-NL"/>
        </w:rPr>
      </w:pPr>
      <w:r w:rsidRPr="00086B6D">
        <w:rPr>
          <w:vertAlign w:val="superscript"/>
          <w:lang w:val="nl-NL"/>
        </w:rPr>
        <w:t>1</w:t>
      </w:r>
      <w:r w:rsidR="00F405B9" w:rsidRPr="00086B6D">
        <w:rPr>
          <w:lang w:val="nl-NL"/>
        </w:rPr>
        <w:t xml:space="preserve"> </w:t>
      </w:r>
      <w:proofErr w:type="spellStart"/>
      <w:r w:rsidR="00F405B9" w:rsidRPr="00086B6D">
        <w:rPr>
          <w:lang w:val="nl-NL"/>
        </w:rPr>
        <w:t>Cw</w:t>
      </w:r>
      <w:proofErr w:type="spellEnd"/>
      <w:r w:rsidR="00052C93" w:rsidRPr="00086B6D">
        <w:rPr>
          <w:lang w:val="nl-NL"/>
        </w:rPr>
        <w:t xml:space="preserve">-waarde </w:t>
      </w:r>
      <w:r w:rsidRPr="00086B6D">
        <w:rPr>
          <w:lang w:val="nl-NL"/>
        </w:rPr>
        <w:t xml:space="preserve">is </w:t>
      </w:r>
      <w:r w:rsidR="00052C93" w:rsidRPr="00086B6D">
        <w:rPr>
          <w:lang w:val="nl-NL"/>
        </w:rPr>
        <w:t xml:space="preserve">bepaald in de </w:t>
      </w:r>
      <w:proofErr w:type="spellStart"/>
      <w:r w:rsidR="00052C93" w:rsidRPr="00086B6D">
        <w:rPr>
          <w:lang w:val="nl-NL"/>
        </w:rPr>
        <w:t>aero</w:t>
      </w:r>
      <w:proofErr w:type="spellEnd"/>
      <w:r w:rsidR="00052C93" w:rsidRPr="00086B6D">
        <w:rPr>
          <w:lang w:val="nl-NL"/>
        </w:rPr>
        <w:t xml:space="preserve">-akoestische windtunnel van Daimler bij een windsnelheid van 140 </w:t>
      </w:r>
      <w:r w:rsidR="00E236D5" w:rsidRPr="00086B6D">
        <w:rPr>
          <w:lang w:val="nl-NL"/>
        </w:rPr>
        <w:t>km/h</w:t>
      </w:r>
      <w:r w:rsidR="00052C93" w:rsidRPr="00086B6D">
        <w:rPr>
          <w:lang w:val="nl-NL"/>
        </w:rPr>
        <w:t>.</w:t>
      </w:r>
    </w:p>
    <w:p w14:paraId="2F6D6DA4" w14:textId="77777777" w:rsidR="00052C93" w:rsidRPr="00086B6D" w:rsidRDefault="00052C93" w:rsidP="000F1383">
      <w:pPr>
        <w:pStyle w:val="07Subheadline"/>
        <w:rPr>
          <w:lang w:val="nl-NL"/>
        </w:rPr>
      </w:pPr>
    </w:p>
    <w:p w14:paraId="5E19361F" w14:textId="77777777" w:rsidR="00052C93" w:rsidRPr="00086B6D" w:rsidRDefault="00052C93" w:rsidP="000F1383">
      <w:pPr>
        <w:pStyle w:val="07Subheadline"/>
        <w:rPr>
          <w:lang w:val="nl-NL"/>
        </w:rPr>
      </w:pPr>
    </w:p>
    <w:p w14:paraId="54BD9CA0" w14:textId="77777777" w:rsidR="00572ADB" w:rsidRPr="00086B6D" w:rsidRDefault="00572ADB" w:rsidP="00572ADB">
      <w:pPr>
        <w:pStyle w:val="07Subheadline"/>
        <w:rPr>
          <w:lang w:val="nl-BE"/>
        </w:rPr>
      </w:pPr>
      <w:r w:rsidRPr="00086B6D">
        <w:rPr>
          <w:lang w:val="nl-BE"/>
        </w:rPr>
        <w:t>Contact info:</w:t>
      </w:r>
    </w:p>
    <w:p w14:paraId="092E93D3" w14:textId="77777777" w:rsidR="00572ADB" w:rsidRPr="00086B6D" w:rsidRDefault="00572ADB" w:rsidP="00572ADB">
      <w:pPr>
        <w:pStyle w:val="07Subheadline"/>
        <w:rPr>
          <w:lang w:val="nl-NL"/>
        </w:rPr>
      </w:pPr>
      <w:r w:rsidRPr="00086B6D">
        <w:rPr>
          <w:lang w:val="nl-BE"/>
        </w:rPr>
        <w:t xml:space="preserve">Bastien Van den Moortel, +32 (0)479 51 52 16,  </w:t>
      </w:r>
      <w:r w:rsidRPr="00086B6D">
        <w:fldChar w:fldCharType="begin"/>
      </w:r>
      <w:r w:rsidRPr="00086B6D">
        <w:rPr>
          <w:lang w:val="nl-BE"/>
        </w:rPr>
        <w:instrText>HYPERLINK "mailto:Bastien.van_den_moortel@mercedes-benz.com"</w:instrText>
      </w:r>
      <w:r w:rsidRPr="00086B6D">
        <w:fldChar w:fldCharType="separate"/>
      </w:r>
      <w:r w:rsidRPr="00086B6D">
        <w:rPr>
          <w:rStyle w:val="Hyperlink"/>
          <w:lang w:val="nl-BE"/>
        </w:rPr>
        <w:t>Bastien.van_den_moortel@mercedes-benz.com</w:t>
      </w:r>
      <w:r w:rsidRPr="00086B6D">
        <w:fldChar w:fldCharType="end"/>
      </w:r>
    </w:p>
    <w:p w14:paraId="5AE9B621" w14:textId="77777777" w:rsidR="00572ADB" w:rsidRPr="00086B6D" w:rsidRDefault="00572ADB" w:rsidP="00572ADB">
      <w:pPr>
        <w:pStyle w:val="07Subheadline"/>
        <w:rPr>
          <w:lang w:val="en-US"/>
        </w:rPr>
      </w:pPr>
      <w:r w:rsidRPr="00086B6D">
        <w:rPr>
          <w:lang w:val="en-US"/>
        </w:rPr>
        <w:t>Press info BeLux:</w:t>
      </w:r>
    </w:p>
    <w:p w14:paraId="52FCFDD5" w14:textId="77777777" w:rsidR="00572ADB" w:rsidRPr="00086B6D" w:rsidRDefault="00572ADB" w:rsidP="00572ADB">
      <w:pPr>
        <w:pStyle w:val="07Subheadline"/>
        <w:rPr>
          <w:lang w:val="en-US"/>
        </w:rPr>
      </w:pPr>
      <w:r w:rsidRPr="00086B6D">
        <w:fldChar w:fldCharType="begin"/>
      </w:r>
      <w:r w:rsidRPr="00086B6D">
        <w:rPr>
          <w:lang w:val="en-US"/>
        </w:rPr>
        <w:instrText>HYPERLINK "https://media.mercedes-benz.be"</w:instrText>
      </w:r>
      <w:r w:rsidRPr="00086B6D">
        <w:fldChar w:fldCharType="separate"/>
      </w:r>
      <w:r w:rsidRPr="00086B6D">
        <w:rPr>
          <w:rStyle w:val="Hyperlink"/>
          <w:lang w:val="en-US"/>
        </w:rPr>
        <w:t>https://media.mercedes-benz.be</w:t>
      </w:r>
      <w:r w:rsidRPr="00086B6D">
        <w:fldChar w:fldCharType="end"/>
      </w:r>
    </w:p>
    <w:p w14:paraId="4EA2B928" w14:textId="77777777" w:rsidR="00572ADB" w:rsidRPr="00086B6D" w:rsidRDefault="00572ADB" w:rsidP="00572ADB">
      <w:pPr>
        <w:pStyle w:val="07Subheadline"/>
        <w:rPr>
          <w:lang w:val="nl-BE"/>
        </w:rPr>
      </w:pPr>
      <w:r w:rsidRPr="00086B6D">
        <w:rPr>
          <w:lang w:val="nl-BE"/>
        </w:rPr>
        <w:t>Brochures &amp; prijslijsten:</w:t>
      </w:r>
    </w:p>
    <w:p w14:paraId="53A61922" w14:textId="77777777" w:rsidR="00572ADB" w:rsidRPr="00086B6D" w:rsidRDefault="00572ADB" w:rsidP="00572ADB">
      <w:pPr>
        <w:pStyle w:val="07Subheadline"/>
        <w:rPr>
          <w:lang w:val="nl-NL"/>
        </w:rPr>
      </w:pPr>
      <w:r w:rsidRPr="00086B6D">
        <w:fldChar w:fldCharType="begin"/>
      </w:r>
      <w:r w:rsidRPr="00086B6D">
        <w:rPr>
          <w:lang w:val="nl-BE"/>
        </w:rPr>
        <w:instrText>HYPERLINK "https://www.mercedes-benz.be/nl_BE/passengercars/buy/pricelist-brochures.html"</w:instrText>
      </w:r>
      <w:r w:rsidRPr="00086B6D">
        <w:fldChar w:fldCharType="separate"/>
      </w:r>
      <w:r w:rsidRPr="00086B6D">
        <w:rPr>
          <w:rStyle w:val="Hyperlink"/>
          <w:lang w:val="nl-BE"/>
        </w:rPr>
        <w:t>https://www.mercedes-benz.be/nl_BE/passengercars/buy/pricelist-brochures.html</w:t>
      </w:r>
      <w:r w:rsidRPr="00086B6D">
        <w:fldChar w:fldCharType="end"/>
      </w:r>
    </w:p>
    <w:p w14:paraId="261F12E2" w14:textId="77777777" w:rsidR="00572ADB" w:rsidRPr="00086B6D" w:rsidRDefault="00572ADB" w:rsidP="00572ADB">
      <w:pPr>
        <w:pStyle w:val="07Subheadline"/>
        <w:rPr>
          <w:lang w:val="en-US"/>
        </w:rPr>
      </w:pPr>
      <w:r w:rsidRPr="00086B6D">
        <w:rPr>
          <w:lang w:val="en-US"/>
        </w:rPr>
        <w:t>Mercedes-Benz Group Media (Global)</w:t>
      </w:r>
    </w:p>
    <w:p w14:paraId="1124204D" w14:textId="77777777" w:rsidR="00572ADB" w:rsidRPr="00086B6D" w:rsidRDefault="00572ADB" w:rsidP="00572ADB">
      <w:pPr>
        <w:pStyle w:val="07Subheadline"/>
        <w:rPr>
          <w:lang w:val="en-US"/>
        </w:rPr>
      </w:pPr>
      <w:r w:rsidRPr="00086B6D">
        <w:fldChar w:fldCharType="begin"/>
      </w:r>
      <w:r w:rsidRPr="00086B6D">
        <w:rPr>
          <w:lang w:val="en-US"/>
        </w:rPr>
        <w:instrText>HYPERLINK "https://group-media.mercedes-benz.com"</w:instrText>
      </w:r>
      <w:r w:rsidRPr="00086B6D">
        <w:fldChar w:fldCharType="separate"/>
      </w:r>
      <w:r w:rsidRPr="00086B6D">
        <w:rPr>
          <w:rStyle w:val="Hyperlink"/>
          <w:lang w:val="en-US"/>
        </w:rPr>
        <w:t>https://group-media.mercedes-benz.com</w:t>
      </w:r>
      <w:r w:rsidRPr="00086B6D">
        <w:fldChar w:fldCharType="end"/>
      </w:r>
    </w:p>
    <w:p w14:paraId="31F7E64B" w14:textId="77777777" w:rsidR="00572ADB" w:rsidRPr="00086B6D" w:rsidRDefault="00572ADB" w:rsidP="00572ADB">
      <w:pPr>
        <w:pStyle w:val="07Subheadline"/>
        <w:rPr>
          <w:lang w:val="en-US"/>
        </w:rPr>
      </w:pPr>
      <w:r w:rsidRPr="00086B6D">
        <w:rPr>
          <w:lang w:val="en-US"/>
        </w:rPr>
        <w:t xml:space="preserve">Mercedes </w:t>
      </w:r>
      <w:proofErr w:type="spellStart"/>
      <w:r w:rsidRPr="00086B6D">
        <w:rPr>
          <w:lang w:val="en-US"/>
        </w:rPr>
        <w:t>MeMedia</w:t>
      </w:r>
      <w:proofErr w:type="spellEnd"/>
    </w:p>
    <w:p w14:paraId="40A32F03" w14:textId="0E4A8731" w:rsidR="000F1383" w:rsidRPr="00086B6D" w:rsidRDefault="00572ADB" w:rsidP="00572ADB">
      <w:pPr>
        <w:pStyle w:val="07Subheadline"/>
        <w:rPr>
          <w:kern w:val="2"/>
          <w:szCs w:val="26"/>
          <w:lang w:val="en-US" w:eastAsia="de-DE"/>
          <w14:ligatures w14:val="standardContextual"/>
        </w:rPr>
      </w:pPr>
      <w:r w:rsidRPr="00086B6D">
        <w:fldChar w:fldCharType="begin"/>
      </w:r>
      <w:r w:rsidRPr="00086B6D">
        <w:rPr>
          <w:lang w:val="en-US"/>
        </w:rPr>
        <w:instrText>HYPERLINK "https://media.mercedes-benz.com/"</w:instrText>
      </w:r>
      <w:r w:rsidRPr="00086B6D">
        <w:fldChar w:fldCharType="separate"/>
      </w:r>
      <w:r w:rsidRPr="00086B6D">
        <w:rPr>
          <w:rStyle w:val="Hyperlink"/>
          <w:lang w:val="en-US"/>
        </w:rPr>
        <w:t>https://media.mercedes-benz.com/</w:t>
      </w:r>
      <w:r w:rsidRPr="00086B6D">
        <w:fldChar w:fldCharType="end"/>
      </w:r>
    </w:p>
    <w:p w14:paraId="4F4F50CB" w14:textId="77777777" w:rsidR="000F1383" w:rsidRPr="00086B6D" w:rsidRDefault="000F1383" w:rsidP="000F1383">
      <w:pPr>
        <w:pStyle w:val="07Subheadline"/>
        <w:rPr>
          <w:kern w:val="2"/>
          <w:szCs w:val="26"/>
          <w:lang w:val="en-US" w:eastAsia="de-DE"/>
          <w14:ligatures w14:val="standardContextual"/>
        </w:rPr>
      </w:pPr>
    </w:p>
    <w:p w14:paraId="30DB5942" w14:textId="08FA1CAA" w:rsidR="000F1383" w:rsidRPr="00086B6D" w:rsidRDefault="000F1383" w:rsidP="000F1383">
      <w:pPr>
        <w:pStyle w:val="07Subheadline"/>
        <w:rPr>
          <w:kern w:val="2"/>
          <w:szCs w:val="26"/>
          <w:lang w:val="nl-NL" w:eastAsia="de-DE"/>
          <w14:ligatures w14:val="standardContextual"/>
        </w:rPr>
      </w:pPr>
      <w:r w:rsidRPr="00086B6D">
        <w:rPr>
          <w:kern w:val="2"/>
          <w:szCs w:val="26"/>
          <w:lang w:val="nl-NL" w:eastAsia="de-DE"/>
          <w14:ligatures w14:val="standardContextual"/>
        </w:rPr>
        <w:t>PXXX</w:t>
      </w:r>
    </w:p>
    <w:p w14:paraId="69FC06D3" w14:textId="77777777" w:rsidR="000F1383" w:rsidRPr="00086B6D" w:rsidRDefault="000F1383" w:rsidP="000F1383">
      <w:pPr>
        <w:pStyle w:val="07Subheadline"/>
        <w:rPr>
          <w:b/>
          <w:bCs/>
          <w:lang w:val="nl-NL"/>
        </w:rPr>
      </w:pPr>
    </w:p>
    <w:p w14:paraId="4E68BE3A" w14:textId="77777777" w:rsidR="000518A6" w:rsidRPr="00086B6D" w:rsidRDefault="000518A6" w:rsidP="00037191">
      <w:pPr>
        <w:pStyle w:val="A03Copytext"/>
        <w:spacing w:line="259" w:lineRule="auto"/>
        <w:rPr>
          <w:rFonts w:asciiTheme="minorHAnsi" w:hAnsiTheme="minorHAnsi"/>
          <w:b/>
          <w:bCs/>
          <w:sz w:val="15"/>
          <w:szCs w:val="15"/>
          <w:lang w:val="nl-NL"/>
        </w:rPr>
      </w:pPr>
      <w:r w:rsidRPr="00086B6D">
        <w:rPr>
          <w:rFonts w:asciiTheme="minorHAnsi" w:hAnsiTheme="minorHAnsi"/>
          <w:b/>
          <w:bCs/>
          <w:sz w:val="15"/>
          <w:szCs w:val="15"/>
          <w:lang w:val="nl-NL"/>
        </w:rPr>
        <w:t>Mercedes-Benz AG in één oogopslag</w:t>
      </w:r>
    </w:p>
    <w:p w14:paraId="4655AA8E" w14:textId="1F44D752" w:rsidR="007C1A16" w:rsidRPr="001F67F4" w:rsidRDefault="000518A6" w:rsidP="00453D8D">
      <w:pPr>
        <w:pStyle w:val="A03Copytext"/>
        <w:spacing w:line="259" w:lineRule="auto"/>
        <w:rPr>
          <w:rFonts w:asciiTheme="minorHAnsi" w:hAnsiTheme="minorHAnsi"/>
          <w:sz w:val="15"/>
          <w:szCs w:val="15"/>
          <w:lang w:val="nl-NL"/>
        </w:rPr>
      </w:pPr>
      <w:r w:rsidRPr="00086B6D">
        <w:rPr>
          <w:rFonts w:asciiTheme="minorHAnsi" w:hAnsiTheme="minorHAnsi"/>
          <w:sz w:val="15"/>
          <w:szCs w:val="15"/>
          <w:lang w:val="nl-NL"/>
        </w:rPr>
        <w:t xml:space="preserve">Mercedes-Benz AG maakt deel uit van de Mercedes-Benz Group AG met in totaal ongeveer 175.000 medewerkers wereldwijd en is verantwoordelijk voor de activiteiten van Mercedes-Benz Cars en Mercedes-Benz Vans. Ola </w:t>
      </w:r>
      <w:proofErr w:type="spellStart"/>
      <w:r w:rsidRPr="00086B6D">
        <w:rPr>
          <w:rFonts w:asciiTheme="minorHAnsi" w:hAnsiTheme="minorHAnsi"/>
          <w:sz w:val="15"/>
          <w:szCs w:val="15"/>
          <w:lang w:val="nl-NL"/>
        </w:rPr>
        <w:t>Källenius</w:t>
      </w:r>
      <w:proofErr w:type="spellEnd"/>
      <w:r w:rsidRPr="00086B6D">
        <w:rPr>
          <w:rFonts w:asciiTheme="minorHAnsi" w:hAnsiTheme="minorHAnsi"/>
          <w:sz w:val="15"/>
          <w:szCs w:val="15"/>
          <w:lang w:val="nl-NL"/>
        </w:rPr>
        <w:t xml:space="preserve"> is Voorzitter van de Raad van Bestuur van Mercedes-Benz AG. De onderneming richt zich op de ontwikkeling, productie en verkoop van personenwagens, bestelwagens en </w:t>
      </w:r>
      <w:proofErr w:type="spellStart"/>
      <w:r w:rsidRPr="00086B6D">
        <w:rPr>
          <w:rFonts w:asciiTheme="minorHAnsi" w:hAnsiTheme="minorHAnsi"/>
          <w:sz w:val="15"/>
          <w:szCs w:val="15"/>
          <w:lang w:val="nl-NL"/>
        </w:rPr>
        <w:t>voertuiggerelateerde</w:t>
      </w:r>
      <w:proofErr w:type="spellEnd"/>
      <w:r w:rsidRPr="00086B6D">
        <w:rPr>
          <w:rFonts w:asciiTheme="minorHAnsi" w:hAnsiTheme="minorHAnsi"/>
          <w:sz w:val="15"/>
          <w:szCs w:val="15"/>
          <w:lang w:val="nl-NL"/>
        </w:rPr>
        <w:t xml:space="preserve"> services. De onderneming heeft de ambitie om toonaangevend te zijn op het gebied van elektromobiliteit en voertuigsoftware. Het productportfolio omvat het merk Mercedes-Benz met Mercedes-AMG, Mercedes-Maybach, G-Klasse met hun volledig elektrische modellen, en de producten van het merk smart. Mercedes-Benz AG is een van ‘s werelds grootste fabrikanten van luxe personenwagens. In 2024 werden circa 2,4 miljoen personenwagens en bestelwagens verkocht. In deze twee divisies breidt Mercedes-Benz AG zijn wereldwijde productienetwerk met meer dan 30 fabrieken op vier continenten continu verder uit en richt zich daarbij op de eisen die aan elektromobiliteit worden gesteld. Tegelijkertijd bouwt en breidt de onderneming zijn wereldwijde </w:t>
      </w:r>
      <w:proofErr w:type="spellStart"/>
      <w:r w:rsidRPr="00086B6D">
        <w:rPr>
          <w:rFonts w:asciiTheme="minorHAnsi" w:hAnsiTheme="minorHAnsi"/>
          <w:sz w:val="15"/>
          <w:szCs w:val="15"/>
          <w:lang w:val="nl-NL"/>
        </w:rPr>
        <w:t>accuproductienetwerk</w:t>
      </w:r>
      <w:proofErr w:type="spellEnd"/>
      <w:r w:rsidRPr="00086B6D">
        <w:rPr>
          <w:rFonts w:asciiTheme="minorHAnsi" w:hAnsiTheme="minorHAnsi"/>
          <w:sz w:val="15"/>
          <w:szCs w:val="15"/>
          <w:lang w:val="nl-NL"/>
        </w:rPr>
        <w:t xml:space="preserve"> op drie continenten verder uit. Duurzaamheid is de leidraad van de Mercedes-Benz strategie en betekent voor de onderneming het creëren van een duurzame waarde voor alle belanghebbenden: klanten, medewerkers, investeerders, zakelijke partners en de samenleving als geheel. De basis hiervoor is de duurzame bedrijfsstrategie van de Mercedes-Benz Group. De onderneming neemt daarmee de verantwoordelijkheid voor de economische, ecologische en sociale effecten</w:t>
      </w:r>
      <w:r w:rsidRPr="001F67F4">
        <w:rPr>
          <w:rFonts w:asciiTheme="minorHAnsi" w:hAnsiTheme="minorHAnsi"/>
          <w:sz w:val="15"/>
          <w:szCs w:val="15"/>
          <w:lang w:val="nl-NL"/>
        </w:rPr>
        <w:t xml:space="preserve"> van zijn bedrijfsactiviteiten en kijkt daarbij naar de gehele waardeketen.</w:t>
      </w:r>
    </w:p>
    <w:sectPr w:rsidR="007C1A16" w:rsidRPr="001F67F4"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DA729" w14:textId="77777777" w:rsidR="008E604A" w:rsidRPr="00E675DA" w:rsidRDefault="008E604A" w:rsidP="00764B8C">
      <w:r w:rsidRPr="00E675DA">
        <w:separator/>
      </w:r>
    </w:p>
    <w:p w14:paraId="1072B2CE" w14:textId="77777777" w:rsidR="008E604A" w:rsidRDefault="008E604A"/>
  </w:endnote>
  <w:endnote w:type="continuationSeparator" w:id="0">
    <w:p w14:paraId="55B7AA41" w14:textId="77777777" w:rsidR="008E604A" w:rsidRPr="00E675DA" w:rsidRDefault="008E604A" w:rsidP="00764B8C">
      <w:r w:rsidRPr="00E675DA">
        <w:continuationSeparator/>
      </w:r>
    </w:p>
    <w:p w14:paraId="020B54D0" w14:textId="77777777" w:rsidR="008E604A" w:rsidRDefault="008E604A"/>
  </w:endnote>
  <w:endnote w:type="continuationNotice" w:id="1">
    <w:p w14:paraId="1E46C7BC" w14:textId="77777777" w:rsidR="008E604A" w:rsidRDefault="008E60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Calibri"/>
    <w:panose1 w:val="020B0504050000000004"/>
    <w:charset w:val="00"/>
    <w:family w:val="swiss"/>
    <w:pitch w:val="variable"/>
    <w:sig w:usb0="20000007" w:usb1="00000003" w:usb2="00000000" w:usb3="00000000" w:csb0="00000193" w:csb1="00000000"/>
  </w:font>
  <w:font w:name="MB Corpo S Text Office Light">
    <w:altName w:val="Calibri"/>
    <w:panose1 w:val="020B04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A Title Cond Office">
    <w:altName w:val="Cambria"/>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91D8" w14:textId="77777777" w:rsidR="00EC1864" w:rsidRPr="0033780C" w:rsidRDefault="00266D93" w:rsidP="00B00F20">
    <w:pPr>
      <w:pStyle w:val="D07Pagenumber"/>
      <w:framePr w:wrap="around"/>
    </w:pPr>
    <w:r>
      <w:t>Page</w:t>
    </w:r>
    <w:r w:rsidR="00EC1864" w:rsidRPr="0033780C">
      <w:t xml:space="preserve"> </w:t>
    </w:r>
    <w:r w:rsidR="00EC1864" w:rsidRPr="0033780C">
      <w:rPr>
        <w:rStyle w:val="Paginanummer"/>
      </w:rPr>
      <w:fldChar w:fldCharType="begin"/>
    </w:r>
    <w:r w:rsidR="00EC1864" w:rsidRPr="0033780C">
      <w:rPr>
        <w:rStyle w:val="Paginanummer"/>
      </w:rPr>
      <w:instrText xml:space="preserve"> PAGE </w:instrText>
    </w:r>
    <w:r w:rsidR="00EC1864" w:rsidRPr="0033780C">
      <w:rPr>
        <w:rStyle w:val="Paginanummer"/>
      </w:rPr>
      <w:fldChar w:fldCharType="separate"/>
    </w:r>
    <w:r w:rsidR="002B3A8B" w:rsidRPr="0033780C">
      <w:rPr>
        <w:rStyle w:val="Paginanummer"/>
      </w:rPr>
      <w:t>2</w:t>
    </w:r>
    <w:r w:rsidR="00EC1864" w:rsidRPr="0033780C">
      <w:rPr>
        <w:rStyle w:val="Paginanummer"/>
      </w:rPr>
      <w:fldChar w:fldCharType="end"/>
    </w:r>
  </w:p>
  <w:p w14:paraId="118BC5EA" w14:textId="77777777" w:rsidR="00EC1864" w:rsidRDefault="00EC186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E60769" w14:paraId="6A05571B" w14:textId="77777777" w:rsidTr="00FC5F7D">
      <w:trPr>
        <w:trHeight w:hRule="exact" w:val="1486"/>
      </w:trPr>
      <w:tc>
        <w:tcPr>
          <w:tcW w:w="9894" w:type="dxa"/>
          <w:vAlign w:val="bottom"/>
        </w:tcPr>
        <w:p w14:paraId="21DE1F91" w14:textId="77777777" w:rsidR="000F1383" w:rsidRDefault="000F1383" w:rsidP="000F1383">
          <w:pPr>
            <w:pStyle w:val="08Footerarea"/>
            <w:framePr w:wrap="auto" w:vAnchor="margin" w:hAnchor="text" w:yAlign="inline"/>
            <w:rPr>
              <w:lang w:val="nl-BE"/>
            </w:rPr>
          </w:pPr>
          <w:r w:rsidRPr="00B93F48">
            <w:rPr>
              <w:lang w:val="nl-BE"/>
            </w:rPr>
            <w:t xml:space="preserve">Mercedes-Benz Nederland B.V., </w:t>
          </w:r>
        </w:p>
        <w:p w14:paraId="616DCE39" w14:textId="77777777" w:rsidR="000F1383" w:rsidRPr="00B93F48" w:rsidRDefault="000F1383" w:rsidP="000F1383">
          <w:pPr>
            <w:pStyle w:val="08Footerarea"/>
            <w:framePr w:wrap="auto" w:vAnchor="margin" w:hAnchor="text" w:yAlign="inline"/>
            <w:rPr>
              <w:lang w:val="nl-BE"/>
            </w:rPr>
          </w:pPr>
          <w:proofErr w:type="spellStart"/>
          <w:r w:rsidRPr="00B93F48">
            <w:rPr>
              <w:lang w:val="nl-BE"/>
            </w:rPr>
            <w:t>Ravenswade</w:t>
          </w:r>
          <w:proofErr w:type="spellEnd"/>
          <w:r w:rsidRPr="00B93F48">
            <w:rPr>
              <w:lang w:val="nl-BE"/>
            </w:rPr>
            <w:t xml:space="preserve"> 4, 3439 LD Nieuwegein, The Netherlands. </w:t>
          </w:r>
        </w:p>
        <w:p w14:paraId="4C8D44A9" w14:textId="77777777" w:rsidR="000F1383" w:rsidRPr="00E32AB5" w:rsidRDefault="000F1383" w:rsidP="000F1383">
          <w:pPr>
            <w:pStyle w:val="08Footerarea"/>
            <w:framePr w:wrap="auto" w:vAnchor="margin" w:hAnchor="text" w:yAlign="inline"/>
            <w:rPr>
              <w:lang w:val="nl-NL"/>
            </w:rPr>
          </w:pPr>
          <w:r w:rsidRPr="00E32AB5">
            <w:rPr>
              <w:lang w:val="nl-NL"/>
            </w:rPr>
            <w:t xml:space="preserve">www.mercedes-benz.nl </w:t>
          </w:r>
        </w:p>
        <w:p w14:paraId="2FE11C3F" w14:textId="6DBD1807" w:rsidR="00AF3162" w:rsidRPr="000D1B29" w:rsidRDefault="000F1383" w:rsidP="000F1383">
          <w:pPr>
            <w:rPr>
              <w:rFonts w:ascii="MB Corpo S Text Office Light" w:eastAsiaTheme="minorHAnsi" w:hAnsi="MB Corpo S Text Office Light" w:cs="MB Corpo S Text Office Light"/>
              <w:kern w:val="0"/>
              <w:sz w:val="15"/>
              <w:szCs w:val="22"/>
              <w:lang w:val="en-US" w:eastAsia="en-US"/>
              <w14:ligatures w14:val="none"/>
            </w:rPr>
          </w:pPr>
          <w:r>
            <w:rPr>
              <w:noProof/>
              <w:lang w:val="en-US"/>
            </w:rPr>
            <mc:AlternateContent>
              <mc:Choice Requires="wps">
                <w:drawing>
                  <wp:anchor distT="0" distB="0" distL="0" distR="0" simplePos="0" relativeHeight="251658242" behindDoc="0" locked="0" layoutInCell="1" allowOverlap="1" wp14:anchorId="4686B809" wp14:editId="394F0BB5">
                    <wp:simplePos x="0" y="0"/>
                    <wp:positionH relativeFrom="column">
                      <wp:posOffset>217170</wp:posOffset>
                    </wp:positionH>
                    <wp:positionV relativeFrom="page">
                      <wp:posOffset>10309860</wp:posOffset>
                    </wp:positionV>
                    <wp:extent cx="5268595" cy="170815"/>
                    <wp:effectExtent l="0" t="0" r="8255" b="63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8595" cy="170815"/>
                            </a:xfrm>
                            <a:prstGeom prst="rect">
                              <a:avLst/>
                            </a:prstGeom>
                            <a:noFill/>
                            <a:ln w="9525">
                              <a:noFill/>
                              <a:miter lim="800000"/>
                              <a:headEnd/>
                              <a:tailEnd/>
                            </a:ln>
                          </wps:spPr>
                          <wps:txbx>
                            <w:txbxContent>
                              <w:p w14:paraId="0402880F" w14:textId="77777777" w:rsidR="000F1383" w:rsidRPr="003E0B74" w:rsidRDefault="000F1383" w:rsidP="000F1383">
                                <w:pPr>
                                  <w:spacing w:line="170" w:lineRule="exact"/>
                                  <w:rPr>
                                    <w:sz w:val="15"/>
                                    <w:szCs w:val="15"/>
                                  </w:rPr>
                                </w:pPr>
                                <w:r w:rsidRPr="003E0B74">
                                  <w:rPr>
                                    <w:sz w:val="15"/>
                                    <w:szCs w:val="15"/>
                                  </w:rPr>
                                  <w:t xml:space="preserve">and Mercedes-Benz are registered trademarks of </w:t>
                                </w:r>
                                <w:r>
                                  <w:rPr>
                                    <w:sz w:val="15"/>
                                    <w:szCs w:val="15"/>
                                  </w:rPr>
                                  <w:t>Mercedes-Benz Group</w:t>
                                </w:r>
                                <w:r w:rsidRPr="003E0B74">
                                  <w:rPr>
                                    <w:sz w:val="15"/>
                                    <w:szCs w:val="15"/>
                                  </w:rPr>
                                  <w:t xml:space="preserve"> AG.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86B809" id="_x0000_t202" coordsize="21600,21600" o:spt="202" path="m,l,21600r21600,l21600,xe">
                    <v:stroke joinstyle="miter"/>
                    <v:path gradientshapeok="t" o:connecttype="rect"/>
                  </v:shapetype>
                  <v:shape id="Tekstvak 217" o:spid="_x0000_s1026" type="#_x0000_t202" style="position:absolute;margin-left:17.1pt;margin-top:811.8pt;width:414.85pt;height:13.45pt;z-index:251658242;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" filled="f" stroked="f">
                    <v:textbox inset="0,0,0,0">
                      <w:txbxContent>
                        <w:p w14:paraId="0402880F" w14:textId="77777777" w:rsidR="000F1383" w:rsidRPr="003E0B74" w:rsidRDefault="000F1383" w:rsidP="000F1383">
                          <w:pPr>
                            <w:spacing w:line="170" w:lineRule="exact"/>
                            <w:rPr>
                              <w:sz w:val="15"/>
                              <w:szCs w:val="15"/>
                            </w:rPr>
                          </w:pPr>
                          <w:r w:rsidRPr="003E0B74">
                            <w:rPr>
                              <w:sz w:val="15"/>
                              <w:szCs w:val="15"/>
                            </w:rPr>
                            <w:t xml:space="preserve">and Mercedes-Benz are registered trademarks of </w:t>
                          </w:r>
                          <w:r>
                            <w:rPr>
                              <w:sz w:val="15"/>
                              <w:szCs w:val="15"/>
                            </w:rPr>
                            <w:t>Mercedes-Benz Group</w:t>
                          </w:r>
                          <w:r w:rsidRPr="003E0B74">
                            <w:rPr>
                              <w:sz w:val="15"/>
                              <w:szCs w:val="15"/>
                            </w:rPr>
                            <w:t xml:space="preserve"> AG.</w:t>
                          </w:r>
                        </w:p>
                      </w:txbxContent>
                    </v:textbox>
                    <w10:wrap type="square" anchory="page"/>
                  </v:shape>
                </w:pict>
              </mc:Fallback>
            </mc:AlternateContent>
          </w:r>
          <w:r>
            <w:rPr>
              <w:noProof/>
              <w:lang w:val="en-US"/>
            </w:rPr>
            <mc:AlternateContent>
              <mc:Choice Requires="wps">
                <w:drawing>
                  <wp:anchor distT="0" distB="0" distL="114300" distR="114300" simplePos="0" relativeHeight="251658243" behindDoc="0" locked="0" layoutInCell="1" allowOverlap="1" wp14:anchorId="288101D0" wp14:editId="782F40FB">
                    <wp:simplePos x="0" y="0"/>
                    <wp:positionH relativeFrom="column">
                      <wp:posOffset>-683895</wp:posOffset>
                    </wp:positionH>
                    <wp:positionV relativeFrom="page">
                      <wp:posOffset>5356225</wp:posOffset>
                    </wp:positionV>
                    <wp:extent cx="13970" cy="13970"/>
                    <wp:effectExtent l="0" t="0" r="0" b="0"/>
                    <wp:wrapNone/>
                    <wp:docPr id="8" name="Ovaal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B8F04F" id="Ovaal 8" o:spid="_x0000_s1026" style="position:absolute;margin-left:-53.85pt;margin-top:421.75pt;width:1.1pt;height:1.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" fillcolor="white [3213]" stroked="f" strokeweight="2pt">
                    <w10:wrap anchory="page"/>
                  </v:oval>
                </w:pict>
              </mc:Fallback>
            </mc:AlternateContent>
          </w:r>
          <w:r>
            <w:rPr>
              <w:noProof/>
              <w:lang w:val="en-US"/>
            </w:rPr>
            <mc:AlternateContent>
              <mc:Choice Requires="wps">
                <w:drawing>
                  <wp:anchor distT="0" distB="0" distL="114300" distR="114300" simplePos="0" relativeHeight="251658244" behindDoc="0" locked="0" layoutInCell="1" allowOverlap="1" wp14:anchorId="47DCD4C5" wp14:editId="7DDB5F81">
                    <wp:simplePos x="0" y="0"/>
                    <wp:positionH relativeFrom="column">
                      <wp:posOffset>-683260</wp:posOffset>
                    </wp:positionH>
                    <wp:positionV relativeFrom="page">
                      <wp:posOffset>7553960</wp:posOffset>
                    </wp:positionV>
                    <wp:extent cx="14400" cy="14400"/>
                    <wp:effectExtent l="0" t="0" r="0" b="0"/>
                    <wp:wrapNone/>
                    <wp:docPr id="7" name="Ovaal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D9E10F" id="Ovaal 7" o:spid="_x0000_s1026" style="position:absolute;margin-left:-53.8pt;margin-top:594.8pt;width:1.15pt;height:1.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" fillcolor="white [3213]" stroked="f" strokeweight="2pt">
                    <w10:wrap anchory="page"/>
                  </v:oval>
                </w:pict>
              </mc:Fallback>
            </mc:AlternateContent>
          </w:r>
          <w:r>
            <w:rPr>
              <w:noProof/>
              <w:lang w:val="en-US"/>
            </w:rPr>
            <w:drawing>
              <wp:anchor distT="0" distB="0" distL="114300" distR="114300" simplePos="0" relativeHeight="251658245" behindDoc="1" locked="0" layoutInCell="1" allowOverlap="1" wp14:anchorId="63EBE52D" wp14:editId="6BC3DF5D">
                <wp:simplePos x="0" y="0"/>
                <wp:positionH relativeFrom="page">
                  <wp:posOffset>859790</wp:posOffset>
                </wp:positionH>
                <wp:positionV relativeFrom="page">
                  <wp:posOffset>10275570</wp:posOffset>
                </wp:positionV>
                <wp:extent cx="183600" cy="183600"/>
                <wp:effectExtent l="0" t="0" r="6985" b="6985"/>
                <wp:wrapNone/>
                <wp:docPr id="395456644" name="Afbeelding 395456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9EB85D1" w14:textId="77777777" w:rsidR="007F0784" w:rsidRPr="000D1B29" w:rsidRDefault="007F0784">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F0B16" w14:textId="77777777" w:rsidR="008E604A" w:rsidRDefault="008E604A" w:rsidP="002724F8">
      <w:pPr>
        <w:spacing w:line="170" w:lineRule="exact"/>
      </w:pPr>
      <w:r w:rsidRPr="00F46A21">
        <w:rPr>
          <w:sz w:val="10"/>
          <w:szCs w:val="10"/>
        </w:rPr>
        <w:separator/>
      </w:r>
    </w:p>
  </w:footnote>
  <w:footnote w:type="continuationSeparator" w:id="0">
    <w:p w14:paraId="516ED954" w14:textId="77777777" w:rsidR="008E604A" w:rsidRPr="00E675DA" w:rsidRDefault="008E604A" w:rsidP="00764B8C">
      <w:r w:rsidRPr="00E675DA">
        <w:continuationSeparator/>
      </w:r>
    </w:p>
    <w:p w14:paraId="2494401D" w14:textId="77777777" w:rsidR="008E604A" w:rsidRDefault="008E604A"/>
  </w:footnote>
  <w:footnote w:type="continuationNotice" w:id="1">
    <w:p w14:paraId="64173BFA" w14:textId="77777777" w:rsidR="008E604A" w:rsidRDefault="008E60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89AB8" w14:textId="77777777" w:rsidR="006C14AB" w:rsidRDefault="00D1748D" w:rsidP="001028C6">
    <w:pPr>
      <w:pStyle w:val="A03Copytext"/>
    </w:pPr>
    <w:r>
      <w:rPr>
        <w:noProof/>
        <w14:ligatures w14:val="none"/>
      </w:rPr>
      <w:drawing>
        <wp:anchor distT="0" distB="0" distL="114300" distR="114300" simplePos="0" relativeHeight="251658240" behindDoc="0" locked="0" layoutInCell="1" allowOverlap="1" wp14:anchorId="18AC0CD6" wp14:editId="1B752CAF">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793FFF3A" wp14:editId="272F431E">
          <wp:simplePos x="0" y="0"/>
          <wp:positionH relativeFrom="leftMargin">
            <wp:posOffset>5435600</wp:posOffset>
          </wp:positionH>
          <wp:positionV relativeFrom="topMargin">
            <wp:posOffset>1674495</wp:posOffset>
          </wp:positionV>
          <wp:extent cx="1080000" cy="122400"/>
          <wp:effectExtent l="0" t="0" r="0" b="0"/>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F777AB7"/>
    <w:multiLevelType w:val="hybridMultilevel"/>
    <w:tmpl w:val="1CFE97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6952BD"/>
    <w:multiLevelType w:val="hybridMultilevel"/>
    <w:tmpl w:val="E5881C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AA30DF"/>
    <w:multiLevelType w:val="hybridMultilevel"/>
    <w:tmpl w:val="4A785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8DA51A0"/>
    <w:multiLevelType w:val="hybridMultilevel"/>
    <w:tmpl w:val="66D80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C3844E7"/>
    <w:multiLevelType w:val="hybridMultilevel"/>
    <w:tmpl w:val="30BC0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C6105E"/>
    <w:multiLevelType w:val="hybridMultilevel"/>
    <w:tmpl w:val="4EFA3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24214D"/>
    <w:multiLevelType w:val="hybridMultilevel"/>
    <w:tmpl w:val="8356DD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C822659"/>
    <w:multiLevelType w:val="hybridMultilevel"/>
    <w:tmpl w:val="9FF89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4"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1"/>
  </w:num>
  <w:num w:numId="12" w16cid:durableId="423838343">
    <w:abstractNumId w:val="10"/>
  </w:num>
  <w:num w:numId="13" w16cid:durableId="1293629408">
    <w:abstractNumId w:val="22"/>
  </w:num>
  <w:num w:numId="14" w16cid:durableId="1237932400">
    <w:abstractNumId w:val="24"/>
  </w:num>
  <w:num w:numId="15" w16cid:durableId="1072124215">
    <w:abstractNumId w:val="25"/>
  </w:num>
  <w:num w:numId="16" w16cid:durableId="1743990120">
    <w:abstractNumId w:val="23"/>
  </w:num>
  <w:num w:numId="17" w16cid:durableId="1086612032">
    <w:abstractNumId w:val="14"/>
  </w:num>
  <w:num w:numId="18" w16cid:durableId="366371384">
    <w:abstractNumId w:val="15"/>
  </w:num>
  <w:num w:numId="19" w16cid:durableId="12343780">
    <w:abstractNumId w:val="16"/>
  </w:num>
  <w:num w:numId="20" w16cid:durableId="291255132">
    <w:abstractNumId w:val="12"/>
  </w:num>
  <w:num w:numId="21" w16cid:durableId="758909683">
    <w:abstractNumId w:val="17"/>
  </w:num>
  <w:num w:numId="22" w16cid:durableId="1889224922">
    <w:abstractNumId w:val="13"/>
  </w:num>
  <w:num w:numId="23" w16cid:durableId="655425861">
    <w:abstractNumId w:val="19"/>
  </w:num>
  <w:num w:numId="24" w16cid:durableId="1384477430">
    <w:abstractNumId w:val="11"/>
  </w:num>
  <w:num w:numId="25" w16cid:durableId="483204759">
    <w:abstractNumId w:val="18"/>
  </w:num>
  <w:num w:numId="26" w16cid:durableId="14478489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A98"/>
    <w:rsid w:val="00000C4C"/>
    <w:rsid w:val="000015A2"/>
    <w:rsid w:val="00002924"/>
    <w:rsid w:val="00002A81"/>
    <w:rsid w:val="00003068"/>
    <w:rsid w:val="000031A9"/>
    <w:rsid w:val="000049B1"/>
    <w:rsid w:val="00006877"/>
    <w:rsid w:val="000074CE"/>
    <w:rsid w:val="0001031B"/>
    <w:rsid w:val="00010949"/>
    <w:rsid w:val="00011E70"/>
    <w:rsid w:val="0001257B"/>
    <w:rsid w:val="00013835"/>
    <w:rsid w:val="000140ED"/>
    <w:rsid w:val="000140F4"/>
    <w:rsid w:val="00014523"/>
    <w:rsid w:val="00014580"/>
    <w:rsid w:val="00016F8D"/>
    <w:rsid w:val="0002077F"/>
    <w:rsid w:val="0002123F"/>
    <w:rsid w:val="00022014"/>
    <w:rsid w:val="00022DDF"/>
    <w:rsid w:val="0002523C"/>
    <w:rsid w:val="00025CA1"/>
    <w:rsid w:val="0002661E"/>
    <w:rsid w:val="00027134"/>
    <w:rsid w:val="000316E6"/>
    <w:rsid w:val="000333CE"/>
    <w:rsid w:val="00033A06"/>
    <w:rsid w:val="00033AC0"/>
    <w:rsid w:val="00033CCA"/>
    <w:rsid w:val="00036D71"/>
    <w:rsid w:val="00037191"/>
    <w:rsid w:val="0003739E"/>
    <w:rsid w:val="000408AF"/>
    <w:rsid w:val="00041961"/>
    <w:rsid w:val="00042F72"/>
    <w:rsid w:val="00044691"/>
    <w:rsid w:val="00044F7C"/>
    <w:rsid w:val="00045A88"/>
    <w:rsid w:val="000509C6"/>
    <w:rsid w:val="000518A6"/>
    <w:rsid w:val="00052C93"/>
    <w:rsid w:val="00053FC6"/>
    <w:rsid w:val="00056CD0"/>
    <w:rsid w:val="00060985"/>
    <w:rsid w:val="00062AA8"/>
    <w:rsid w:val="000639BC"/>
    <w:rsid w:val="000648CA"/>
    <w:rsid w:val="00066687"/>
    <w:rsid w:val="00066A0F"/>
    <w:rsid w:val="00070EB2"/>
    <w:rsid w:val="00073D3F"/>
    <w:rsid w:val="0007501A"/>
    <w:rsid w:val="0007651D"/>
    <w:rsid w:val="00081305"/>
    <w:rsid w:val="00084223"/>
    <w:rsid w:val="00084F4F"/>
    <w:rsid w:val="00086B54"/>
    <w:rsid w:val="00086B6D"/>
    <w:rsid w:val="00086C76"/>
    <w:rsid w:val="00090E05"/>
    <w:rsid w:val="00090F03"/>
    <w:rsid w:val="00092D86"/>
    <w:rsid w:val="00094ECC"/>
    <w:rsid w:val="00095FAE"/>
    <w:rsid w:val="00097B16"/>
    <w:rsid w:val="000A0C45"/>
    <w:rsid w:val="000A4FD7"/>
    <w:rsid w:val="000A50A1"/>
    <w:rsid w:val="000A6302"/>
    <w:rsid w:val="000B0054"/>
    <w:rsid w:val="000B0E89"/>
    <w:rsid w:val="000B2BF4"/>
    <w:rsid w:val="000B3F20"/>
    <w:rsid w:val="000B59F4"/>
    <w:rsid w:val="000C25E8"/>
    <w:rsid w:val="000C2C40"/>
    <w:rsid w:val="000C30C7"/>
    <w:rsid w:val="000C6A17"/>
    <w:rsid w:val="000C79D9"/>
    <w:rsid w:val="000C7CDC"/>
    <w:rsid w:val="000D1B29"/>
    <w:rsid w:val="000D1EDA"/>
    <w:rsid w:val="000D4868"/>
    <w:rsid w:val="000D48EC"/>
    <w:rsid w:val="000D72AC"/>
    <w:rsid w:val="000E139C"/>
    <w:rsid w:val="000E1BAE"/>
    <w:rsid w:val="000E2F84"/>
    <w:rsid w:val="000E368C"/>
    <w:rsid w:val="000E6116"/>
    <w:rsid w:val="000E62EC"/>
    <w:rsid w:val="000F0FE2"/>
    <w:rsid w:val="000F1383"/>
    <w:rsid w:val="000F2712"/>
    <w:rsid w:val="000F2E28"/>
    <w:rsid w:val="000F3696"/>
    <w:rsid w:val="000F3AA9"/>
    <w:rsid w:val="000F3C2E"/>
    <w:rsid w:val="000F4D1D"/>
    <w:rsid w:val="000F6160"/>
    <w:rsid w:val="000F7AE0"/>
    <w:rsid w:val="001016AF"/>
    <w:rsid w:val="001028C6"/>
    <w:rsid w:val="00102A04"/>
    <w:rsid w:val="0010395B"/>
    <w:rsid w:val="001053E2"/>
    <w:rsid w:val="00105E24"/>
    <w:rsid w:val="00106335"/>
    <w:rsid w:val="0010646B"/>
    <w:rsid w:val="00106A41"/>
    <w:rsid w:val="0010757F"/>
    <w:rsid w:val="00107F4F"/>
    <w:rsid w:val="00111F9F"/>
    <w:rsid w:val="0011302D"/>
    <w:rsid w:val="001166BE"/>
    <w:rsid w:val="00117941"/>
    <w:rsid w:val="001214B4"/>
    <w:rsid w:val="00122D49"/>
    <w:rsid w:val="00123052"/>
    <w:rsid w:val="00123111"/>
    <w:rsid w:val="00123A7C"/>
    <w:rsid w:val="0012549C"/>
    <w:rsid w:val="00125D57"/>
    <w:rsid w:val="001314A1"/>
    <w:rsid w:val="00131A63"/>
    <w:rsid w:val="00132706"/>
    <w:rsid w:val="0013694E"/>
    <w:rsid w:val="00140EA8"/>
    <w:rsid w:val="00141213"/>
    <w:rsid w:val="00145601"/>
    <w:rsid w:val="001457D6"/>
    <w:rsid w:val="0015135E"/>
    <w:rsid w:val="00151686"/>
    <w:rsid w:val="00152A03"/>
    <w:rsid w:val="00153588"/>
    <w:rsid w:val="001539E2"/>
    <w:rsid w:val="00153A82"/>
    <w:rsid w:val="00153F19"/>
    <w:rsid w:val="001545A7"/>
    <w:rsid w:val="00154F96"/>
    <w:rsid w:val="00155ABC"/>
    <w:rsid w:val="001568A1"/>
    <w:rsid w:val="0015701D"/>
    <w:rsid w:val="0015784E"/>
    <w:rsid w:val="00160A4A"/>
    <w:rsid w:val="001625C8"/>
    <w:rsid w:val="0016279C"/>
    <w:rsid w:val="0016553E"/>
    <w:rsid w:val="00170359"/>
    <w:rsid w:val="00171B59"/>
    <w:rsid w:val="00173397"/>
    <w:rsid w:val="001756AB"/>
    <w:rsid w:val="0017699C"/>
    <w:rsid w:val="00176D90"/>
    <w:rsid w:val="00177526"/>
    <w:rsid w:val="00177CFE"/>
    <w:rsid w:val="00180920"/>
    <w:rsid w:val="00181283"/>
    <w:rsid w:val="00181AA5"/>
    <w:rsid w:val="00183780"/>
    <w:rsid w:val="001850C2"/>
    <w:rsid w:val="00185B2E"/>
    <w:rsid w:val="00186D82"/>
    <w:rsid w:val="0018749B"/>
    <w:rsid w:val="00187794"/>
    <w:rsid w:val="00187A9D"/>
    <w:rsid w:val="00190106"/>
    <w:rsid w:val="00191B43"/>
    <w:rsid w:val="00193003"/>
    <w:rsid w:val="00193977"/>
    <w:rsid w:val="0019715A"/>
    <w:rsid w:val="001973AB"/>
    <w:rsid w:val="00197D3D"/>
    <w:rsid w:val="00197D91"/>
    <w:rsid w:val="001A3EDE"/>
    <w:rsid w:val="001A43D7"/>
    <w:rsid w:val="001A59E4"/>
    <w:rsid w:val="001B193D"/>
    <w:rsid w:val="001B4781"/>
    <w:rsid w:val="001B586C"/>
    <w:rsid w:val="001B5A88"/>
    <w:rsid w:val="001B6F3E"/>
    <w:rsid w:val="001B6FAF"/>
    <w:rsid w:val="001B76E2"/>
    <w:rsid w:val="001B7945"/>
    <w:rsid w:val="001C1DA5"/>
    <w:rsid w:val="001C2491"/>
    <w:rsid w:val="001C39E9"/>
    <w:rsid w:val="001C6768"/>
    <w:rsid w:val="001C6AAC"/>
    <w:rsid w:val="001C77C1"/>
    <w:rsid w:val="001D0FC4"/>
    <w:rsid w:val="001D133C"/>
    <w:rsid w:val="001D259B"/>
    <w:rsid w:val="001D2EC1"/>
    <w:rsid w:val="001D6753"/>
    <w:rsid w:val="001D6C8A"/>
    <w:rsid w:val="001D73BF"/>
    <w:rsid w:val="001D7667"/>
    <w:rsid w:val="001E011E"/>
    <w:rsid w:val="001E061A"/>
    <w:rsid w:val="001E2285"/>
    <w:rsid w:val="001E33C4"/>
    <w:rsid w:val="001E37E4"/>
    <w:rsid w:val="001E4213"/>
    <w:rsid w:val="001E45B5"/>
    <w:rsid w:val="001E5B81"/>
    <w:rsid w:val="001E74C1"/>
    <w:rsid w:val="001F3272"/>
    <w:rsid w:val="001F4083"/>
    <w:rsid w:val="001F5241"/>
    <w:rsid w:val="001F67F4"/>
    <w:rsid w:val="001F732C"/>
    <w:rsid w:val="00201431"/>
    <w:rsid w:val="00201DB0"/>
    <w:rsid w:val="00203388"/>
    <w:rsid w:val="00203501"/>
    <w:rsid w:val="00203A0F"/>
    <w:rsid w:val="00203EB5"/>
    <w:rsid w:val="0020411A"/>
    <w:rsid w:val="0020712A"/>
    <w:rsid w:val="00211462"/>
    <w:rsid w:val="00214936"/>
    <w:rsid w:val="00216079"/>
    <w:rsid w:val="00216686"/>
    <w:rsid w:val="0022182A"/>
    <w:rsid w:val="002220E1"/>
    <w:rsid w:val="00222D0D"/>
    <w:rsid w:val="00223EDD"/>
    <w:rsid w:val="00226CBC"/>
    <w:rsid w:val="0023043C"/>
    <w:rsid w:val="00232705"/>
    <w:rsid w:val="002348CF"/>
    <w:rsid w:val="00235B71"/>
    <w:rsid w:val="00240480"/>
    <w:rsid w:val="00240590"/>
    <w:rsid w:val="002415E4"/>
    <w:rsid w:val="002432DF"/>
    <w:rsid w:val="002435FD"/>
    <w:rsid w:val="0024567E"/>
    <w:rsid w:val="00246F69"/>
    <w:rsid w:val="00251B64"/>
    <w:rsid w:val="00252207"/>
    <w:rsid w:val="00254135"/>
    <w:rsid w:val="00254288"/>
    <w:rsid w:val="0025510D"/>
    <w:rsid w:val="002622FF"/>
    <w:rsid w:val="00262678"/>
    <w:rsid w:val="00262878"/>
    <w:rsid w:val="00262B3D"/>
    <w:rsid w:val="0026510D"/>
    <w:rsid w:val="0026566D"/>
    <w:rsid w:val="0026576B"/>
    <w:rsid w:val="00266D93"/>
    <w:rsid w:val="00267E79"/>
    <w:rsid w:val="00270A7A"/>
    <w:rsid w:val="00270D6E"/>
    <w:rsid w:val="00271933"/>
    <w:rsid w:val="002721B5"/>
    <w:rsid w:val="002724F8"/>
    <w:rsid w:val="00273DB9"/>
    <w:rsid w:val="002778A6"/>
    <w:rsid w:val="00280C66"/>
    <w:rsid w:val="00281CF7"/>
    <w:rsid w:val="002842CD"/>
    <w:rsid w:val="0029326C"/>
    <w:rsid w:val="00294B0D"/>
    <w:rsid w:val="00295B87"/>
    <w:rsid w:val="002960B5"/>
    <w:rsid w:val="002963E9"/>
    <w:rsid w:val="002A36DD"/>
    <w:rsid w:val="002A7137"/>
    <w:rsid w:val="002B1696"/>
    <w:rsid w:val="002B27E5"/>
    <w:rsid w:val="002B2ADC"/>
    <w:rsid w:val="002B3A8B"/>
    <w:rsid w:val="002B536C"/>
    <w:rsid w:val="002B6C5C"/>
    <w:rsid w:val="002B6E65"/>
    <w:rsid w:val="002C39C7"/>
    <w:rsid w:val="002C41A2"/>
    <w:rsid w:val="002C513A"/>
    <w:rsid w:val="002C76B1"/>
    <w:rsid w:val="002D0630"/>
    <w:rsid w:val="002D2341"/>
    <w:rsid w:val="002D28B6"/>
    <w:rsid w:val="002D3D23"/>
    <w:rsid w:val="002D7958"/>
    <w:rsid w:val="002E0F14"/>
    <w:rsid w:val="002E1E77"/>
    <w:rsid w:val="002E2080"/>
    <w:rsid w:val="002E5FB5"/>
    <w:rsid w:val="002E7496"/>
    <w:rsid w:val="002E7B9B"/>
    <w:rsid w:val="002E7C53"/>
    <w:rsid w:val="002F0252"/>
    <w:rsid w:val="002F2BD1"/>
    <w:rsid w:val="002F3FEF"/>
    <w:rsid w:val="002F7BB2"/>
    <w:rsid w:val="00300181"/>
    <w:rsid w:val="0030337A"/>
    <w:rsid w:val="00303713"/>
    <w:rsid w:val="00304D61"/>
    <w:rsid w:val="00304EAF"/>
    <w:rsid w:val="00305644"/>
    <w:rsid w:val="0030635E"/>
    <w:rsid w:val="003064B1"/>
    <w:rsid w:val="003111A3"/>
    <w:rsid w:val="0031161B"/>
    <w:rsid w:val="00312222"/>
    <w:rsid w:val="003144C7"/>
    <w:rsid w:val="003161CC"/>
    <w:rsid w:val="00316C47"/>
    <w:rsid w:val="00317376"/>
    <w:rsid w:val="00317769"/>
    <w:rsid w:val="00322651"/>
    <w:rsid w:val="0032315B"/>
    <w:rsid w:val="00324C6D"/>
    <w:rsid w:val="0032606A"/>
    <w:rsid w:val="00326635"/>
    <w:rsid w:val="003268BA"/>
    <w:rsid w:val="00330288"/>
    <w:rsid w:val="0033099A"/>
    <w:rsid w:val="00331EB3"/>
    <w:rsid w:val="00332AE5"/>
    <w:rsid w:val="00332C72"/>
    <w:rsid w:val="00332F86"/>
    <w:rsid w:val="0033436F"/>
    <w:rsid w:val="003355C6"/>
    <w:rsid w:val="0033780C"/>
    <w:rsid w:val="00341A5E"/>
    <w:rsid w:val="00342034"/>
    <w:rsid w:val="003434FC"/>
    <w:rsid w:val="00345F52"/>
    <w:rsid w:val="003478CD"/>
    <w:rsid w:val="00351301"/>
    <w:rsid w:val="00353ABF"/>
    <w:rsid w:val="003554E9"/>
    <w:rsid w:val="00355E21"/>
    <w:rsid w:val="00357746"/>
    <w:rsid w:val="00360545"/>
    <w:rsid w:val="00360EC1"/>
    <w:rsid w:val="003648D3"/>
    <w:rsid w:val="00365832"/>
    <w:rsid w:val="00365E7A"/>
    <w:rsid w:val="0036672E"/>
    <w:rsid w:val="00367E92"/>
    <w:rsid w:val="003709C3"/>
    <w:rsid w:val="00370B20"/>
    <w:rsid w:val="00371E34"/>
    <w:rsid w:val="003721C5"/>
    <w:rsid w:val="00374CCB"/>
    <w:rsid w:val="003753CD"/>
    <w:rsid w:val="003810E9"/>
    <w:rsid w:val="0038247A"/>
    <w:rsid w:val="00382D93"/>
    <w:rsid w:val="00383033"/>
    <w:rsid w:val="0038321E"/>
    <w:rsid w:val="00383C00"/>
    <w:rsid w:val="00383CD5"/>
    <w:rsid w:val="003859D5"/>
    <w:rsid w:val="0038797C"/>
    <w:rsid w:val="00387FFC"/>
    <w:rsid w:val="00391CCB"/>
    <w:rsid w:val="00392AB9"/>
    <w:rsid w:val="003933B7"/>
    <w:rsid w:val="00394ADB"/>
    <w:rsid w:val="00395BAB"/>
    <w:rsid w:val="003967EA"/>
    <w:rsid w:val="003968AF"/>
    <w:rsid w:val="00396DEB"/>
    <w:rsid w:val="00397DE0"/>
    <w:rsid w:val="003A0038"/>
    <w:rsid w:val="003A0B70"/>
    <w:rsid w:val="003A2CEB"/>
    <w:rsid w:val="003A338B"/>
    <w:rsid w:val="003A50A8"/>
    <w:rsid w:val="003A7487"/>
    <w:rsid w:val="003A7AF0"/>
    <w:rsid w:val="003B0236"/>
    <w:rsid w:val="003B12CF"/>
    <w:rsid w:val="003B45D3"/>
    <w:rsid w:val="003B4C43"/>
    <w:rsid w:val="003B4FEB"/>
    <w:rsid w:val="003B5A16"/>
    <w:rsid w:val="003B5C4C"/>
    <w:rsid w:val="003B66EC"/>
    <w:rsid w:val="003B7A24"/>
    <w:rsid w:val="003B7C09"/>
    <w:rsid w:val="003C07E4"/>
    <w:rsid w:val="003C1C9B"/>
    <w:rsid w:val="003C31E9"/>
    <w:rsid w:val="003C69A3"/>
    <w:rsid w:val="003D07BA"/>
    <w:rsid w:val="003D1335"/>
    <w:rsid w:val="003D1AC2"/>
    <w:rsid w:val="003D4185"/>
    <w:rsid w:val="003D5EEF"/>
    <w:rsid w:val="003D6A50"/>
    <w:rsid w:val="003D7575"/>
    <w:rsid w:val="003E158F"/>
    <w:rsid w:val="003E17A7"/>
    <w:rsid w:val="003E5E99"/>
    <w:rsid w:val="003E695F"/>
    <w:rsid w:val="003F00E3"/>
    <w:rsid w:val="003F220A"/>
    <w:rsid w:val="003F33E4"/>
    <w:rsid w:val="00402DAA"/>
    <w:rsid w:val="00405B41"/>
    <w:rsid w:val="00405C90"/>
    <w:rsid w:val="0040619F"/>
    <w:rsid w:val="00406312"/>
    <w:rsid w:val="00406A40"/>
    <w:rsid w:val="00407626"/>
    <w:rsid w:val="004078C9"/>
    <w:rsid w:val="0041163E"/>
    <w:rsid w:val="00417262"/>
    <w:rsid w:val="004174DE"/>
    <w:rsid w:val="0042066D"/>
    <w:rsid w:val="00421D3F"/>
    <w:rsid w:val="0042210D"/>
    <w:rsid w:val="0042283E"/>
    <w:rsid w:val="00423F78"/>
    <w:rsid w:val="00425284"/>
    <w:rsid w:val="0042553A"/>
    <w:rsid w:val="004256A6"/>
    <w:rsid w:val="004309A5"/>
    <w:rsid w:val="0043209A"/>
    <w:rsid w:val="00433DD4"/>
    <w:rsid w:val="00435747"/>
    <w:rsid w:val="004361F4"/>
    <w:rsid w:val="004377ED"/>
    <w:rsid w:val="00437FE0"/>
    <w:rsid w:val="0044160E"/>
    <w:rsid w:val="004448E7"/>
    <w:rsid w:val="00445941"/>
    <w:rsid w:val="00446715"/>
    <w:rsid w:val="00452239"/>
    <w:rsid w:val="0045295D"/>
    <w:rsid w:val="00453D8D"/>
    <w:rsid w:val="004546A7"/>
    <w:rsid w:val="00454936"/>
    <w:rsid w:val="00456FA7"/>
    <w:rsid w:val="0045791F"/>
    <w:rsid w:val="004609EB"/>
    <w:rsid w:val="00463356"/>
    <w:rsid w:val="00463C50"/>
    <w:rsid w:val="004661BC"/>
    <w:rsid w:val="00467BDC"/>
    <w:rsid w:val="004758D3"/>
    <w:rsid w:val="00477E77"/>
    <w:rsid w:val="00481A98"/>
    <w:rsid w:val="00481B42"/>
    <w:rsid w:val="00481D18"/>
    <w:rsid w:val="004847DA"/>
    <w:rsid w:val="00486711"/>
    <w:rsid w:val="004879D2"/>
    <w:rsid w:val="00492F19"/>
    <w:rsid w:val="00496814"/>
    <w:rsid w:val="00497BF5"/>
    <w:rsid w:val="004A30DF"/>
    <w:rsid w:val="004A4814"/>
    <w:rsid w:val="004A4FF2"/>
    <w:rsid w:val="004A75F2"/>
    <w:rsid w:val="004B4319"/>
    <w:rsid w:val="004B4913"/>
    <w:rsid w:val="004B7A02"/>
    <w:rsid w:val="004C03FA"/>
    <w:rsid w:val="004C06D1"/>
    <w:rsid w:val="004C1401"/>
    <w:rsid w:val="004C3021"/>
    <w:rsid w:val="004C3D60"/>
    <w:rsid w:val="004C4652"/>
    <w:rsid w:val="004C46DD"/>
    <w:rsid w:val="004C5B6A"/>
    <w:rsid w:val="004C6EC7"/>
    <w:rsid w:val="004D0D50"/>
    <w:rsid w:val="004D0E9C"/>
    <w:rsid w:val="004D3DAC"/>
    <w:rsid w:val="004D4B80"/>
    <w:rsid w:val="004D6A8E"/>
    <w:rsid w:val="004E0CD1"/>
    <w:rsid w:val="004E1341"/>
    <w:rsid w:val="004E1AF7"/>
    <w:rsid w:val="004E20D2"/>
    <w:rsid w:val="004E3D7B"/>
    <w:rsid w:val="004E42C0"/>
    <w:rsid w:val="004E46E1"/>
    <w:rsid w:val="004E5B7C"/>
    <w:rsid w:val="004E7CAC"/>
    <w:rsid w:val="004F2C9C"/>
    <w:rsid w:val="004F2D9F"/>
    <w:rsid w:val="004F34DB"/>
    <w:rsid w:val="005022BD"/>
    <w:rsid w:val="00502D36"/>
    <w:rsid w:val="00503234"/>
    <w:rsid w:val="00503DF8"/>
    <w:rsid w:val="005046BE"/>
    <w:rsid w:val="00504ED0"/>
    <w:rsid w:val="00505C80"/>
    <w:rsid w:val="00506D69"/>
    <w:rsid w:val="00510CAC"/>
    <w:rsid w:val="00511D8D"/>
    <w:rsid w:val="00515BCA"/>
    <w:rsid w:val="00520556"/>
    <w:rsid w:val="00520846"/>
    <w:rsid w:val="00520E0E"/>
    <w:rsid w:val="00522D21"/>
    <w:rsid w:val="00522F31"/>
    <w:rsid w:val="00523E64"/>
    <w:rsid w:val="005240F2"/>
    <w:rsid w:val="00524941"/>
    <w:rsid w:val="00524B17"/>
    <w:rsid w:val="00524EF6"/>
    <w:rsid w:val="00525B17"/>
    <w:rsid w:val="005260CB"/>
    <w:rsid w:val="005339E6"/>
    <w:rsid w:val="00533E32"/>
    <w:rsid w:val="005375EC"/>
    <w:rsid w:val="00541704"/>
    <w:rsid w:val="00546E67"/>
    <w:rsid w:val="00550E19"/>
    <w:rsid w:val="00551642"/>
    <w:rsid w:val="00552093"/>
    <w:rsid w:val="00552FDD"/>
    <w:rsid w:val="00553270"/>
    <w:rsid w:val="00553DB1"/>
    <w:rsid w:val="0055459B"/>
    <w:rsid w:val="00554660"/>
    <w:rsid w:val="005565CE"/>
    <w:rsid w:val="00557AD3"/>
    <w:rsid w:val="00560FE2"/>
    <w:rsid w:val="0056117D"/>
    <w:rsid w:val="005612D3"/>
    <w:rsid w:val="00567053"/>
    <w:rsid w:val="005706CD"/>
    <w:rsid w:val="00570A1F"/>
    <w:rsid w:val="00571B92"/>
    <w:rsid w:val="00572ADB"/>
    <w:rsid w:val="00572FED"/>
    <w:rsid w:val="00575675"/>
    <w:rsid w:val="00576EC6"/>
    <w:rsid w:val="005778E0"/>
    <w:rsid w:val="00577A77"/>
    <w:rsid w:val="0058144F"/>
    <w:rsid w:val="0058168D"/>
    <w:rsid w:val="00583736"/>
    <w:rsid w:val="005843E4"/>
    <w:rsid w:val="005868ED"/>
    <w:rsid w:val="00586DA1"/>
    <w:rsid w:val="00590157"/>
    <w:rsid w:val="00590BB5"/>
    <w:rsid w:val="00591A18"/>
    <w:rsid w:val="00591BBD"/>
    <w:rsid w:val="00591CA8"/>
    <w:rsid w:val="00595B78"/>
    <w:rsid w:val="005968E4"/>
    <w:rsid w:val="0059730C"/>
    <w:rsid w:val="005A3D62"/>
    <w:rsid w:val="005A4CDC"/>
    <w:rsid w:val="005A64E1"/>
    <w:rsid w:val="005A68AA"/>
    <w:rsid w:val="005A7A3C"/>
    <w:rsid w:val="005A7AF9"/>
    <w:rsid w:val="005B0728"/>
    <w:rsid w:val="005C0ED8"/>
    <w:rsid w:val="005C297B"/>
    <w:rsid w:val="005C2ECA"/>
    <w:rsid w:val="005C4F7C"/>
    <w:rsid w:val="005C7FA0"/>
    <w:rsid w:val="005D14C2"/>
    <w:rsid w:val="005D3F56"/>
    <w:rsid w:val="005D4EC7"/>
    <w:rsid w:val="005D53D3"/>
    <w:rsid w:val="005D7DBF"/>
    <w:rsid w:val="005E279E"/>
    <w:rsid w:val="005E3C21"/>
    <w:rsid w:val="005E4519"/>
    <w:rsid w:val="005E4752"/>
    <w:rsid w:val="005E6CF4"/>
    <w:rsid w:val="005E7509"/>
    <w:rsid w:val="005E7F90"/>
    <w:rsid w:val="005F19D2"/>
    <w:rsid w:val="005F2122"/>
    <w:rsid w:val="005F4333"/>
    <w:rsid w:val="005F4649"/>
    <w:rsid w:val="005F6D0C"/>
    <w:rsid w:val="005F7084"/>
    <w:rsid w:val="005F7E34"/>
    <w:rsid w:val="006001EE"/>
    <w:rsid w:val="00602D52"/>
    <w:rsid w:val="006036EB"/>
    <w:rsid w:val="00604334"/>
    <w:rsid w:val="006044F1"/>
    <w:rsid w:val="0060538A"/>
    <w:rsid w:val="00611D31"/>
    <w:rsid w:val="00612519"/>
    <w:rsid w:val="0061326A"/>
    <w:rsid w:val="00613E5C"/>
    <w:rsid w:val="0061515C"/>
    <w:rsid w:val="006155FF"/>
    <w:rsid w:val="0061567D"/>
    <w:rsid w:val="0061701B"/>
    <w:rsid w:val="00617452"/>
    <w:rsid w:val="006263B5"/>
    <w:rsid w:val="00627E1C"/>
    <w:rsid w:val="0063101F"/>
    <w:rsid w:val="00634910"/>
    <w:rsid w:val="006377AF"/>
    <w:rsid w:val="00642232"/>
    <w:rsid w:val="00642459"/>
    <w:rsid w:val="00645312"/>
    <w:rsid w:val="00645A3E"/>
    <w:rsid w:val="00645BBA"/>
    <w:rsid w:val="00645E6A"/>
    <w:rsid w:val="0064602D"/>
    <w:rsid w:val="00646279"/>
    <w:rsid w:val="00650210"/>
    <w:rsid w:val="00650DA9"/>
    <w:rsid w:val="0065282E"/>
    <w:rsid w:val="006540AC"/>
    <w:rsid w:val="006546F5"/>
    <w:rsid w:val="00655A73"/>
    <w:rsid w:val="0065651F"/>
    <w:rsid w:val="0066070D"/>
    <w:rsid w:val="0066184D"/>
    <w:rsid w:val="006619AF"/>
    <w:rsid w:val="0066336F"/>
    <w:rsid w:val="006645A2"/>
    <w:rsid w:val="00664D0C"/>
    <w:rsid w:val="006664E5"/>
    <w:rsid w:val="006667DF"/>
    <w:rsid w:val="00666B12"/>
    <w:rsid w:val="00667DC0"/>
    <w:rsid w:val="00670FB0"/>
    <w:rsid w:val="006715C9"/>
    <w:rsid w:val="00671643"/>
    <w:rsid w:val="006761DA"/>
    <w:rsid w:val="00677DA7"/>
    <w:rsid w:val="00680A31"/>
    <w:rsid w:val="00680A7F"/>
    <w:rsid w:val="00690603"/>
    <w:rsid w:val="00690BC6"/>
    <w:rsid w:val="00692246"/>
    <w:rsid w:val="006922EC"/>
    <w:rsid w:val="00692D84"/>
    <w:rsid w:val="00692F9C"/>
    <w:rsid w:val="0069427D"/>
    <w:rsid w:val="00694F37"/>
    <w:rsid w:val="0069540C"/>
    <w:rsid w:val="00696DE9"/>
    <w:rsid w:val="00697428"/>
    <w:rsid w:val="006A1047"/>
    <w:rsid w:val="006A34CF"/>
    <w:rsid w:val="006A3F48"/>
    <w:rsid w:val="006A4CA5"/>
    <w:rsid w:val="006A4EFD"/>
    <w:rsid w:val="006A6374"/>
    <w:rsid w:val="006A6A5D"/>
    <w:rsid w:val="006B13CE"/>
    <w:rsid w:val="006B3B2F"/>
    <w:rsid w:val="006B6D56"/>
    <w:rsid w:val="006B7229"/>
    <w:rsid w:val="006C14AB"/>
    <w:rsid w:val="006C1739"/>
    <w:rsid w:val="006C1F25"/>
    <w:rsid w:val="006C3353"/>
    <w:rsid w:val="006C3897"/>
    <w:rsid w:val="006C4CA3"/>
    <w:rsid w:val="006C7F35"/>
    <w:rsid w:val="006D083D"/>
    <w:rsid w:val="006D2A3A"/>
    <w:rsid w:val="006D2BD0"/>
    <w:rsid w:val="006D74F1"/>
    <w:rsid w:val="006E0CAC"/>
    <w:rsid w:val="006E0EB1"/>
    <w:rsid w:val="006E1452"/>
    <w:rsid w:val="006E1D0B"/>
    <w:rsid w:val="006E290D"/>
    <w:rsid w:val="006E36FD"/>
    <w:rsid w:val="006E44F3"/>
    <w:rsid w:val="006E68D2"/>
    <w:rsid w:val="006E7454"/>
    <w:rsid w:val="006F00E9"/>
    <w:rsid w:val="006F0D8C"/>
    <w:rsid w:val="006F23AD"/>
    <w:rsid w:val="006F27CF"/>
    <w:rsid w:val="006F2918"/>
    <w:rsid w:val="006F4B8F"/>
    <w:rsid w:val="006F568D"/>
    <w:rsid w:val="006F56CA"/>
    <w:rsid w:val="006F614B"/>
    <w:rsid w:val="006F6411"/>
    <w:rsid w:val="006F6510"/>
    <w:rsid w:val="006F704D"/>
    <w:rsid w:val="006F71DC"/>
    <w:rsid w:val="006F7C58"/>
    <w:rsid w:val="007041A0"/>
    <w:rsid w:val="00704ABE"/>
    <w:rsid w:val="00704F3B"/>
    <w:rsid w:val="00706C56"/>
    <w:rsid w:val="0070750D"/>
    <w:rsid w:val="00710E2B"/>
    <w:rsid w:val="00711FD2"/>
    <w:rsid w:val="00712348"/>
    <w:rsid w:val="007130DA"/>
    <w:rsid w:val="007147DB"/>
    <w:rsid w:val="0071676A"/>
    <w:rsid w:val="0072046B"/>
    <w:rsid w:val="0072448D"/>
    <w:rsid w:val="00724AE1"/>
    <w:rsid w:val="00724D09"/>
    <w:rsid w:val="0072713E"/>
    <w:rsid w:val="00734587"/>
    <w:rsid w:val="00734F3B"/>
    <w:rsid w:val="00735384"/>
    <w:rsid w:val="00736485"/>
    <w:rsid w:val="00737946"/>
    <w:rsid w:val="007423F4"/>
    <w:rsid w:val="007452D3"/>
    <w:rsid w:val="00745F4E"/>
    <w:rsid w:val="00747ADB"/>
    <w:rsid w:val="0075033B"/>
    <w:rsid w:val="00750754"/>
    <w:rsid w:val="00751366"/>
    <w:rsid w:val="007522E6"/>
    <w:rsid w:val="00752B5B"/>
    <w:rsid w:val="007544F5"/>
    <w:rsid w:val="00755141"/>
    <w:rsid w:val="00755539"/>
    <w:rsid w:val="007611D7"/>
    <w:rsid w:val="007612C0"/>
    <w:rsid w:val="00764B8C"/>
    <w:rsid w:val="00765237"/>
    <w:rsid w:val="00765AA2"/>
    <w:rsid w:val="00766C52"/>
    <w:rsid w:val="00770A01"/>
    <w:rsid w:val="00772011"/>
    <w:rsid w:val="00772ACA"/>
    <w:rsid w:val="00772F61"/>
    <w:rsid w:val="00773FD7"/>
    <w:rsid w:val="00774DE2"/>
    <w:rsid w:val="00775FC6"/>
    <w:rsid w:val="00776BE1"/>
    <w:rsid w:val="00777BE2"/>
    <w:rsid w:val="00780655"/>
    <w:rsid w:val="00780895"/>
    <w:rsid w:val="007834FE"/>
    <w:rsid w:val="00785E18"/>
    <w:rsid w:val="007915AF"/>
    <w:rsid w:val="00792383"/>
    <w:rsid w:val="00792A1E"/>
    <w:rsid w:val="00795261"/>
    <w:rsid w:val="00795C72"/>
    <w:rsid w:val="00796291"/>
    <w:rsid w:val="00797C94"/>
    <w:rsid w:val="007A0034"/>
    <w:rsid w:val="007A208D"/>
    <w:rsid w:val="007A399D"/>
    <w:rsid w:val="007A42BE"/>
    <w:rsid w:val="007A460B"/>
    <w:rsid w:val="007A585F"/>
    <w:rsid w:val="007A6678"/>
    <w:rsid w:val="007A7DE6"/>
    <w:rsid w:val="007B2421"/>
    <w:rsid w:val="007B2D91"/>
    <w:rsid w:val="007B467D"/>
    <w:rsid w:val="007B4CA1"/>
    <w:rsid w:val="007B539D"/>
    <w:rsid w:val="007B7159"/>
    <w:rsid w:val="007B71C8"/>
    <w:rsid w:val="007B7FC6"/>
    <w:rsid w:val="007C1A16"/>
    <w:rsid w:val="007C1A9B"/>
    <w:rsid w:val="007C1BE6"/>
    <w:rsid w:val="007C1F02"/>
    <w:rsid w:val="007C6AB5"/>
    <w:rsid w:val="007C71CD"/>
    <w:rsid w:val="007D12C0"/>
    <w:rsid w:val="007D1DC5"/>
    <w:rsid w:val="007D1E52"/>
    <w:rsid w:val="007D2CCE"/>
    <w:rsid w:val="007D3DAC"/>
    <w:rsid w:val="007D6C3E"/>
    <w:rsid w:val="007E192F"/>
    <w:rsid w:val="007E234D"/>
    <w:rsid w:val="007E2854"/>
    <w:rsid w:val="007E3F4D"/>
    <w:rsid w:val="007E4882"/>
    <w:rsid w:val="007E4AD1"/>
    <w:rsid w:val="007E58EF"/>
    <w:rsid w:val="007E639B"/>
    <w:rsid w:val="007E6767"/>
    <w:rsid w:val="007E78A9"/>
    <w:rsid w:val="007F0784"/>
    <w:rsid w:val="007F16B4"/>
    <w:rsid w:val="007F4CE1"/>
    <w:rsid w:val="007F5E24"/>
    <w:rsid w:val="007F63C8"/>
    <w:rsid w:val="007F6D8D"/>
    <w:rsid w:val="007F764F"/>
    <w:rsid w:val="007F77F0"/>
    <w:rsid w:val="00801ACC"/>
    <w:rsid w:val="00801F2E"/>
    <w:rsid w:val="00802508"/>
    <w:rsid w:val="00803B73"/>
    <w:rsid w:val="008068DF"/>
    <w:rsid w:val="00810B2A"/>
    <w:rsid w:val="00811EA6"/>
    <w:rsid w:val="00813827"/>
    <w:rsid w:val="008149AD"/>
    <w:rsid w:val="00815703"/>
    <w:rsid w:val="00815747"/>
    <w:rsid w:val="00825BD0"/>
    <w:rsid w:val="00826601"/>
    <w:rsid w:val="008279EE"/>
    <w:rsid w:val="00833089"/>
    <w:rsid w:val="00833242"/>
    <w:rsid w:val="00833778"/>
    <w:rsid w:val="00836FD4"/>
    <w:rsid w:val="00840EFC"/>
    <w:rsid w:val="008413A9"/>
    <w:rsid w:val="00841B92"/>
    <w:rsid w:val="00841EBE"/>
    <w:rsid w:val="00842E87"/>
    <w:rsid w:val="008436BE"/>
    <w:rsid w:val="0084434D"/>
    <w:rsid w:val="0084490A"/>
    <w:rsid w:val="00844D44"/>
    <w:rsid w:val="008463C1"/>
    <w:rsid w:val="00846E20"/>
    <w:rsid w:val="0085348E"/>
    <w:rsid w:val="00857007"/>
    <w:rsid w:val="00864B06"/>
    <w:rsid w:val="0087239A"/>
    <w:rsid w:val="00873352"/>
    <w:rsid w:val="008735EA"/>
    <w:rsid w:val="00873D60"/>
    <w:rsid w:val="0087470F"/>
    <w:rsid w:val="00875CB6"/>
    <w:rsid w:val="008802EC"/>
    <w:rsid w:val="00883228"/>
    <w:rsid w:val="00887DB3"/>
    <w:rsid w:val="0089037F"/>
    <w:rsid w:val="00890BED"/>
    <w:rsid w:val="008916E5"/>
    <w:rsid w:val="00893E3B"/>
    <w:rsid w:val="0089446D"/>
    <w:rsid w:val="008945B3"/>
    <w:rsid w:val="00894B35"/>
    <w:rsid w:val="00897717"/>
    <w:rsid w:val="008A1B08"/>
    <w:rsid w:val="008A38D6"/>
    <w:rsid w:val="008A594A"/>
    <w:rsid w:val="008A7B99"/>
    <w:rsid w:val="008B13BC"/>
    <w:rsid w:val="008B1E6E"/>
    <w:rsid w:val="008B200A"/>
    <w:rsid w:val="008B2646"/>
    <w:rsid w:val="008B41E6"/>
    <w:rsid w:val="008B560D"/>
    <w:rsid w:val="008B7A32"/>
    <w:rsid w:val="008C0D62"/>
    <w:rsid w:val="008C0F2C"/>
    <w:rsid w:val="008C2ABD"/>
    <w:rsid w:val="008C2CCA"/>
    <w:rsid w:val="008C37ED"/>
    <w:rsid w:val="008C448F"/>
    <w:rsid w:val="008C6F1C"/>
    <w:rsid w:val="008C7299"/>
    <w:rsid w:val="008D11D5"/>
    <w:rsid w:val="008D2015"/>
    <w:rsid w:val="008D2A82"/>
    <w:rsid w:val="008D41DB"/>
    <w:rsid w:val="008D4423"/>
    <w:rsid w:val="008D5362"/>
    <w:rsid w:val="008E0612"/>
    <w:rsid w:val="008E0DAE"/>
    <w:rsid w:val="008E23AC"/>
    <w:rsid w:val="008E3C25"/>
    <w:rsid w:val="008E3DBB"/>
    <w:rsid w:val="008E4F5F"/>
    <w:rsid w:val="008E5A4E"/>
    <w:rsid w:val="008E604A"/>
    <w:rsid w:val="008F04DD"/>
    <w:rsid w:val="008F250C"/>
    <w:rsid w:val="008F3CFB"/>
    <w:rsid w:val="008F5B5B"/>
    <w:rsid w:val="009002A6"/>
    <w:rsid w:val="00901FCC"/>
    <w:rsid w:val="0090622A"/>
    <w:rsid w:val="00910EA4"/>
    <w:rsid w:val="00912754"/>
    <w:rsid w:val="00913FB5"/>
    <w:rsid w:val="00915F61"/>
    <w:rsid w:val="00920161"/>
    <w:rsid w:val="009209A2"/>
    <w:rsid w:val="009220D9"/>
    <w:rsid w:val="00923651"/>
    <w:rsid w:val="00923E5A"/>
    <w:rsid w:val="0092440B"/>
    <w:rsid w:val="00924457"/>
    <w:rsid w:val="00924B60"/>
    <w:rsid w:val="00926055"/>
    <w:rsid w:val="00926C40"/>
    <w:rsid w:val="009307A6"/>
    <w:rsid w:val="00933795"/>
    <w:rsid w:val="00933F30"/>
    <w:rsid w:val="0093563E"/>
    <w:rsid w:val="00943382"/>
    <w:rsid w:val="00944901"/>
    <w:rsid w:val="00944D03"/>
    <w:rsid w:val="0094747D"/>
    <w:rsid w:val="00952773"/>
    <w:rsid w:val="00953742"/>
    <w:rsid w:val="009559A9"/>
    <w:rsid w:val="00964B2D"/>
    <w:rsid w:val="009661AE"/>
    <w:rsid w:val="009668D5"/>
    <w:rsid w:val="00971B98"/>
    <w:rsid w:val="009721C3"/>
    <w:rsid w:val="00972E25"/>
    <w:rsid w:val="00972E72"/>
    <w:rsid w:val="009741A7"/>
    <w:rsid w:val="00974D35"/>
    <w:rsid w:val="00975A53"/>
    <w:rsid w:val="00976193"/>
    <w:rsid w:val="009771DC"/>
    <w:rsid w:val="00980517"/>
    <w:rsid w:val="0098062B"/>
    <w:rsid w:val="00980F3A"/>
    <w:rsid w:val="0098338D"/>
    <w:rsid w:val="00983DD0"/>
    <w:rsid w:val="00985105"/>
    <w:rsid w:val="0098673F"/>
    <w:rsid w:val="00991060"/>
    <w:rsid w:val="00994687"/>
    <w:rsid w:val="00997499"/>
    <w:rsid w:val="00997B60"/>
    <w:rsid w:val="009A066A"/>
    <w:rsid w:val="009A1A64"/>
    <w:rsid w:val="009A2EF3"/>
    <w:rsid w:val="009A3130"/>
    <w:rsid w:val="009A4486"/>
    <w:rsid w:val="009A559F"/>
    <w:rsid w:val="009A5F09"/>
    <w:rsid w:val="009A68E9"/>
    <w:rsid w:val="009B0388"/>
    <w:rsid w:val="009B05B9"/>
    <w:rsid w:val="009B1A81"/>
    <w:rsid w:val="009B2E34"/>
    <w:rsid w:val="009B2F10"/>
    <w:rsid w:val="009B3314"/>
    <w:rsid w:val="009B33E2"/>
    <w:rsid w:val="009B3D13"/>
    <w:rsid w:val="009B4521"/>
    <w:rsid w:val="009B4DF1"/>
    <w:rsid w:val="009B5388"/>
    <w:rsid w:val="009B581A"/>
    <w:rsid w:val="009B64F5"/>
    <w:rsid w:val="009B67F5"/>
    <w:rsid w:val="009C06B2"/>
    <w:rsid w:val="009C2573"/>
    <w:rsid w:val="009C3392"/>
    <w:rsid w:val="009C4867"/>
    <w:rsid w:val="009C5AB8"/>
    <w:rsid w:val="009C6072"/>
    <w:rsid w:val="009C6C28"/>
    <w:rsid w:val="009D3BA3"/>
    <w:rsid w:val="009D636C"/>
    <w:rsid w:val="009D689D"/>
    <w:rsid w:val="009E21EE"/>
    <w:rsid w:val="009E2BC8"/>
    <w:rsid w:val="009E33E5"/>
    <w:rsid w:val="009E7A95"/>
    <w:rsid w:val="009E7EE2"/>
    <w:rsid w:val="009F1E48"/>
    <w:rsid w:val="009F23C6"/>
    <w:rsid w:val="009F4856"/>
    <w:rsid w:val="009F536C"/>
    <w:rsid w:val="009F7823"/>
    <w:rsid w:val="00A00AD6"/>
    <w:rsid w:val="00A024D8"/>
    <w:rsid w:val="00A039F0"/>
    <w:rsid w:val="00A04319"/>
    <w:rsid w:val="00A04FEF"/>
    <w:rsid w:val="00A064E7"/>
    <w:rsid w:val="00A07121"/>
    <w:rsid w:val="00A10546"/>
    <w:rsid w:val="00A10667"/>
    <w:rsid w:val="00A10699"/>
    <w:rsid w:val="00A10EA8"/>
    <w:rsid w:val="00A120AB"/>
    <w:rsid w:val="00A12978"/>
    <w:rsid w:val="00A13902"/>
    <w:rsid w:val="00A2165B"/>
    <w:rsid w:val="00A2662B"/>
    <w:rsid w:val="00A27028"/>
    <w:rsid w:val="00A27268"/>
    <w:rsid w:val="00A27578"/>
    <w:rsid w:val="00A275F1"/>
    <w:rsid w:val="00A30F2F"/>
    <w:rsid w:val="00A32132"/>
    <w:rsid w:val="00A3293E"/>
    <w:rsid w:val="00A36956"/>
    <w:rsid w:val="00A379C3"/>
    <w:rsid w:val="00A42647"/>
    <w:rsid w:val="00A42DB4"/>
    <w:rsid w:val="00A44926"/>
    <w:rsid w:val="00A44C5F"/>
    <w:rsid w:val="00A45CA7"/>
    <w:rsid w:val="00A46E60"/>
    <w:rsid w:val="00A46E66"/>
    <w:rsid w:val="00A50982"/>
    <w:rsid w:val="00A51109"/>
    <w:rsid w:val="00A51243"/>
    <w:rsid w:val="00A51E23"/>
    <w:rsid w:val="00A527C4"/>
    <w:rsid w:val="00A54526"/>
    <w:rsid w:val="00A54C23"/>
    <w:rsid w:val="00A5566F"/>
    <w:rsid w:val="00A564FB"/>
    <w:rsid w:val="00A57BDB"/>
    <w:rsid w:val="00A6352A"/>
    <w:rsid w:val="00A64E47"/>
    <w:rsid w:val="00A66106"/>
    <w:rsid w:val="00A669D4"/>
    <w:rsid w:val="00A66FF9"/>
    <w:rsid w:val="00A6715B"/>
    <w:rsid w:val="00A72322"/>
    <w:rsid w:val="00A7361A"/>
    <w:rsid w:val="00A737CF"/>
    <w:rsid w:val="00A73819"/>
    <w:rsid w:val="00A75789"/>
    <w:rsid w:val="00A816B1"/>
    <w:rsid w:val="00A81BBD"/>
    <w:rsid w:val="00A81D20"/>
    <w:rsid w:val="00A8256C"/>
    <w:rsid w:val="00A84CC9"/>
    <w:rsid w:val="00A84E81"/>
    <w:rsid w:val="00A85211"/>
    <w:rsid w:val="00A90416"/>
    <w:rsid w:val="00A916A2"/>
    <w:rsid w:val="00A918CE"/>
    <w:rsid w:val="00A94F62"/>
    <w:rsid w:val="00A960A2"/>
    <w:rsid w:val="00AA19B8"/>
    <w:rsid w:val="00AA3047"/>
    <w:rsid w:val="00AA3443"/>
    <w:rsid w:val="00AA633D"/>
    <w:rsid w:val="00AB0BF3"/>
    <w:rsid w:val="00AB10EF"/>
    <w:rsid w:val="00AB27F0"/>
    <w:rsid w:val="00AB3063"/>
    <w:rsid w:val="00AB353F"/>
    <w:rsid w:val="00AB54BE"/>
    <w:rsid w:val="00AB78C7"/>
    <w:rsid w:val="00AC0F23"/>
    <w:rsid w:val="00AC41DD"/>
    <w:rsid w:val="00AC6018"/>
    <w:rsid w:val="00AC6BFA"/>
    <w:rsid w:val="00AC7987"/>
    <w:rsid w:val="00AD032C"/>
    <w:rsid w:val="00AD262F"/>
    <w:rsid w:val="00AD56CA"/>
    <w:rsid w:val="00AD57E0"/>
    <w:rsid w:val="00AD765C"/>
    <w:rsid w:val="00AD766B"/>
    <w:rsid w:val="00AD7E00"/>
    <w:rsid w:val="00AE080D"/>
    <w:rsid w:val="00AE1411"/>
    <w:rsid w:val="00AE29F9"/>
    <w:rsid w:val="00AF19DC"/>
    <w:rsid w:val="00AF3162"/>
    <w:rsid w:val="00AF437B"/>
    <w:rsid w:val="00AF4EB8"/>
    <w:rsid w:val="00AF66FE"/>
    <w:rsid w:val="00B002CD"/>
    <w:rsid w:val="00B005CA"/>
    <w:rsid w:val="00B00F20"/>
    <w:rsid w:val="00B015B9"/>
    <w:rsid w:val="00B01AB1"/>
    <w:rsid w:val="00B02746"/>
    <w:rsid w:val="00B03193"/>
    <w:rsid w:val="00B0358E"/>
    <w:rsid w:val="00B05176"/>
    <w:rsid w:val="00B05C62"/>
    <w:rsid w:val="00B05F07"/>
    <w:rsid w:val="00B10F93"/>
    <w:rsid w:val="00B11D01"/>
    <w:rsid w:val="00B12ACF"/>
    <w:rsid w:val="00B137E5"/>
    <w:rsid w:val="00B139D0"/>
    <w:rsid w:val="00B15A5E"/>
    <w:rsid w:val="00B15F9D"/>
    <w:rsid w:val="00B2032C"/>
    <w:rsid w:val="00B224BF"/>
    <w:rsid w:val="00B236C4"/>
    <w:rsid w:val="00B24199"/>
    <w:rsid w:val="00B242A8"/>
    <w:rsid w:val="00B253B8"/>
    <w:rsid w:val="00B260AC"/>
    <w:rsid w:val="00B302A3"/>
    <w:rsid w:val="00B30F13"/>
    <w:rsid w:val="00B315F7"/>
    <w:rsid w:val="00B32CB1"/>
    <w:rsid w:val="00B32FDF"/>
    <w:rsid w:val="00B33900"/>
    <w:rsid w:val="00B33A91"/>
    <w:rsid w:val="00B34A6C"/>
    <w:rsid w:val="00B35897"/>
    <w:rsid w:val="00B35A15"/>
    <w:rsid w:val="00B4043E"/>
    <w:rsid w:val="00B42491"/>
    <w:rsid w:val="00B42711"/>
    <w:rsid w:val="00B44208"/>
    <w:rsid w:val="00B44491"/>
    <w:rsid w:val="00B44A8F"/>
    <w:rsid w:val="00B4502F"/>
    <w:rsid w:val="00B46108"/>
    <w:rsid w:val="00B541E7"/>
    <w:rsid w:val="00B57555"/>
    <w:rsid w:val="00B61DF2"/>
    <w:rsid w:val="00B62E1D"/>
    <w:rsid w:val="00B62E6D"/>
    <w:rsid w:val="00B63C2B"/>
    <w:rsid w:val="00B65107"/>
    <w:rsid w:val="00B652A0"/>
    <w:rsid w:val="00B66005"/>
    <w:rsid w:val="00B715AA"/>
    <w:rsid w:val="00B75792"/>
    <w:rsid w:val="00B76974"/>
    <w:rsid w:val="00B76DA0"/>
    <w:rsid w:val="00B76E24"/>
    <w:rsid w:val="00B825E3"/>
    <w:rsid w:val="00B82A83"/>
    <w:rsid w:val="00B8621E"/>
    <w:rsid w:val="00B87BC6"/>
    <w:rsid w:val="00B90334"/>
    <w:rsid w:val="00B90E43"/>
    <w:rsid w:val="00B92DF7"/>
    <w:rsid w:val="00B93A9D"/>
    <w:rsid w:val="00B93B23"/>
    <w:rsid w:val="00B93FDF"/>
    <w:rsid w:val="00B9756A"/>
    <w:rsid w:val="00BA1FDC"/>
    <w:rsid w:val="00BA3449"/>
    <w:rsid w:val="00BA51DB"/>
    <w:rsid w:val="00BA7107"/>
    <w:rsid w:val="00BA7D20"/>
    <w:rsid w:val="00BB0B92"/>
    <w:rsid w:val="00BB384F"/>
    <w:rsid w:val="00BB4A94"/>
    <w:rsid w:val="00BB5469"/>
    <w:rsid w:val="00BB66AE"/>
    <w:rsid w:val="00BB70F7"/>
    <w:rsid w:val="00BB76E3"/>
    <w:rsid w:val="00BC0300"/>
    <w:rsid w:val="00BC09D6"/>
    <w:rsid w:val="00BC0F8A"/>
    <w:rsid w:val="00BC20E7"/>
    <w:rsid w:val="00BC2F38"/>
    <w:rsid w:val="00BC3DA8"/>
    <w:rsid w:val="00BC4124"/>
    <w:rsid w:val="00BC4438"/>
    <w:rsid w:val="00BC4B06"/>
    <w:rsid w:val="00BC5A65"/>
    <w:rsid w:val="00BC5B91"/>
    <w:rsid w:val="00BC69B6"/>
    <w:rsid w:val="00BC6FBF"/>
    <w:rsid w:val="00BC7C15"/>
    <w:rsid w:val="00BC7C5E"/>
    <w:rsid w:val="00BD285D"/>
    <w:rsid w:val="00BD2AB4"/>
    <w:rsid w:val="00BD314B"/>
    <w:rsid w:val="00BD41EF"/>
    <w:rsid w:val="00BD63E4"/>
    <w:rsid w:val="00BD6D2E"/>
    <w:rsid w:val="00BE25B8"/>
    <w:rsid w:val="00BE2806"/>
    <w:rsid w:val="00BE3D1D"/>
    <w:rsid w:val="00BE4E62"/>
    <w:rsid w:val="00BE53D1"/>
    <w:rsid w:val="00BE61B4"/>
    <w:rsid w:val="00BE66FE"/>
    <w:rsid w:val="00BE6D6E"/>
    <w:rsid w:val="00BE7025"/>
    <w:rsid w:val="00BE78AD"/>
    <w:rsid w:val="00BE7D57"/>
    <w:rsid w:val="00BF03C2"/>
    <w:rsid w:val="00BF1286"/>
    <w:rsid w:val="00BF5714"/>
    <w:rsid w:val="00BF60BB"/>
    <w:rsid w:val="00BF6817"/>
    <w:rsid w:val="00BF7FB9"/>
    <w:rsid w:val="00C00C07"/>
    <w:rsid w:val="00C01777"/>
    <w:rsid w:val="00C01E6D"/>
    <w:rsid w:val="00C0309D"/>
    <w:rsid w:val="00C03EBF"/>
    <w:rsid w:val="00C0478C"/>
    <w:rsid w:val="00C07A97"/>
    <w:rsid w:val="00C112F7"/>
    <w:rsid w:val="00C11724"/>
    <w:rsid w:val="00C11CA1"/>
    <w:rsid w:val="00C1209A"/>
    <w:rsid w:val="00C12C1B"/>
    <w:rsid w:val="00C12E5D"/>
    <w:rsid w:val="00C12EF5"/>
    <w:rsid w:val="00C13BE0"/>
    <w:rsid w:val="00C14F18"/>
    <w:rsid w:val="00C155C1"/>
    <w:rsid w:val="00C16186"/>
    <w:rsid w:val="00C2137E"/>
    <w:rsid w:val="00C2208C"/>
    <w:rsid w:val="00C22DE9"/>
    <w:rsid w:val="00C2359F"/>
    <w:rsid w:val="00C23FA9"/>
    <w:rsid w:val="00C2660D"/>
    <w:rsid w:val="00C30150"/>
    <w:rsid w:val="00C303A7"/>
    <w:rsid w:val="00C35771"/>
    <w:rsid w:val="00C3604C"/>
    <w:rsid w:val="00C36CE9"/>
    <w:rsid w:val="00C376AE"/>
    <w:rsid w:val="00C41E7E"/>
    <w:rsid w:val="00C44979"/>
    <w:rsid w:val="00C44ED7"/>
    <w:rsid w:val="00C451AC"/>
    <w:rsid w:val="00C45F67"/>
    <w:rsid w:val="00C465B7"/>
    <w:rsid w:val="00C502BF"/>
    <w:rsid w:val="00C50964"/>
    <w:rsid w:val="00C51AAC"/>
    <w:rsid w:val="00C555D6"/>
    <w:rsid w:val="00C56760"/>
    <w:rsid w:val="00C610C8"/>
    <w:rsid w:val="00C62D3A"/>
    <w:rsid w:val="00C64D5A"/>
    <w:rsid w:val="00C65951"/>
    <w:rsid w:val="00C678BA"/>
    <w:rsid w:val="00C67B7D"/>
    <w:rsid w:val="00C70B80"/>
    <w:rsid w:val="00C72C32"/>
    <w:rsid w:val="00C736DD"/>
    <w:rsid w:val="00C75A9A"/>
    <w:rsid w:val="00C76248"/>
    <w:rsid w:val="00C765B1"/>
    <w:rsid w:val="00C7663D"/>
    <w:rsid w:val="00C802AF"/>
    <w:rsid w:val="00C80CD2"/>
    <w:rsid w:val="00C8291A"/>
    <w:rsid w:val="00C850EB"/>
    <w:rsid w:val="00C853E9"/>
    <w:rsid w:val="00C92A02"/>
    <w:rsid w:val="00C931CB"/>
    <w:rsid w:val="00C9380B"/>
    <w:rsid w:val="00C93A1A"/>
    <w:rsid w:val="00C9478C"/>
    <w:rsid w:val="00C96956"/>
    <w:rsid w:val="00C97106"/>
    <w:rsid w:val="00C978C1"/>
    <w:rsid w:val="00C97DBF"/>
    <w:rsid w:val="00CA03C0"/>
    <w:rsid w:val="00CA34CE"/>
    <w:rsid w:val="00CA3EE8"/>
    <w:rsid w:val="00CA4B7C"/>
    <w:rsid w:val="00CA5081"/>
    <w:rsid w:val="00CB071C"/>
    <w:rsid w:val="00CB078D"/>
    <w:rsid w:val="00CB18A6"/>
    <w:rsid w:val="00CB3180"/>
    <w:rsid w:val="00CB3279"/>
    <w:rsid w:val="00CB3447"/>
    <w:rsid w:val="00CB3AC3"/>
    <w:rsid w:val="00CB4736"/>
    <w:rsid w:val="00CB4B83"/>
    <w:rsid w:val="00CB67CF"/>
    <w:rsid w:val="00CC33F5"/>
    <w:rsid w:val="00CC45E9"/>
    <w:rsid w:val="00CC565F"/>
    <w:rsid w:val="00CC6489"/>
    <w:rsid w:val="00CC70B6"/>
    <w:rsid w:val="00CC7AB0"/>
    <w:rsid w:val="00CD3261"/>
    <w:rsid w:val="00CD5C70"/>
    <w:rsid w:val="00CE355A"/>
    <w:rsid w:val="00CE62BC"/>
    <w:rsid w:val="00CE6AF5"/>
    <w:rsid w:val="00CE72A3"/>
    <w:rsid w:val="00CF0094"/>
    <w:rsid w:val="00CF0845"/>
    <w:rsid w:val="00CF1250"/>
    <w:rsid w:val="00CF141F"/>
    <w:rsid w:val="00CF3689"/>
    <w:rsid w:val="00CF416A"/>
    <w:rsid w:val="00CF4879"/>
    <w:rsid w:val="00CF4B96"/>
    <w:rsid w:val="00CF4E9C"/>
    <w:rsid w:val="00CF5DCD"/>
    <w:rsid w:val="00CF7800"/>
    <w:rsid w:val="00D0033B"/>
    <w:rsid w:val="00D010B3"/>
    <w:rsid w:val="00D033B7"/>
    <w:rsid w:val="00D07135"/>
    <w:rsid w:val="00D104F9"/>
    <w:rsid w:val="00D105B8"/>
    <w:rsid w:val="00D12823"/>
    <w:rsid w:val="00D12FAD"/>
    <w:rsid w:val="00D1395F"/>
    <w:rsid w:val="00D141B6"/>
    <w:rsid w:val="00D15379"/>
    <w:rsid w:val="00D16F5B"/>
    <w:rsid w:val="00D1748D"/>
    <w:rsid w:val="00D17E14"/>
    <w:rsid w:val="00D20BC5"/>
    <w:rsid w:val="00D22F82"/>
    <w:rsid w:val="00D23477"/>
    <w:rsid w:val="00D2386F"/>
    <w:rsid w:val="00D2503C"/>
    <w:rsid w:val="00D2660A"/>
    <w:rsid w:val="00D303BC"/>
    <w:rsid w:val="00D30E03"/>
    <w:rsid w:val="00D31C54"/>
    <w:rsid w:val="00D31DEA"/>
    <w:rsid w:val="00D33A11"/>
    <w:rsid w:val="00D43D11"/>
    <w:rsid w:val="00D44B7F"/>
    <w:rsid w:val="00D44EB1"/>
    <w:rsid w:val="00D462BF"/>
    <w:rsid w:val="00D47D83"/>
    <w:rsid w:val="00D525FE"/>
    <w:rsid w:val="00D532E8"/>
    <w:rsid w:val="00D53567"/>
    <w:rsid w:val="00D64020"/>
    <w:rsid w:val="00D64061"/>
    <w:rsid w:val="00D64810"/>
    <w:rsid w:val="00D65B1A"/>
    <w:rsid w:val="00D65B36"/>
    <w:rsid w:val="00D65F70"/>
    <w:rsid w:val="00D66467"/>
    <w:rsid w:val="00D667E8"/>
    <w:rsid w:val="00D703A9"/>
    <w:rsid w:val="00D70DF9"/>
    <w:rsid w:val="00D71730"/>
    <w:rsid w:val="00D72334"/>
    <w:rsid w:val="00D723B8"/>
    <w:rsid w:val="00D72CB2"/>
    <w:rsid w:val="00D76795"/>
    <w:rsid w:val="00D76CF9"/>
    <w:rsid w:val="00D77856"/>
    <w:rsid w:val="00D77C62"/>
    <w:rsid w:val="00D80E6D"/>
    <w:rsid w:val="00D81B2D"/>
    <w:rsid w:val="00D81C39"/>
    <w:rsid w:val="00D82CEF"/>
    <w:rsid w:val="00D854EC"/>
    <w:rsid w:val="00D91E61"/>
    <w:rsid w:val="00D94947"/>
    <w:rsid w:val="00D94976"/>
    <w:rsid w:val="00D9710E"/>
    <w:rsid w:val="00DA06EA"/>
    <w:rsid w:val="00DA16B0"/>
    <w:rsid w:val="00DA2580"/>
    <w:rsid w:val="00DA3F8A"/>
    <w:rsid w:val="00DA4052"/>
    <w:rsid w:val="00DA4F9E"/>
    <w:rsid w:val="00DA5DE7"/>
    <w:rsid w:val="00DB148A"/>
    <w:rsid w:val="00DB5174"/>
    <w:rsid w:val="00DB5EA8"/>
    <w:rsid w:val="00DB6F9E"/>
    <w:rsid w:val="00DC0246"/>
    <w:rsid w:val="00DC0F6C"/>
    <w:rsid w:val="00DC1600"/>
    <w:rsid w:val="00DC2377"/>
    <w:rsid w:val="00DC3B0F"/>
    <w:rsid w:val="00DD1220"/>
    <w:rsid w:val="00DD1BAF"/>
    <w:rsid w:val="00DD2570"/>
    <w:rsid w:val="00DD2812"/>
    <w:rsid w:val="00DD3CD8"/>
    <w:rsid w:val="00DD3E39"/>
    <w:rsid w:val="00DD3F2C"/>
    <w:rsid w:val="00DD5D10"/>
    <w:rsid w:val="00DD6F38"/>
    <w:rsid w:val="00DD7C82"/>
    <w:rsid w:val="00DE1CB3"/>
    <w:rsid w:val="00DE33C3"/>
    <w:rsid w:val="00DE38D0"/>
    <w:rsid w:val="00DE4DE9"/>
    <w:rsid w:val="00DE66E5"/>
    <w:rsid w:val="00DE6F81"/>
    <w:rsid w:val="00DE7325"/>
    <w:rsid w:val="00DE74BF"/>
    <w:rsid w:val="00DF2644"/>
    <w:rsid w:val="00DF39A8"/>
    <w:rsid w:val="00DF43AD"/>
    <w:rsid w:val="00DF6834"/>
    <w:rsid w:val="00E008BE"/>
    <w:rsid w:val="00E019A2"/>
    <w:rsid w:val="00E02592"/>
    <w:rsid w:val="00E0597B"/>
    <w:rsid w:val="00E059A7"/>
    <w:rsid w:val="00E06C8B"/>
    <w:rsid w:val="00E06DF5"/>
    <w:rsid w:val="00E070B7"/>
    <w:rsid w:val="00E10B6E"/>
    <w:rsid w:val="00E132A3"/>
    <w:rsid w:val="00E14504"/>
    <w:rsid w:val="00E17FC9"/>
    <w:rsid w:val="00E20879"/>
    <w:rsid w:val="00E22B5C"/>
    <w:rsid w:val="00E22E0B"/>
    <w:rsid w:val="00E2318D"/>
    <w:rsid w:val="00E236D5"/>
    <w:rsid w:val="00E241B4"/>
    <w:rsid w:val="00E26611"/>
    <w:rsid w:val="00E26AF3"/>
    <w:rsid w:val="00E27646"/>
    <w:rsid w:val="00E4103F"/>
    <w:rsid w:val="00E41EC5"/>
    <w:rsid w:val="00E42C4C"/>
    <w:rsid w:val="00E43787"/>
    <w:rsid w:val="00E43E42"/>
    <w:rsid w:val="00E446B6"/>
    <w:rsid w:val="00E44CD5"/>
    <w:rsid w:val="00E44DB7"/>
    <w:rsid w:val="00E459C9"/>
    <w:rsid w:val="00E45D59"/>
    <w:rsid w:val="00E47CCE"/>
    <w:rsid w:val="00E510FE"/>
    <w:rsid w:val="00E51DD5"/>
    <w:rsid w:val="00E52B95"/>
    <w:rsid w:val="00E5424F"/>
    <w:rsid w:val="00E57080"/>
    <w:rsid w:val="00E60769"/>
    <w:rsid w:val="00E61884"/>
    <w:rsid w:val="00E647F8"/>
    <w:rsid w:val="00E675DA"/>
    <w:rsid w:val="00E67E62"/>
    <w:rsid w:val="00E70E75"/>
    <w:rsid w:val="00E73040"/>
    <w:rsid w:val="00E752C2"/>
    <w:rsid w:val="00E766FD"/>
    <w:rsid w:val="00E77957"/>
    <w:rsid w:val="00E807DB"/>
    <w:rsid w:val="00E80D07"/>
    <w:rsid w:val="00E81ABD"/>
    <w:rsid w:val="00E82140"/>
    <w:rsid w:val="00E84B35"/>
    <w:rsid w:val="00E84F27"/>
    <w:rsid w:val="00E877AA"/>
    <w:rsid w:val="00E87D1D"/>
    <w:rsid w:val="00E90B80"/>
    <w:rsid w:val="00E913CF"/>
    <w:rsid w:val="00E93F82"/>
    <w:rsid w:val="00E9591F"/>
    <w:rsid w:val="00E96EDD"/>
    <w:rsid w:val="00E97D91"/>
    <w:rsid w:val="00EA06A3"/>
    <w:rsid w:val="00EA288C"/>
    <w:rsid w:val="00EA584E"/>
    <w:rsid w:val="00EB15A6"/>
    <w:rsid w:val="00EB1A0D"/>
    <w:rsid w:val="00EB3843"/>
    <w:rsid w:val="00EB3F00"/>
    <w:rsid w:val="00EB67FE"/>
    <w:rsid w:val="00EB7108"/>
    <w:rsid w:val="00EC0334"/>
    <w:rsid w:val="00EC1864"/>
    <w:rsid w:val="00EC1A8C"/>
    <w:rsid w:val="00EC1DE8"/>
    <w:rsid w:val="00EC249D"/>
    <w:rsid w:val="00EC2F34"/>
    <w:rsid w:val="00EC4AAB"/>
    <w:rsid w:val="00EC4CA4"/>
    <w:rsid w:val="00EC576E"/>
    <w:rsid w:val="00EC61C1"/>
    <w:rsid w:val="00EC69FF"/>
    <w:rsid w:val="00ED1F5E"/>
    <w:rsid w:val="00ED2BE0"/>
    <w:rsid w:val="00ED322E"/>
    <w:rsid w:val="00ED61ED"/>
    <w:rsid w:val="00ED7A00"/>
    <w:rsid w:val="00EE2FF2"/>
    <w:rsid w:val="00EE4940"/>
    <w:rsid w:val="00EE4F68"/>
    <w:rsid w:val="00EE5562"/>
    <w:rsid w:val="00EF23CE"/>
    <w:rsid w:val="00EF26DB"/>
    <w:rsid w:val="00EF3585"/>
    <w:rsid w:val="00EF423B"/>
    <w:rsid w:val="00EF4366"/>
    <w:rsid w:val="00EF6401"/>
    <w:rsid w:val="00F00E69"/>
    <w:rsid w:val="00F012D3"/>
    <w:rsid w:val="00F01641"/>
    <w:rsid w:val="00F02090"/>
    <w:rsid w:val="00F04ECB"/>
    <w:rsid w:val="00F05854"/>
    <w:rsid w:val="00F05E0E"/>
    <w:rsid w:val="00F065CD"/>
    <w:rsid w:val="00F07AE0"/>
    <w:rsid w:val="00F12B31"/>
    <w:rsid w:val="00F1470F"/>
    <w:rsid w:val="00F16CF0"/>
    <w:rsid w:val="00F16D8A"/>
    <w:rsid w:val="00F226DD"/>
    <w:rsid w:val="00F23121"/>
    <w:rsid w:val="00F2327A"/>
    <w:rsid w:val="00F24136"/>
    <w:rsid w:val="00F2523F"/>
    <w:rsid w:val="00F30996"/>
    <w:rsid w:val="00F30AC4"/>
    <w:rsid w:val="00F3285E"/>
    <w:rsid w:val="00F33004"/>
    <w:rsid w:val="00F33015"/>
    <w:rsid w:val="00F35698"/>
    <w:rsid w:val="00F37476"/>
    <w:rsid w:val="00F405B9"/>
    <w:rsid w:val="00F40963"/>
    <w:rsid w:val="00F40D8E"/>
    <w:rsid w:val="00F41BB2"/>
    <w:rsid w:val="00F42321"/>
    <w:rsid w:val="00F42863"/>
    <w:rsid w:val="00F42A58"/>
    <w:rsid w:val="00F44C2A"/>
    <w:rsid w:val="00F45A73"/>
    <w:rsid w:val="00F46335"/>
    <w:rsid w:val="00F46A21"/>
    <w:rsid w:val="00F4795C"/>
    <w:rsid w:val="00F50A98"/>
    <w:rsid w:val="00F51307"/>
    <w:rsid w:val="00F52EB9"/>
    <w:rsid w:val="00F538F3"/>
    <w:rsid w:val="00F6081E"/>
    <w:rsid w:val="00F61C11"/>
    <w:rsid w:val="00F621AA"/>
    <w:rsid w:val="00F67837"/>
    <w:rsid w:val="00F72CBF"/>
    <w:rsid w:val="00F72E78"/>
    <w:rsid w:val="00F736C6"/>
    <w:rsid w:val="00F744E1"/>
    <w:rsid w:val="00F75783"/>
    <w:rsid w:val="00F76B87"/>
    <w:rsid w:val="00F76E6E"/>
    <w:rsid w:val="00F77361"/>
    <w:rsid w:val="00F83D24"/>
    <w:rsid w:val="00F84C0E"/>
    <w:rsid w:val="00F856AB"/>
    <w:rsid w:val="00F909D8"/>
    <w:rsid w:val="00F911E9"/>
    <w:rsid w:val="00F91239"/>
    <w:rsid w:val="00F9219F"/>
    <w:rsid w:val="00F93AF4"/>
    <w:rsid w:val="00F946F5"/>
    <w:rsid w:val="00F9679F"/>
    <w:rsid w:val="00FA10AC"/>
    <w:rsid w:val="00FA2BAD"/>
    <w:rsid w:val="00FA2C8F"/>
    <w:rsid w:val="00FB035E"/>
    <w:rsid w:val="00FB1C51"/>
    <w:rsid w:val="00FB2CB4"/>
    <w:rsid w:val="00FB2F40"/>
    <w:rsid w:val="00FB3C86"/>
    <w:rsid w:val="00FB5D26"/>
    <w:rsid w:val="00FB604D"/>
    <w:rsid w:val="00FB6720"/>
    <w:rsid w:val="00FB6BE0"/>
    <w:rsid w:val="00FB7527"/>
    <w:rsid w:val="00FC0352"/>
    <w:rsid w:val="00FC0C91"/>
    <w:rsid w:val="00FC1700"/>
    <w:rsid w:val="00FC30E0"/>
    <w:rsid w:val="00FC3470"/>
    <w:rsid w:val="00FC4CC1"/>
    <w:rsid w:val="00FC5405"/>
    <w:rsid w:val="00FC5F7D"/>
    <w:rsid w:val="00FC7EE0"/>
    <w:rsid w:val="00FD536A"/>
    <w:rsid w:val="00FD53A0"/>
    <w:rsid w:val="00FD57C9"/>
    <w:rsid w:val="00FD7333"/>
    <w:rsid w:val="00FE118B"/>
    <w:rsid w:val="00FE17F8"/>
    <w:rsid w:val="00FE3866"/>
    <w:rsid w:val="00FE784E"/>
    <w:rsid w:val="00FF329A"/>
    <w:rsid w:val="00FF7500"/>
    <w:rsid w:val="25DE1877"/>
    <w:rsid w:val="2A287AE3"/>
    <w:rsid w:val="4E3E64EC"/>
    <w:rsid w:val="5D82E782"/>
    <w:rsid w:val="64BC5ED3"/>
    <w:rsid w:val="7CD3170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83EC0"/>
  <w15:chartTrackingRefBased/>
  <w15:docId w15:val="{1BAB6949-9C0C-4697-A510-00D4CFC89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Kop1">
    <w:name w:val="heading 1"/>
    <w:basedOn w:val="Standaard"/>
    <w:next w:val="Standaard"/>
    <w:link w:val="Kop1Char"/>
    <w:uiPriority w:val="9"/>
    <w:rsid w:val="006F0D8C"/>
    <w:pPr>
      <w:spacing w:line="320" w:lineRule="exact"/>
      <w:outlineLvl w:val="0"/>
    </w:pPr>
    <w:rPr>
      <w:rFonts w:ascii="MB Corpo A Title Cond Office" w:hAnsi="MB Corpo A Title Cond Office"/>
      <w:sz w:val="32"/>
    </w:rPr>
  </w:style>
  <w:style w:type="paragraph" w:styleId="Kop2">
    <w:name w:val="heading 2"/>
    <w:basedOn w:val="Standaard"/>
    <w:next w:val="Standaard"/>
    <w:link w:val="Kop2Char"/>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B3279"/>
    <w:pPr>
      <w:tabs>
        <w:tab w:val="center" w:pos="4536"/>
        <w:tab w:val="right" w:pos="9072"/>
      </w:tabs>
      <w:spacing w:line="170" w:lineRule="exact"/>
    </w:pPr>
    <w:rPr>
      <w:sz w:val="15"/>
    </w:rPr>
  </w:style>
  <w:style w:type="character" w:customStyle="1" w:styleId="VoettekstChar">
    <w:name w:val="Voettekst Char"/>
    <w:basedOn w:val="Standaardalinea-lettertype"/>
    <w:link w:val="Voettekst"/>
    <w:uiPriority w:val="99"/>
    <w:rsid w:val="00CB3279"/>
    <w:rPr>
      <w:rFonts w:eastAsiaTheme="minorEastAsia"/>
      <w:kern w:val="2"/>
      <w:sz w:val="15"/>
      <w:szCs w:val="24"/>
      <w:lang w:eastAsia="de-DE"/>
      <w14:ligatures w14:val="standardContextual"/>
    </w:rPr>
  </w:style>
  <w:style w:type="table" w:styleId="Tabelraster">
    <w:name w:val="Table Grid"/>
    <w:basedOn w:val="Standaardtabe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Paginanummer">
    <w:name w:val="page number"/>
    <w:basedOn w:val="Standaardalinea-lettertype"/>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Voettekst"/>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Kop1Char">
    <w:name w:val="Kop 1 Char"/>
    <w:basedOn w:val="Standaardalinea-lettertype"/>
    <w:link w:val="Kop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tekst">
    <w:name w:val="header"/>
    <w:basedOn w:val="Standaard"/>
    <w:link w:val="KoptekstChar"/>
    <w:uiPriority w:val="99"/>
    <w:unhideWhenUsed/>
    <w:rsid w:val="00CB3279"/>
    <w:pPr>
      <w:tabs>
        <w:tab w:val="center" w:pos="4536"/>
        <w:tab w:val="right" w:pos="9072"/>
      </w:tabs>
      <w:spacing w:line="170" w:lineRule="exact"/>
    </w:pPr>
    <w:rPr>
      <w:sz w:val="15"/>
    </w:rPr>
  </w:style>
  <w:style w:type="character" w:customStyle="1" w:styleId="KoptekstChar">
    <w:name w:val="Koptekst Char"/>
    <w:basedOn w:val="Standaardalinea-lettertype"/>
    <w:link w:val="Koptekst"/>
    <w:uiPriority w:val="99"/>
    <w:rsid w:val="00CB3279"/>
    <w:rPr>
      <w:rFonts w:eastAsiaTheme="minorEastAsia"/>
      <w:kern w:val="2"/>
      <w:sz w:val="15"/>
      <w:szCs w:val="24"/>
      <w:lang w:eastAsia="de-DE"/>
      <w14:ligatures w14:val="standardContextual"/>
    </w:rPr>
  </w:style>
  <w:style w:type="character" w:styleId="Tekstvantijdelijkeaanduiding">
    <w:name w:val="Placeholder Text"/>
    <w:basedOn w:val="Standaardalinea-lettertype"/>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Kop2Char">
    <w:name w:val="Kop 2 Char"/>
    <w:basedOn w:val="Standaardalinea-lettertype"/>
    <w:link w:val="Kop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Standaardalinea-lettertype"/>
    <w:uiPriority w:val="99"/>
    <w:unhideWhenUsed/>
    <w:rsid w:val="00671643"/>
    <w:rPr>
      <w:color w:val="0078D6" w:themeColor="accent6"/>
      <w:u w:val="single"/>
    </w:rPr>
  </w:style>
  <w:style w:type="character" w:styleId="Onopgelostemelding">
    <w:name w:val="Unresolved Mention"/>
    <w:basedOn w:val="Standaardalinea-lettertype"/>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Zwaar">
    <w:name w:val="Strong"/>
    <w:basedOn w:val="Standaardalinea-lettertype"/>
    <w:uiPriority w:val="22"/>
    <w:rsid w:val="0061567D"/>
    <w:rPr>
      <w:rFonts w:ascii="MB Corpo S Text Office" w:hAnsi="MB Corpo S Text Office"/>
      <w:b w:val="0"/>
      <w:bCs/>
      <w:i w:val="0"/>
    </w:rPr>
  </w:style>
  <w:style w:type="paragraph" w:customStyle="1" w:styleId="A02Headline2">
    <w:name w:val="A02_Headline 2"/>
    <w:basedOn w:val="Kop2"/>
    <w:qFormat/>
    <w:rsid w:val="00365E7A"/>
    <w:pPr>
      <w:spacing w:after="280" w:line="280" w:lineRule="exact"/>
    </w:pPr>
    <w:rPr>
      <w:rFonts w:ascii="MB Corpo S Text Office" w:hAnsi="MB Corpo S Text Office"/>
    </w:rPr>
  </w:style>
  <w:style w:type="paragraph" w:styleId="Lijstalinea">
    <w:name w:val="List Paragraph"/>
    <w:basedOn w:val="Standa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Geenafstand">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Voetnoottekst">
    <w:name w:val="footnote text"/>
    <w:link w:val="VoetnoottekstChar"/>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VoetnoottekstChar">
    <w:name w:val="Voetnoottekst Char"/>
    <w:basedOn w:val="Standaardalinea-lettertype"/>
    <w:link w:val="Voetnoottekst"/>
    <w:uiPriority w:val="99"/>
    <w:semiHidden/>
    <w:rsid w:val="00D15379"/>
    <w:rPr>
      <w:rFonts w:eastAsiaTheme="minorEastAsia"/>
      <w:kern w:val="2"/>
      <w:sz w:val="15"/>
      <w:szCs w:val="20"/>
      <w:lang w:eastAsia="de-DE"/>
      <w14:ligatures w14:val="standardContextual"/>
    </w:rPr>
  </w:style>
  <w:style w:type="character" w:styleId="Voetnootmarkering">
    <w:name w:val="footnote reference"/>
    <w:basedOn w:val="Standaardalinea-lettertype"/>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Standaardtabe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Kopvaninhoudsopgave">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Inhopg2">
    <w:name w:val="toc 2"/>
    <w:next w:val="Kop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Inhopg1">
    <w:name w:val="toc 1"/>
    <w:next w:val="Kop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Inhopg3">
    <w:name w:val="toc 3"/>
    <w:basedOn w:val="Standaard"/>
    <w:next w:val="Standa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Kopbronvermelding">
    <w:name w:val="toa heading"/>
    <w:basedOn w:val="Standaard"/>
    <w:next w:val="Standa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Kop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Standaardinspringing">
    <w:name w:val="Normal Indent"/>
    <w:basedOn w:val="Standaard"/>
    <w:uiPriority w:val="99"/>
    <w:semiHidden/>
    <w:unhideWhenUsed/>
    <w:rsid w:val="004C3021"/>
    <w:pPr>
      <w:ind w:left="215"/>
    </w:p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eastAsiaTheme="minorEastAsia"/>
      <w:kern w:val="2"/>
      <w:sz w:val="20"/>
      <w:szCs w:val="20"/>
      <w:lang w:val="en-GB" w:eastAsia="de-DE"/>
      <w14:ligatures w14:val="standardContextual"/>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281CF7"/>
    <w:pPr>
      <w:spacing w:after="0" w:line="240" w:lineRule="auto"/>
    </w:pPr>
    <w:rPr>
      <w:rFonts w:eastAsiaTheme="minorEastAsia"/>
      <w:kern w:val="2"/>
      <w:sz w:val="21"/>
      <w:szCs w:val="24"/>
      <w:lang w:val="en-GB" w:eastAsia="de-DE"/>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345F52"/>
    <w:rPr>
      <w:b/>
      <w:bCs/>
    </w:rPr>
  </w:style>
  <w:style w:type="character" w:customStyle="1" w:styleId="OnderwerpvanopmerkingChar">
    <w:name w:val="Onderwerp van opmerking Char"/>
    <w:basedOn w:val="TekstopmerkingChar"/>
    <w:link w:val="Onderwerpvanopmerking"/>
    <w:uiPriority w:val="99"/>
    <w:semiHidden/>
    <w:rsid w:val="00345F52"/>
    <w:rPr>
      <w:rFonts w:eastAsiaTheme="minorEastAsia"/>
      <w:b/>
      <w:bCs/>
      <w:kern w:val="2"/>
      <w:sz w:val="20"/>
      <w:szCs w:val="20"/>
      <w:lang w:val="en-GB" w:eastAsia="de-DE"/>
      <w14:ligatures w14:val="standardContextual"/>
    </w:rPr>
  </w:style>
  <w:style w:type="paragraph" w:customStyle="1" w:styleId="08Footerarea">
    <w:name w:val="08_Footer area"/>
    <w:basedOn w:val="Standaard"/>
    <w:autoRedefine/>
    <w:uiPriority w:val="7"/>
    <w:qFormat/>
    <w:rsid w:val="000F1383"/>
    <w:pPr>
      <w:framePr w:wrap="around" w:vAnchor="page" w:hAnchor="margin" w:y="14796"/>
      <w:tabs>
        <w:tab w:val="center" w:pos="4536"/>
        <w:tab w:val="right" w:pos="9072"/>
      </w:tabs>
      <w:spacing w:line="170" w:lineRule="exact"/>
    </w:pPr>
    <w:rPr>
      <w:rFonts w:ascii="MB Corpo S Text Office Light" w:eastAsiaTheme="minorHAnsi" w:hAnsi="MB Corpo S Text Office Light" w:cs="MB Corpo S Text Office Light"/>
      <w:kern w:val="0"/>
      <w:sz w:val="15"/>
      <w:szCs w:val="22"/>
      <w:lang w:val="de-DE" w:eastAsia="en-US"/>
      <w14:ligatures w14:val="none"/>
    </w:rPr>
  </w:style>
  <w:style w:type="paragraph" w:customStyle="1" w:styleId="01Copytext">
    <w:name w:val="01_Copy text"/>
    <w:basedOn w:val="Standaard"/>
    <w:link w:val="01CopytextZchn"/>
    <w:autoRedefine/>
    <w:qFormat/>
    <w:rsid w:val="000F1383"/>
    <w:pPr>
      <w:spacing w:line="280" w:lineRule="exact"/>
    </w:pPr>
    <w:rPr>
      <w:rFonts w:ascii="MB Corpo S Text Office Light" w:eastAsiaTheme="minorHAnsi" w:hAnsi="MB Corpo S Text Office Light"/>
      <w:kern w:val="0"/>
      <w:szCs w:val="21"/>
      <w:lang w:val="de-DE" w:eastAsia="en-US"/>
      <w14:ligatures w14:val="none"/>
    </w:rPr>
  </w:style>
  <w:style w:type="character" w:customStyle="1" w:styleId="01CopytextZchn">
    <w:name w:val="01_Copy text Zchn"/>
    <w:basedOn w:val="Standaardalinea-lettertype"/>
    <w:link w:val="01Copytext"/>
    <w:rsid w:val="000F1383"/>
    <w:rPr>
      <w:rFonts w:ascii="MB Corpo S Text Office Light" w:hAnsi="MB Corpo S Text Office Light"/>
      <w:sz w:val="21"/>
      <w:szCs w:val="21"/>
    </w:rPr>
  </w:style>
  <w:style w:type="paragraph" w:customStyle="1" w:styleId="07Subheadline">
    <w:name w:val="07_Subheadline"/>
    <w:basedOn w:val="Standaard"/>
    <w:uiPriority w:val="6"/>
    <w:qFormat/>
    <w:rsid w:val="000F1383"/>
    <w:pPr>
      <w:spacing w:line="280" w:lineRule="exact"/>
    </w:pPr>
    <w:rPr>
      <w:rFonts w:ascii="MB Corpo S Text Office" w:eastAsiaTheme="majorEastAsia" w:hAnsi="MB Corpo S Text Office" w:cstheme="majorBidi"/>
      <w:kern w:val="0"/>
      <w:szCs w:val="21"/>
      <w:lang w:val="de-DE" w:eastAsia="en-US"/>
      <w14:ligatures w14:val="none"/>
    </w:rPr>
  </w:style>
  <w:style w:type="paragraph" w:styleId="Normaalweb">
    <w:name w:val="Normal (Web)"/>
    <w:basedOn w:val="Standaard"/>
    <w:uiPriority w:val="99"/>
    <w:semiHidden/>
    <w:unhideWhenUsed/>
    <w:rsid w:val="00DF6834"/>
    <w:pPr>
      <w:spacing w:before="100" w:beforeAutospacing="1" w:after="100" w:afterAutospacing="1"/>
    </w:pPr>
    <w:rPr>
      <w:rFonts w:ascii="Times New Roman" w:eastAsia="Times New Roman" w:hAnsi="Times New Roman" w:cs="Times New Roman"/>
      <w:kern w:val="0"/>
      <w:sz w:val="24"/>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72305">
      <w:bodyDiv w:val="1"/>
      <w:marLeft w:val="0"/>
      <w:marRight w:val="0"/>
      <w:marTop w:val="0"/>
      <w:marBottom w:val="0"/>
      <w:divBdr>
        <w:top w:val="none" w:sz="0" w:space="0" w:color="auto"/>
        <w:left w:val="none" w:sz="0" w:space="0" w:color="auto"/>
        <w:bottom w:val="none" w:sz="0" w:space="0" w:color="auto"/>
        <w:right w:val="none" w:sz="0" w:space="0" w:color="auto"/>
      </w:divBdr>
    </w:div>
    <w:div w:id="275598377">
      <w:bodyDiv w:val="1"/>
      <w:marLeft w:val="0"/>
      <w:marRight w:val="0"/>
      <w:marTop w:val="0"/>
      <w:marBottom w:val="0"/>
      <w:divBdr>
        <w:top w:val="none" w:sz="0" w:space="0" w:color="auto"/>
        <w:left w:val="none" w:sz="0" w:space="0" w:color="auto"/>
        <w:bottom w:val="none" w:sz="0" w:space="0" w:color="auto"/>
        <w:right w:val="none" w:sz="0" w:space="0" w:color="auto"/>
      </w:divBdr>
    </w:div>
    <w:div w:id="374817154">
      <w:bodyDiv w:val="1"/>
      <w:marLeft w:val="0"/>
      <w:marRight w:val="0"/>
      <w:marTop w:val="0"/>
      <w:marBottom w:val="0"/>
      <w:divBdr>
        <w:top w:val="none" w:sz="0" w:space="0" w:color="auto"/>
        <w:left w:val="none" w:sz="0" w:space="0" w:color="auto"/>
        <w:bottom w:val="none" w:sz="0" w:space="0" w:color="auto"/>
        <w:right w:val="none" w:sz="0" w:space="0" w:color="auto"/>
      </w:divBdr>
    </w:div>
    <w:div w:id="702291507">
      <w:bodyDiv w:val="1"/>
      <w:marLeft w:val="0"/>
      <w:marRight w:val="0"/>
      <w:marTop w:val="0"/>
      <w:marBottom w:val="0"/>
      <w:divBdr>
        <w:top w:val="none" w:sz="0" w:space="0" w:color="auto"/>
        <w:left w:val="none" w:sz="0" w:space="0" w:color="auto"/>
        <w:bottom w:val="none" w:sz="0" w:space="0" w:color="auto"/>
        <w:right w:val="none" w:sz="0" w:space="0" w:color="auto"/>
      </w:divBdr>
    </w:div>
    <w:div w:id="950092251">
      <w:bodyDiv w:val="1"/>
      <w:marLeft w:val="0"/>
      <w:marRight w:val="0"/>
      <w:marTop w:val="0"/>
      <w:marBottom w:val="0"/>
      <w:divBdr>
        <w:top w:val="none" w:sz="0" w:space="0" w:color="auto"/>
        <w:left w:val="none" w:sz="0" w:space="0" w:color="auto"/>
        <w:bottom w:val="none" w:sz="0" w:space="0" w:color="auto"/>
        <w:right w:val="none" w:sz="0" w:space="0" w:color="auto"/>
      </w:divBdr>
    </w:div>
    <w:div w:id="993140618">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603026144">
      <w:bodyDiv w:val="1"/>
      <w:marLeft w:val="0"/>
      <w:marRight w:val="0"/>
      <w:marTop w:val="0"/>
      <w:marBottom w:val="0"/>
      <w:divBdr>
        <w:top w:val="none" w:sz="0" w:space="0" w:color="auto"/>
        <w:left w:val="none" w:sz="0" w:space="0" w:color="auto"/>
        <w:bottom w:val="none" w:sz="0" w:space="0" w:color="auto"/>
        <w:right w:val="none" w:sz="0" w:space="0" w:color="auto"/>
      </w:divBdr>
    </w:div>
    <w:div w:id="1702318929">
      <w:bodyDiv w:val="1"/>
      <w:marLeft w:val="0"/>
      <w:marRight w:val="0"/>
      <w:marTop w:val="0"/>
      <w:marBottom w:val="0"/>
      <w:divBdr>
        <w:top w:val="none" w:sz="0" w:space="0" w:color="auto"/>
        <w:left w:val="none" w:sz="0" w:space="0" w:color="auto"/>
        <w:bottom w:val="none" w:sz="0" w:space="0" w:color="auto"/>
        <w:right w:val="none" w:sz="0" w:space="0" w:color="auto"/>
      </w:divBdr>
    </w:div>
    <w:div w:id="1714309536">
      <w:bodyDiv w:val="1"/>
      <w:marLeft w:val="0"/>
      <w:marRight w:val="0"/>
      <w:marTop w:val="0"/>
      <w:marBottom w:val="0"/>
      <w:divBdr>
        <w:top w:val="none" w:sz="0" w:space="0" w:color="auto"/>
        <w:left w:val="none" w:sz="0" w:space="0" w:color="auto"/>
        <w:bottom w:val="none" w:sz="0" w:space="0" w:color="auto"/>
        <w:right w:val="none" w:sz="0" w:space="0" w:color="auto"/>
      </w:divBdr>
    </w:div>
    <w:div w:id="1795515327">
      <w:bodyDiv w:val="1"/>
      <w:marLeft w:val="0"/>
      <w:marRight w:val="0"/>
      <w:marTop w:val="0"/>
      <w:marBottom w:val="0"/>
      <w:divBdr>
        <w:top w:val="none" w:sz="0" w:space="0" w:color="auto"/>
        <w:left w:val="none" w:sz="0" w:space="0" w:color="auto"/>
        <w:bottom w:val="none" w:sz="0" w:space="0" w:color="auto"/>
        <w:right w:val="none" w:sz="0" w:space="0" w:color="auto"/>
      </w:divBdr>
    </w:div>
    <w:div w:id="1891264893">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silda\Mercedes-Benz%20(corpdir.onmicrosoft.com)\DWT_MS%20CMT%20-%20Technologiekommunikation%20-%20Dokumente\Team%20Infotainment\10_Presseinfos\2025\Disney+\Layout_Mercedes-Benz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295209C285A6429262FFB4ADEE5D82" ma:contentTypeVersion="19" ma:contentTypeDescription="Een nieuw document maken." ma:contentTypeScope="" ma:versionID="640fbff594aae01640632cd56cbdbe0d">
  <xsd:schema xmlns:xsd="http://www.w3.org/2001/XMLSchema" xmlns:xs="http://www.w3.org/2001/XMLSchema" xmlns:p="http://schemas.microsoft.com/office/2006/metadata/properties" xmlns:ns2="8f24d405-4559-4848-829f-9b7d19b1bb98" xmlns:ns3="c7e51854-9605-4176-8bfb-88d82244eb21" targetNamespace="http://schemas.microsoft.com/office/2006/metadata/properties" ma:root="true" ma:fieldsID="885cb2253756e301ea4a5a1ce51ce60c" ns2:_="" ns3:_="">
    <xsd:import namespace="8f24d405-4559-4848-829f-9b7d19b1bb98"/>
    <xsd:import namespace="c7e51854-9605-4176-8bfb-88d82244eb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4d405-4559-4848-829f-9b7d19b1bb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3dc9fd8-afad-45a3-9bb4-4722c58244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e51854-9605-4176-8bfb-88d82244eb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d146447-2229-4a48-ada3-ce0e9cbc1a96}" ma:internalName="TaxCatchAll" ma:showField="CatchAllData" ma:web="c7e51854-9605-4176-8bfb-88d82244eb2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24d405-4559-4848-829f-9b7d19b1bb98">
      <Terms xmlns="http://schemas.microsoft.com/office/infopath/2007/PartnerControls"/>
    </lcf76f155ced4ddcb4097134ff3c332f>
    <TaxCatchAll xmlns="c7e51854-9605-4176-8bfb-88d82244eb2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49F6F509-1C52-4C02-811F-F7BA8E2EA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4d405-4559-4848-829f-9b7d19b1bb98"/>
    <ds:schemaRef ds:uri="c7e51854-9605-4176-8bfb-88d82244e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8f24d405-4559-4848-829f-9b7d19b1bb98"/>
    <ds:schemaRef ds:uri="c7e51854-9605-4176-8bfb-88d82244eb21"/>
  </ds:schemaRefs>
</ds:datastoreItem>
</file>

<file path=customXml/itemProps4.xml><?xml version="1.0" encoding="utf-8"?>
<ds:datastoreItem xmlns:ds="http://schemas.openxmlformats.org/officeDocument/2006/customXml" ds:itemID="{6C017A35-644F-44AA-B9CD-6B05146145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Layout_Mercedes-Benz_Press_EN.dotx</Template>
  <TotalTime>0</TotalTime>
  <Pages>12</Pages>
  <Words>5363</Words>
  <Characters>30571</Characters>
  <Application>Microsoft Office Word</Application>
  <DocSecurity>4</DocSecurity>
  <Lines>254</Lines>
  <Paragraphs>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35863</CharactersWithSpaces>
  <SharedDoc>false</SharedDoc>
  <HLinks>
    <vt:vector size="30" baseType="variant">
      <vt:variant>
        <vt:i4>3276902</vt:i4>
      </vt:variant>
      <vt:variant>
        <vt:i4>18</vt:i4>
      </vt:variant>
      <vt:variant>
        <vt:i4>0</vt:i4>
      </vt:variant>
      <vt:variant>
        <vt:i4>5</vt:i4>
      </vt:variant>
      <vt:variant>
        <vt:lpwstr>http://disneyplus.com/</vt:lpwstr>
      </vt:variant>
      <vt:variant>
        <vt:lpwstr/>
      </vt:variant>
      <vt:variant>
        <vt:i4>4194315</vt:i4>
      </vt:variant>
      <vt:variant>
        <vt:i4>15</vt:i4>
      </vt:variant>
      <vt:variant>
        <vt:i4>0</vt:i4>
      </vt:variant>
      <vt:variant>
        <vt:i4>5</vt:i4>
      </vt:variant>
      <vt:variant>
        <vt:lpwstr>https://media.mercedes-benz.com/</vt:lpwstr>
      </vt:variant>
      <vt:variant>
        <vt:lpwstr/>
      </vt:variant>
      <vt:variant>
        <vt:i4>7274582</vt:i4>
      </vt:variant>
      <vt:variant>
        <vt:i4>12</vt:i4>
      </vt:variant>
      <vt:variant>
        <vt:i4>0</vt:i4>
      </vt:variant>
      <vt:variant>
        <vt:i4>5</vt:i4>
      </vt:variant>
      <vt:variant>
        <vt:lpwstr>https://de.linkedin.com/company/mercedes-benz_ag</vt:lpwstr>
      </vt:variant>
      <vt:variant>
        <vt:lpwstr/>
      </vt:variant>
      <vt:variant>
        <vt:i4>3866723</vt:i4>
      </vt:variant>
      <vt:variant>
        <vt:i4>9</vt:i4>
      </vt:variant>
      <vt:variant>
        <vt:i4>0</vt:i4>
      </vt:variant>
      <vt:variant>
        <vt:i4>5</vt:i4>
      </vt:variant>
      <vt:variant>
        <vt:lpwstr>https://www.mercedes-benz.com/</vt:lpwstr>
      </vt:variant>
      <vt:variant>
        <vt:lpwstr/>
      </vt:variant>
      <vt:variant>
        <vt:i4>8126530</vt:i4>
      </vt:variant>
      <vt:variant>
        <vt:i4>6</vt:i4>
      </vt:variant>
      <vt:variant>
        <vt:i4>0</vt:i4>
      </vt:variant>
      <vt:variant>
        <vt:i4>5</vt:i4>
      </vt:variant>
      <vt:variant>
        <vt:lpwstr>mailto:patrick.kuom@mercedes-benz.com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Harries, Tenzile (000)</dc:creator>
  <cp:keywords/>
  <dc:description/>
  <cp:lastModifiedBy>van Den Moortel, Bastien (179)</cp:lastModifiedBy>
  <cp:revision>2</cp:revision>
  <dcterms:created xsi:type="dcterms:W3CDTF">2025-09-19T08:01:00Z</dcterms:created>
  <dcterms:modified xsi:type="dcterms:W3CDTF">2025-09-19T08:01:00Z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2025-01-30T11:51:00Z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b66b39c0-96f5-4422-abf1-cdb3e63566a7</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MSIP_Label_c62e0584-010f-4004-8a6a-d5c118c8b4bd_Enabled">
    <vt:lpwstr>true</vt:lpwstr>
  </property>
  <property fmtid="{D5CDD505-2E9C-101B-9397-08002B2CF9AE}" pid="11" name="MSIP_Label_c62e0584-010f-4004-8a6a-d5c118c8b4bd_SetDate">
    <vt:lpwstr>2025-03-26T18:21:57Z</vt:lpwstr>
  </property>
  <property fmtid="{D5CDD505-2E9C-101B-9397-08002B2CF9AE}" pid="12" name="MSIP_Label_c62e0584-010f-4004-8a6a-d5c118c8b4bd_Method">
    <vt:lpwstr>Standard</vt:lpwstr>
  </property>
  <property fmtid="{D5CDD505-2E9C-101B-9397-08002B2CF9AE}" pid="13" name="MSIP_Label_c62e0584-010f-4004-8a6a-d5c118c8b4bd_Name">
    <vt:lpwstr>Internal</vt:lpwstr>
  </property>
  <property fmtid="{D5CDD505-2E9C-101B-9397-08002B2CF9AE}" pid="14" name="MSIP_Label_c62e0584-010f-4004-8a6a-d5c118c8b4bd_SiteId">
    <vt:lpwstr>56b731a8-a2ac-4c32-bf6b-616810e913c6</vt:lpwstr>
  </property>
  <property fmtid="{D5CDD505-2E9C-101B-9397-08002B2CF9AE}" pid="15" name="MSIP_Label_c62e0584-010f-4004-8a6a-d5c118c8b4bd_ActionId">
    <vt:lpwstr>1dafe853-607f-4e53-b8c5-3da1f06b15a6</vt:lpwstr>
  </property>
  <property fmtid="{D5CDD505-2E9C-101B-9397-08002B2CF9AE}" pid="16" name="MSIP_Label_c62e0584-010f-4004-8a6a-d5c118c8b4bd_ContentBits">
    <vt:lpwstr>0</vt:lpwstr>
  </property>
  <property fmtid="{D5CDD505-2E9C-101B-9397-08002B2CF9AE}" pid="17" name="MSIP_Label_c62e0584-010f-4004-8a6a-d5c118c8b4bd_Tag">
    <vt:lpwstr>50, 3, 0, 1</vt:lpwstr>
  </property>
  <property fmtid="{D5CDD505-2E9C-101B-9397-08002B2CF9AE}" pid="18" name="ContentTypeId">
    <vt:lpwstr>0x01010051295209C285A6429262FFB4ADEE5D82</vt:lpwstr>
  </property>
</Properties>
</file>